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4AC1A709"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72C1B1AB" w14:textId="4ED2254A" w:rsidR="00686680" w:rsidRDefault="00A6150A"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64336744" w14:textId="14FFC300" w:rsidR="00EC1ECA" w:rsidRDefault="00EC1ECA" w:rsidP="00B761E6">
      <w:pPr>
        <w:ind w:left="5670" w:right="-1"/>
        <w:rPr>
          <w:rFonts w:ascii="Times New Roman" w:hAnsi="Times New Roman" w:cs="Times New Roman"/>
          <w:b/>
          <w:sz w:val="24"/>
          <w:szCs w:val="24"/>
          <w:lang w:val="ru-RU"/>
        </w:rPr>
      </w:pPr>
    </w:p>
    <w:p w14:paraId="670DC4F3" w14:textId="77777777" w:rsidR="007B2A03" w:rsidRDefault="007B2A03" w:rsidP="00B761E6">
      <w:pPr>
        <w:ind w:left="5670" w:right="-1"/>
        <w:rPr>
          <w:rFonts w:ascii="Times New Roman" w:hAnsi="Times New Roman" w:cs="Times New Roman"/>
          <w:b/>
          <w:sz w:val="24"/>
          <w:szCs w:val="24"/>
          <w:lang w:val="ru-RU"/>
        </w:rPr>
      </w:pPr>
    </w:p>
    <w:p w14:paraId="71B51361" w14:textId="763B4C7D" w:rsidR="00FB4C56" w:rsidRPr="0051673C" w:rsidRDefault="00FB4C5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w:t>
      </w:r>
      <w:r w:rsidR="007B2A03">
        <w:rPr>
          <w:rFonts w:ascii="Times New Roman" w:hAnsi="Times New Roman" w:cs="Times New Roman"/>
          <w:b/>
          <w:sz w:val="24"/>
          <w:szCs w:val="24"/>
          <w:lang w:val="ru-RU"/>
        </w:rPr>
        <w:t xml:space="preserve"> </w:t>
      </w:r>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5531F60C"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4F2674">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1E52F10A" w14:textId="430B39CF" w:rsidR="005E7AE4" w:rsidRPr="005E7AE4" w:rsidRDefault="005E7AE4" w:rsidP="005E7AE4">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5E7AE4">
        <w:rPr>
          <w:rFonts w:ascii="Times New Roman" w:eastAsia="Proxima Nova ExCn Rg" w:hAnsi="Times New Roman" w:cs="Times New Roman"/>
          <w:b/>
          <w:sz w:val="24"/>
          <w:szCs w:val="24"/>
        </w:rPr>
        <w:t>публичного акционерного общества «</w:t>
      </w:r>
      <w:r w:rsidR="00170420">
        <w:rPr>
          <w:rFonts w:ascii="Times New Roman" w:eastAsia="Proxima Nova ExCn Rg" w:hAnsi="Times New Roman" w:cs="Times New Roman"/>
          <w:b/>
          <w:sz w:val="24"/>
          <w:szCs w:val="24"/>
        </w:rPr>
        <w:t>Яковлев</w:t>
      </w:r>
      <w:r w:rsidRPr="005E7AE4">
        <w:rPr>
          <w:rFonts w:ascii="Times New Roman" w:eastAsia="Proxima Nova ExCn Rg" w:hAnsi="Times New Roman" w:cs="Times New Roman"/>
          <w:b/>
          <w:sz w:val="24"/>
          <w:szCs w:val="24"/>
        </w:rPr>
        <w:t xml:space="preserve">» </w:t>
      </w:r>
    </w:p>
    <w:p w14:paraId="3AC06053" w14:textId="6A301EC9" w:rsidR="005E7AE4" w:rsidRDefault="005E7AE4" w:rsidP="005E7AE4">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E7AE4">
        <w:rPr>
          <w:rFonts w:ascii="Times New Roman" w:eastAsia="Proxima Nova ExCn Rg" w:hAnsi="Times New Roman" w:cs="Times New Roman"/>
          <w:b/>
          <w:sz w:val="24"/>
          <w:szCs w:val="24"/>
        </w:rPr>
        <w:t>(ПАО «</w:t>
      </w:r>
      <w:r w:rsidR="00170420">
        <w:rPr>
          <w:rFonts w:ascii="Times New Roman" w:eastAsia="Proxima Nova ExCn Rg" w:hAnsi="Times New Roman" w:cs="Times New Roman"/>
          <w:b/>
          <w:sz w:val="24"/>
          <w:szCs w:val="24"/>
        </w:rPr>
        <w:t>Яковлев</w:t>
      </w:r>
      <w:r w:rsidRPr="005E7AE4">
        <w:rPr>
          <w:rFonts w:ascii="Times New Roman" w:eastAsia="Proxima Nova ExCn Rg" w:hAnsi="Times New Roman" w:cs="Times New Roman"/>
          <w:b/>
          <w:sz w:val="24"/>
          <w:szCs w:val="24"/>
        </w:rPr>
        <w:t>»)</w:t>
      </w:r>
      <w:r w:rsidR="004A3796" w:rsidRPr="004A3796">
        <w:rPr>
          <w:rFonts w:ascii="Times New Roman" w:eastAsia="Proxima Nova ExCn Rg" w:hAnsi="Times New Roman" w:cs="Times New Roman"/>
          <w:b/>
          <w:sz w:val="24"/>
          <w:szCs w:val="24"/>
        </w:rPr>
        <w:t xml:space="preserve"> </w:t>
      </w:r>
    </w:p>
    <w:p w14:paraId="16103FA8" w14:textId="64480A4F" w:rsidR="0051673C" w:rsidRPr="001E5009" w:rsidRDefault="0051673C" w:rsidP="005E7AE4">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39DB80C9" w14:textId="4D5E263A" w:rsidR="0051673C" w:rsidRDefault="0051673C" w:rsidP="0051673C">
      <w:pPr>
        <w:rPr>
          <w:rFonts w:ascii="Times New Roman" w:hAnsi="Times New Roman" w:cs="Times New Roman"/>
          <w:sz w:val="24"/>
          <w:szCs w:val="24"/>
          <w:lang w:val="ru-RU"/>
        </w:rPr>
      </w:pPr>
    </w:p>
    <w:p w14:paraId="2FED5504" w14:textId="3EE33B0B" w:rsidR="00FB4C56" w:rsidRDefault="00FB4C56" w:rsidP="0051673C">
      <w:pPr>
        <w:rPr>
          <w:rFonts w:ascii="Times New Roman" w:hAnsi="Times New Roman" w:cs="Times New Roman"/>
          <w:sz w:val="24"/>
          <w:szCs w:val="24"/>
          <w:lang w:val="ru-RU"/>
        </w:rPr>
      </w:pPr>
    </w:p>
    <w:p w14:paraId="2E5CDE81" w14:textId="77777777" w:rsidR="00FB4C56" w:rsidRPr="0051673C" w:rsidRDefault="00FB4C56"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5BF24D1F" w:rsidR="0051673C" w:rsidRDefault="0051673C" w:rsidP="0051673C">
      <w:pPr>
        <w:rPr>
          <w:rFonts w:ascii="Times New Roman" w:hAnsi="Times New Roman" w:cs="Times New Roman"/>
          <w:sz w:val="24"/>
          <w:szCs w:val="24"/>
          <w:lang w:val="ru-RU"/>
        </w:rPr>
      </w:pPr>
    </w:p>
    <w:p w14:paraId="798585E2" w14:textId="126E3753" w:rsidR="00170420" w:rsidRDefault="00170420" w:rsidP="0051673C">
      <w:pPr>
        <w:rPr>
          <w:rFonts w:ascii="Times New Roman" w:hAnsi="Times New Roman" w:cs="Times New Roman"/>
          <w:sz w:val="24"/>
          <w:szCs w:val="24"/>
          <w:lang w:val="ru-RU"/>
        </w:rPr>
      </w:pPr>
    </w:p>
    <w:p w14:paraId="294D2752" w14:textId="0FEA4929" w:rsidR="00170420" w:rsidRDefault="00170420" w:rsidP="0051673C">
      <w:pPr>
        <w:rPr>
          <w:rFonts w:ascii="Times New Roman" w:hAnsi="Times New Roman" w:cs="Times New Roman"/>
          <w:sz w:val="24"/>
          <w:szCs w:val="24"/>
          <w:lang w:val="ru-RU"/>
        </w:rPr>
      </w:pPr>
    </w:p>
    <w:p w14:paraId="1D1EADF2" w14:textId="77777777" w:rsidR="00170420" w:rsidRPr="0051673C" w:rsidRDefault="00170420"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0B15E5B" w:rsidR="0051673C" w:rsidRPr="00170420" w:rsidRDefault="004A3796" w:rsidP="0051673C">
      <w:pPr>
        <w:jc w:val="center"/>
        <w:rPr>
          <w:rFonts w:ascii="Times New Roman" w:hAnsi="Times New Roman" w:cs="Times New Roman"/>
          <w:b/>
          <w:sz w:val="24"/>
          <w:szCs w:val="24"/>
          <w:lang w:val="ru-RU"/>
        </w:rPr>
      </w:pPr>
      <w:r w:rsidRPr="00170420">
        <w:rPr>
          <w:rFonts w:ascii="Times New Roman" w:hAnsi="Times New Roman" w:cs="Times New Roman"/>
          <w:b/>
          <w:sz w:val="24"/>
          <w:szCs w:val="24"/>
          <w:lang w:val="ru-RU"/>
        </w:rPr>
        <w:t>Москва 202</w:t>
      </w:r>
      <w:r w:rsidR="004F2674" w:rsidRPr="00170420">
        <w:rPr>
          <w:rFonts w:ascii="Times New Roman" w:hAnsi="Times New Roman" w:cs="Times New Roman"/>
          <w:b/>
          <w:sz w:val="24"/>
          <w:szCs w:val="24"/>
          <w:lang w:val="ru-RU"/>
        </w:rPr>
        <w:t>3</w:t>
      </w:r>
      <w:r w:rsidR="0051673C" w:rsidRPr="00170420">
        <w:rPr>
          <w:rFonts w:ascii="Times New Roman" w:hAnsi="Times New Roman" w:cs="Times New Roman"/>
          <w:b/>
          <w:sz w:val="24"/>
          <w:szCs w:val="24"/>
          <w:lang w:val="ru-RU"/>
        </w:rPr>
        <w:t xml:space="preserve"> г.</w:t>
      </w:r>
      <w:r w:rsidR="0051673C" w:rsidRPr="00170420">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C479F56"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A204D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A204D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42680ECC"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E7AE4" w:rsidRPr="00E07152">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w:t>
      </w:r>
      <w:r w:rsidR="005E7AE4">
        <w:rPr>
          <w:rFonts w:ascii="Times New Roman" w:hAnsi="Times New Roman" w:cs="Times New Roman"/>
          <w:b/>
          <w:spacing w:val="-6"/>
          <w:sz w:val="24"/>
          <w:szCs w:val="24"/>
          <w:lang w:val="ru-RU"/>
        </w:rPr>
        <w:t xml:space="preserve"> (ПРИЛАГАЮТСЯ К ДОКУМЕНТАЦИИ ОТДЕЛЬНЫМИ ФАЙЛАМИ)</w:t>
      </w:r>
      <w:r w:rsidR="005E7AE4" w:rsidRPr="00E07152">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0A5F962" w14:textId="33D40ACD" w:rsidR="0051673C" w:rsidRPr="004A379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5E7AE4">
        <w:rPr>
          <w:rFonts w:ascii="Times New Roman" w:hAnsi="Times New Roman" w:cs="Times New Roman"/>
          <w:spacing w:val="-6"/>
          <w:sz w:val="24"/>
          <w:szCs w:val="24"/>
        </w:rPr>
        <w:t>ПАО «</w:t>
      </w:r>
      <w:r w:rsidR="00170420">
        <w:rPr>
          <w:rFonts w:ascii="Times New Roman" w:hAnsi="Times New Roman" w:cs="Times New Roman"/>
          <w:spacing w:val="-6"/>
          <w:sz w:val="24"/>
          <w:szCs w:val="24"/>
        </w:rPr>
        <w:t>Яковлев</w:t>
      </w:r>
      <w:r w:rsidR="005E7AE4">
        <w:rPr>
          <w:rFonts w:ascii="Times New Roman" w:hAnsi="Times New Roman" w:cs="Times New Roman"/>
          <w:spacing w:val="-6"/>
          <w:sz w:val="24"/>
          <w:szCs w:val="24"/>
        </w:rPr>
        <w:t>»</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218B8C3" w14:textId="77777777" w:rsidR="004A3796" w:rsidRPr="004A3796" w:rsidRDefault="004A3796" w:rsidP="001D6D32">
      <w:pPr>
        <w:contextualSpacing/>
        <w:jc w:val="both"/>
        <w:rPr>
          <w:rFonts w:ascii="Times New Roman" w:hAnsi="Times New Roman" w:cs="Times New Roman"/>
          <w:color w:val="000000"/>
          <w:spacing w:val="-10"/>
          <w:sz w:val="24"/>
          <w:szCs w:val="24"/>
          <w:lang w:val="ru-RU"/>
        </w:rPr>
      </w:pPr>
    </w:p>
    <w:p w14:paraId="271246E4" w14:textId="027C80ED" w:rsidR="007B2A03" w:rsidRPr="007B2A03" w:rsidRDefault="007B2A03" w:rsidP="004A3796">
      <w:pPr>
        <w:ind w:firstLine="709"/>
        <w:contextualSpacing/>
        <w:jc w:val="both"/>
        <w:rPr>
          <w:rFonts w:ascii="Times New Roman" w:hAnsi="Times New Roman" w:cs="Times New Roman"/>
          <w:b/>
          <w:color w:val="000000"/>
          <w:spacing w:val="-10"/>
          <w:sz w:val="24"/>
          <w:szCs w:val="24"/>
          <w:lang w:val="ru-RU"/>
        </w:rPr>
      </w:pPr>
      <w:r w:rsidRPr="007B2A03">
        <w:rPr>
          <w:rFonts w:ascii="Times New Roman" w:hAnsi="Times New Roman" w:cs="Times New Roman"/>
          <w:b/>
          <w:color w:val="000000"/>
          <w:spacing w:val="-10"/>
          <w:sz w:val="24"/>
          <w:szCs w:val="24"/>
          <w:lang w:val="ru-RU"/>
        </w:rPr>
        <w:t>Лот №</w:t>
      </w:r>
      <w:r w:rsidR="001D6D32">
        <w:rPr>
          <w:rFonts w:ascii="Times New Roman" w:hAnsi="Times New Roman" w:cs="Times New Roman"/>
          <w:b/>
          <w:color w:val="000000"/>
          <w:spacing w:val="-10"/>
          <w:sz w:val="24"/>
          <w:szCs w:val="24"/>
          <w:lang w:val="ru-RU"/>
        </w:rPr>
        <w:t>1</w:t>
      </w:r>
      <w:r w:rsidRPr="007B2A03">
        <w:rPr>
          <w:rFonts w:ascii="Times New Roman" w:hAnsi="Times New Roman" w:cs="Times New Roman"/>
          <w:b/>
          <w:color w:val="000000"/>
          <w:spacing w:val="-10"/>
          <w:sz w:val="24"/>
          <w:szCs w:val="24"/>
          <w:lang w:val="ru-RU"/>
        </w:rPr>
        <w:t>:</w:t>
      </w:r>
    </w:p>
    <w:p w14:paraId="02532FAF"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b/>
          <w:color w:val="000000"/>
          <w:spacing w:val="-10"/>
          <w:sz w:val="24"/>
          <w:szCs w:val="24"/>
          <w:lang w:val="ru-RU"/>
        </w:rPr>
        <w:t>Здание.</w:t>
      </w:r>
      <w:r w:rsidRPr="007B2A03">
        <w:rPr>
          <w:rFonts w:ascii="Times New Roman" w:hAnsi="Times New Roman" w:cs="Times New Roman"/>
          <w:color w:val="000000"/>
          <w:spacing w:val="-10"/>
          <w:sz w:val="24"/>
          <w:szCs w:val="24"/>
          <w:lang w:val="ru-RU"/>
        </w:rPr>
        <w:t xml:space="preserve"> Назначение: нежилое здание.</w:t>
      </w:r>
    </w:p>
    <w:p w14:paraId="4C5900E0"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Площадь: 117,5 кв.м.</w:t>
      </w:r>
    </w:p>
    <w:p w14:paraId="0D8362FA"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Адрес: Иркутская область, г. Иркутск, ул. Крымская, д. 15А.</w:t>
      </w:r>
    </w:p>
    <w:p w14:paraId="0478D3E3"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Кадастровый номер: 38:36:000009:21412.</w:t>
      </w:r>
    </w:p>
    <w:p w14:paraId="2A654E62"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0B7CD1CF"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29.10.2022 № 99/2022/502326744, прилагаемой к Документации (Раздел X).</w:t>
      </w:r>
    </w:p>
    <w:p w14:paraId="4E899B42"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p>
    <w:p w14:paraId="10162180"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b/>
          <w:color w:val="000000"/>
          <w:spacing w:val="-10"/>
          <w:sz w:val="24"/>
          <w:szCs w:val="24"/>
          <w:lang w:val="ru-RU"/>
        </w:rPr>
        <w:t>Служебно-бытовое.</w:t>
      </w:r>
      <w:r w:rsidRPr="007B2A03">
        <w:rPr>
          <w:rFonts w:ascii="Times New Roman" w:hAnsi="Times New Roman" w:cs="Times New Roman"/>
          <w:color w:val="000000"/>
          <w:spacing w:val="-10"/>
          <w:sz w:val="24"/>
          <w:szCs w:val="24"/>
          <w:lang w:val="ru-RU"/>
        </w:rPr>
        <w:t xml:space="preserve"> Назначение: нежилое здание.</w:t>
      </w:r>
    </w:p>
    <w:p w14:paraId="3C0FDBE7"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Площадь: 1676,3 кв.м.</w:t>
      </w:r>
    </w:p>
    <w:p w14:paraId="477413CB"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Адрес: Иркутская область, г. Иркутск, ул. Крымская, д. 15А.</w:t>
      </w:r>
    </w:p>
    <w:p w14:paraId="4B283BA5"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Кадастровый номер: 38:36:000009:24350.</w:t>
      </w:r>
    </w:p>
    <w:p w14:paraId="61850E2B"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487D70AC"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29.10.2022 № 99/2022/502325453, прилагаемой к Документации (Раздел X).</w:t>
      </w:r>
    </w:p>
    <w:p w14:paraId="0F58434A"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p>
    <w:p w14:paraId="481A2854"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b/>
          <w:color w:val="000000"/>
          <w:spacing w:val="-10"/>
          <w:sz w:val="24"/>
          <w:szCs w:val="24"/>
          <w:lang w:val="ru-RU"/>
        </w:rPr>
        <w:t>Право аренды земельного участка с кадастровым номером 38:36:000009:1607.</w:t>
      </w:r>
      <w:r w:rsidRPr="007B2A03">
        <w:rPr>
          <w:rFonts w:ascii="Times New Roman" w:hAnsi="Times New Roman" w:cs="Times New Roman"/>
          <w:color w:val="000000"/>
          <w:spacing w:val="-10"/>
          <w:sz w:val="24"/>
          <w:szCs w:val="24"/>
          <w:lang w:val="ru-RU"/>
        </w:rPr>
        <w:t xml:space="preserve"> Адрес: установлено относительно ориентира, расположенного в границах участка. Почтовый адрес ориентира: Иркутская область, г. Иркутск, Ленинский район, ул. Крымская, 15-а. Площадь: 11763 +/- 12 кв. м. Категория земель: земли населенных пунктов; виды разрешенного использования: Для эксплуатации существующих зданий и сооружений детского сада № 137 (договор аренды земельного участка № 74/14 от 06.03.2014, заключенного между Министерством имущественных отношений Иркутской области (Арендодатель) и Собственником (Арендатор) сроком действия до 03.03.2063). </w:t>
      </w:r>
    </w:p>
    <w:p w14:paraId="30BE2AF5" w14:textId="2E89EC11" w:rsid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Выписка из Единого государственного реестра недвижимости об объекте недвижимости на земельный участок с кадастровым номером 38:36:000009:1607 от 29.10.2022 № 99/2022/502328611, прилагается к Документации (Раздел X).</w:t>
      </w:r>
    </w:p>
    <w:p w14:paraId="72B3A11A" w14:textId="065E7002" w:rsidR="00917886" w:rsidRDefault="00917886" w:rsidP="004A3796">
      <w:pPr>
        <w:ind w:firstLine="709"/>
        <w:contextualSpacing/>
        <w:jc w:val="both"/>
        <w:rPr>
          <w:rFonts w:ascii="Times New Roman" w:hAnsi="Times New Roman" w:cs="Times New Roman"/>
          <w:color w:val="000000"/>
          <w:spacing w:val="-10"/>
          <w:sz w:val="24"/>
          <w:szCs w:val="24"/>
          <w:lang w:val="ru-RU"/>
        </w:rPr>
      </w:pPr>
    </w:p>
    <w:p w14:paraId="25E2C9B8" w14:textId="54E46875" w:rsidR="007B2A03" w:rsidRPr="00EF4B6D" w:rsidRDefault="007B2A03" w:rsidP="007B2A03">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B2A03">
        <w:rPr>
          <w:rFonts w:ascii="Times New Roman" w:hAnsi="Times New Roman" w:cs="Times New Roman"/>
          <w:color w:val="000000"/>
          <w:spacing w:val="-10"/>
          <w:sz w:val="24"/>
          <w:szCs w:val="24"/>
        </w:rPr>
        <w:t>35 700 000 (тридцать пять миллионов семьсот тысяч) рублей 00 копеек (с учетом НДС).</w:t>
      </w:r>
    </w:p>
    <w:p w14:paraId="0861634D" w14:textId="0AEAA34D" w:rsidR="007B2A03" w:rsidRPr="00DF37FB" w:rsidRDefault="007B2A03" w:rsidP="007B2A03">
      <w:pPr>
        <w:pStyle w:val="ConsPlusNormal"/>
        <w:ind w:firstLine="709"/>
        <w:contextualSpacing/>
        <w:jc w:val="both"/>
        <w:rPr>
          <w:rFonts w:ascii="Times New Roman" w:hAnsi="Times New Roman" w:cs="Times New Roman"/>
          <w:color w:val="000000"/>
          <w:spacing w:val="-10"/>
          <w:sz w:val="24"/>
          <w:szCs w:val="24"/>
        </w:rPr>
      </w:pPr>
      <w:r w:rsidRPr="00DF37FB">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F37FB">
        <w:rPr>
          <w:rFonts w:ascii="Times New Roman" w:hAnsi="Times New Roman" w:cs="Times New Roman"/>
          <w:color w:val="000000"/>
          <w:spacing w:val="-10"/>
          <w:sz w:val="24"/>
          <w:szCs w:val="24"/>
        </w:rPr>
        <w:t xml:space="preserve"> </w:t>
      </w:r>
      <w:r w:rsidR="001C4664">
        <w:rPr>
          <w:rFonts w:ascii="Times New Roman" w:hAnsi="Times New Roman" w:cs="Times New Roman"/>
          <w:color w:val="000000"/>
          <w:spacing w:val="-10"/>
          <w:sz w:val="24"/>
          <w:szCs w:val="24"/>
        </w:rPr>
        <w:t>2 400 650</w:t>
      </w:r>
      <w:r w:rsidR="00EC1ECA" w:rsidRPr="007B2A03">
        <w:rPr>
          <w:rFonts w:ascii="Times New Roman" w:hAnsi="Times New Roman" w:cs="Times New Roman"/>
          <w:color w:val="000000"/>
          <w:spacing w:val="-10"/>
          <w:sz w:val="24"/>
          <w:szCs w:val="24"/>
        </w:rPr>
        <w:t xml:space="preserve"> (</w:t>
      </w:r>
      <w:r w:rsidR="001C4664">
        <w:rPr>
          <w:rFonts w:ascii="Times New Roman" w:hAnsi="Times New Roman" w:cs="Times New Roman"/>
          <w:color w:val="000000"/>
          <w:spacing w:val="-10"/>
          <w:sz w:val="24"/>
          <w:szCs w:val="24"/>
        </w:rPr>
        <w:t>два миллиона четыреста тысяч шестьсот пятьдесят</w:t>
      </w:r>
      <w:r w:rsidR="00EC1ECA" w:rsidRPr="007B2A03">
        <w:rPr>
          <w:rFonts w:ascii="Times New Roman" w:hAnsi="Times New Roman" w:cs="Times New Roman"/>
          <w:color w:val="000000"/>
          <w:spacing w:val="-10"/>
          <w:sz w:val="24"/>
          <w:szCs w:val="24"/>
        </w:rPr>
        <w:t xml:space="preserve">) рублей </w:t>
      </w:r>
      <w:r w:rsidR="001C4664">
        <w:rPr>
          <w:rFonts w:ascii="Times New Roman" w:hAnsi="Times New Roman" w:cs="Times New Roman"/>
          <w:color w:val="000000"/>
          <w:spacing w:val="-10"/>
          <w:sz w:val="24"/>
          <w:szCs w:val="24"/>
        </w:rPr>
        <w:t>3</w:t>
      </w:r>
      <w:r w:rsidR="00EC1ECA" w:rsidRPr="007B2A03">
        <w:rPr>
          <w:rFonts w:ascii="Times New Roman" w:hAnsi="Times New Roman" w:cs="Times New Roman"/>
          <w:color w:val="000000"/>
          <w:spacing w:val="-10"/>
          <w:sz w:val="24"/>
          <w:szCs w:val="24"/>
        </w:rPr>
        <w:t>0 копеек</w:t>
      </w:r>
      <w:r w:rsidRPr="00DF37FB">
        <w:rPr>
          <w:rFonts w:ascii="Times New Roman" w:hAnsi="Times New Roman" w:cs="Times New Roman"/>
          <w:color w:val="000000"/>
          <w:spacing w:val="-10"/>
          <w:sz w:val="24"/>
          <w:szCs w:val="24"/>
        </w:rPr>
        <w:t>.</w:t>
      </w:r>
    </w:p>
    <w:p w14:paraId="1B2B3114" w14:textId="1E054512" w:rsidR="007B2A03" w:rsidRPr="00DF37FB" w:rsidRDefault="007B2A03" w:rsidP="007B2A03">
      <w:pPr>
        <w:ind w:firstLine="709"/>
        <w:contextualSpacing/>
        <w:jc w:val="both"/>
        <w:rPr>
          <w:rFonts w:ascii="Times New Roman" w:hAnsi="Times New Roman" w:cs="Times New Roman"/>
          <w:bCs/>
          <w:color w:val="000000"/>
          <w:spacing w:val="-10"/>
          <w:sz w:val="24"/>
          <w:szCs w:val="24"/>
          <w:lang w:val="ru-RU"/>
        </w:rPr>
      </w:pPr>
      <w:r w:rsidRPr="00DF37FB">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DF37FB">
        <w:rPr>
          <w:rFonts w:ascii="Times New Roman" w:hAnsi="Times New Roman" w:cs="Times New Roman"/>
          <w:bCs/>
          <w:snapToGrid w:val="0"/>
          <w:color w:val="000000"/>
          <w:spacing w:val="-10"/>
          <w:sz w:val="24"/>
          <w:szCs w:val="24"/>
          <w:lang w:val="ru-RU"/>
        </w:rPr>
        <w:t xml:space="preserve"> </w:t>
      </w:r>
      <w:r w:rsidR="00EC1ECA" w:rsidRPr="00EC1ECA">
        <w:rPr>
          <w:rFonts w:ascii="Times New Roman" w:hAnsi="Times New Roman" w:cs="Times New Roman"/>
          <w:color w:val="000000"/>
          <w:spacing w:val="-10"/>
          <w:sz w:val="24"/>
          <w:szCs w:val="24"/>
          <w:lang w:val="ru-RU"/>
        </w:rPr>
        <w:t>1</w:t>
      </w:r>
      <w:r w:rsidR="001C4664">
        <w:rPr>
          <w:rFonts w:ascii="Times New Roman" w:hAnsi="Times New Roman" w:cs="Times New Roman"/>
          <w:color w:val="000000"/>
          <w:spacing w:val="-10"/>
          <w:sz w:val="24"/>
          <w:szCs w:val="24"/>
        </w:rPr>
        <w:t> </w:t>
      </w:r>
      <w:r w:rsidR="001C4664">
        <w:rPr>
          <w:rFonts w:ascii="Times New Roman" w:hAnsi="Times New Roman" w:cs="Times New Roman"/>
          <w:color w:val="000000"/>
          <w:spacing w:val="-10"/>
          <w:sz w:val="24"/>
          <w:szCs w:val="24"/>
          <w:lang w:val="ru-RU"/>
        </w:rPr>
        <w:t>200 325</w:t>
      </w:r>
      <w:r w:rsidR="00EC1ECA" w:rsidRPr="00EC1ECA">
        <w:rPr>
          <w:rFonts w:ascii="Times New Roman" w:hAnsi="Times New Roman" w:cs="Times New Roman"/>
          <w:color w:val="000000"/>
          <w:spacing w:val="-10"/>
          <w:sz w:val="24"/>
          <w:szCs w:val="24"/>
          <w:lang w:val="ru-RU"/>
        </w:rPr>
        <w:t xml:space="preserve"> (один миллион </w:t>
      </w:r>
      <w:r w:rsidR="001C4664">
        <w:rPr>
          <w:rFonts w:ascii="Times New Roman" w:hAnsi="Times New Roman" w:cs="Times New Roman"/>
          <w:color w:val="000000"/>
          <w:spacing w:val="-10"/>
          <w:sz w:val="24"/>
          <w:szCs w:val="24"/>
          <w:lang w:val="ru-RU"/>
        </w:rPr>
        <w:t>двести тысяч триста двадцать пять</w:t>
      </w:r>
      <w:r w:rsidR="00EC1ECA" w:rsidRPr="00EC1ECA">
        <w:rPr>
          <w:rFonts w:ascii="Times New Roman" w:hAnsi="Times New Roman" w:cs="Times New Roman"/>
          <w:color w:val="000000"/>
          <w:spacing w:val="-10"/>
          <w:sz w:val="24"/>
          <w:szCs w:val="24"/>
          <w:lang w:val="ru-RU"/>
        </w:rPr>
        <w:t xml:space="preserve">) рублей </w:t>
      </w:r>
      <w:r w:rsidR="001C4664">
        <w:rPr>
          <w:rFonts w:ascii="Times New Roman" w:hAnsi="Times New Roman" w:cs="Times New Roman"/>
          <w:color w:val="000000"/>
          <w:spacing w:val="-10"/>
          <w:sz w:val="24"/>
          <w:szCs w:val="24"/>
          <w:lang w:val="ru-RU"/>
        </w:rPr>
        <w:t>15</w:t>
      </w:r>
      <w:r w:rsidR="00EC1ECA" w:rsidRPr="00EC1ECA">
        <w:rPr>
          <w:rFonts w:ascii="Times New Roman" w:hAnsi="Times New Roman" w:cs="Times New Roman"/>
          <w:color w:val="000000"/>
          <w:spacing w:val="-10"/>
          <w:sz w:val="24"/>
          <w:szCs w:val="24"/>
          <w:lang w:val="ru-RU"/>
        </w:rPr>
        <w:t xml:space="preserve"> копеек</w:t>
      </w:r>
      <w:r w:rsidRPr="00DF37FB">
        <w:rPr>
          <w:rFonts w:ascii="Times New Roman" w:hAnsi="Times New Roman" w:cs="Times New Roman"/>
          <w:color w:val="000000"/>
          <w:spacing w:val="-10"/>
          <w:sz w:val="24"/>
          <w:szCs w:val="24"/>
          <w:lang w:val="ru-RU"/>
        </w:rPr>
        <w:t>.</w:t>
      </w:r>
    </w:p>
    <w:p w14:paraId="63069744" w14:textId="649DCE0B" w:rsidR="007B2A03" w:rsidRPr="004A3796" w:rsidRDefault="007B2A03" w:rsidP="007B2A03">
      <w:pPr>
        <w:ind w:firstLine="709"/>
        <w:contextualSpacing/>
        <w:jc w:val="both"/>
        <w:rPr>
          <w:rFonts w:ascii="Times New Roman" w:hAnsi="Times New Roman" w:cs="Times New Roman"/>
          <w:b/>
          <w:color w:val="000000"/>
          <w:spacing w:val="-10"/>
          <w:sz w:val="24"/>
          <w:szCs w:val="24"/>
          <w:lang w:val="ru-RU"/>
        </w:rPr>
      </w:pPr>
      <w:r w:rsidRPr="00DF37FB">
        <w:rPr>
          <w:rFonts w:ascii="Times New Roman" w:hAnsi="Times New Roman" w:cs="Times New Roman"/>
          <w:b/>
          <w:bCs/>
          <w:snapToGrid w:val="0"/>
          <w:color w:val="000000"/>
          <w:spacing w:val="-10"/>
          <w:sz w:val="24"/>
          <w:szCs w:val="24"/>
          <w:lang w:val="ru-RU"/>
        </w:rPr>
        <w:t>Цена отсечения:</w:t>
      </w:r>
      <w:r w:rsidRPr="00DF37FB">
        <w:rPr>
          <w:rFonts w:ascii="Times New Roman" w:hAnsi="Times New Roman" w:cs="Times New Roman"/>
          <w:color w:val="000000"/>
          <w:spacing w:val="-10"/>
          <w:sz w:val="24"/>
          <w:szCs w:val="24"/>
          <w:lang w:val="ru-RU"/>
        </w:rPr>
        <w:t xml:space="preserve"> </w:t>
      </w:r>
      <w:r w:rsidR="001C4664" w:rsidRPr="001C4664">
        <w:rPr>
          <w:rFonts w:ascii="Times New Roman" w:hAnsi="Times New Roman" w:cs="Times New Roman"/>
          <w:color w:val="000000"/>
          <w:spacing w:val="-10"/>
          <w:sz w:val="24"/>
          <w:szCs w:val="24"/>
          <w:lang w:val="ru-RU"/>
        </w:rPr>
        <w:t>23 696 748</w:t>
      </w:r>
      <w:r w:rsidR="001C4664" w:rsidRPr="00DF37FB">
        <w:rPr>
          <w:rFonts w:ascii="Times New Roman" w:hAnsi="Times New Roman" w:cs="Times New Roman"/>
          <w:color w:val="000000"/>
          <w:spacing w:val="-10"/>
          <w:sz w:val="24"/>
          <w:szCs w:val="24"/>
          <w:lang w:val="ru-RU"/>
        </w:rPr>
        <w:t xml:space="preserve"> </w:t>
      </w:r>
      <w:r w:rsidRPr="00DF37FB">
        <w:rPr>
          <w:rFonts w:ascii="Times New Roman" w:hAnsi="Times New Roman" w:cs="Times New Roman"/>
          <w:color w:val="000000"/>
          <w:spacing w:val="-10"/>
          <w:sz w:val="24"/>
          <w:szCs w:val="24"/>
          <w:lang w:val="ru-RU"/>
        </w:rPr>
        <w:t>(</w:t>
      </w:r>
      <w:r w:rsidR="001C4664">
        <w:rPr>
          <w:rFonts w:ascii="Times New Roman" w:hAnsi="Times New Roman" w:cs="Times New Roman"/>
          <w:color w:val="000000"/>
          <w:spacing w:val="-10"/>
          <w:sz w:val="24"/>
          <w:szCs w:val="24"/>
          <w:lang w:val="ru-RU"/>
        </w:rPr>
        <w:t>двадцать три миллиона шестьсот девяносто шесть тысяч семьсот сорок восемь</w:t>
      </w:r>
      <w:r w:rsidRPr="00DF37FB">
        <w:rPr>
          <w:rFonts w:ascii="Times New Roman" w:hAnsi="Times New Roman" w:cs="Times New Roman"/>
          <w:color w:val="000000"/>
          <w:spacing w:val="-10"/>
          <w:sz w:val="24"/>
          <w:szCs w:val="24"/>
          <w:lang w:val="ru-RU"/>
        </w:rPr>
        <w:t>)</w:t>
      </w:r>
      <w:r w:rsidRPr="00DF37FB">
        <w:rPr>
          <w:rFonts w:ascii="Times New Roman" w:hAnsi="Times New Roman" w:cs="Times New Roman"/>
          <w:spacing w:val="-10"/>
          <w:sz w:val="24"/>
          <w:szCs w:val="24"/>
        </w:rPr>
        <w:t> </w:t>
      </w:r>
      <w:r w:rsidRPr="00DF37FB">
        <w:rPr>
          <w:rFonts w:ascii="Times New Roman" w:hAnsi="Times New Roman" w:cs="Times New Roman"/>
          <w:color w:val="000000"/>
          <w:spacing w:val="-10"/>
          <w:sz w:val="24"/>
          <w:szCs w:val="24"/>
          <w:lang w:val="ru-RU"/>
        </w:rPr>
        <w:t>рублей</w:t>
      </w:r>
      <w:r w:rsidRPr="00DF37FB">
        <w:rPr>
          <w:rFonts w:ascii="Times New Roman" w:hAnsi="Times New Roman" w:cs="Times New Roman"/>
          <w:spacing w:val="-10"/>
          <w:sz w:val="24"/>
          <w:szCs w:val="24"/>
        </w:rPr>
        <w:t> </w:t>
      </w:r>
      <w:r w:rsidR="001C4664">
        <w:rPr>
          <w:rFonts w:ascii="Times New Roman" w:hAnsi="Times New Roman" w:cs="Times New Roman"/>
          <w:color w:val="000000"/>
          <w:spacing w:val="-10"/>
          <w:sz w:val="24"/>
          <w:szCs w:val="24"/>
          <w:lang w:val="ru-RU"/>
        </w:rPr>
        <w:t>50</w:t>
      </w:r>
      <w:r w:rsidRPr="00DF37FB">
        <w:rPr>
          <w:rFonts w:ascii="Times New Roman" w:hAnsi="Times New Roman" w:cs="Times New Roman"/>
          <w:color w:val="000000"/>
          <w:spacing w:val="-10"/>
          <w:sz w:val="24"/>
          <w:szCs w:val="24"/>
          <w:lang w:val="ru-RU"/>
        </w:rPr>
        <w:t xml:space="preserve"> копеек (с учетом НДС).</w:t>
      </w:r>
    </w:p>
    <w:p w14:paraId="0EE60517" w14:textId="29073AEA" w:rsidR="007B2A03" w:rsidRDefault="007B2A03" w:rsidP="007B2A03">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Pr="007B2A03">
        <w:rPr>
          <w:rFonts w:ascii="Times New Roman" w:hAnsi="Times New Roman" w:cs="Times New Roman"/>
          <w:color w:val="000000"/>
          <w:spacing w:val="-10"/>
          <w:sz w:val="24"/>
          <w:szCs w:val="24"/>
          <w:lang w:val="ru-RU"/>
        </w:rPr>
        <w:t>3 570 000 (три миллиона пятьсот семьдесят тысяч) рублей 00 копеек (НДС не облагается).</w:t>
      </w:r>
    </w:p>
    <w:p w14:paraId="6FFBB1D9" w14:textId="77777777" w:rsidR="007B2A03" w:rsidRPr="004A3796" w:rsidRDefault="007B2A03" w:rsidP="004A3796">
      <w:pPr>
        <w:ind w:firstLine="709"/>
        <w:contextualSpacing/>
        <w:jc w:val="both"/>
        <w:rPr>
          <w:rFonts w:ascii="Times New Roman" w:hAnsi="Times New Roman" w:cs="Times New Roman"/>
          <w:color w:val="000000"/>
          <w:spacing w:val="-10"/>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5"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2F031F36"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170420">
        <w:rPr>
          <w:rFonts w:ascii="Times New Roman" w:hAnsi="Times New Roman" w:cs="Times New Roman"/>
          <w:b/>
          <w:spacing w:val="-6"/>
          <w:sz w:val="24"/>
          <w:szCs w:val="24"/>
          <w:lang w:val="ru-RU"/>
        </w:rPr>
        <w:t>07</w:t>
      </w:r>
      <w:r w:rsidR="00777A46">
        <w:rPr>
          <w:rFonts w:ascii="Times New Roman" w:hAnsi="Times New Roman" w:cs="Times New Roman"/>
          <w:b/>
          <w:spacing w:val="-6"/>
          <w:sz w:val="24"/>
          <w:szCs w:val="24"/>
          <w:lang w:val="ru-RU"/>
        </w:rPr>
        <w:t>.</w:t>
      </w:r>
      <w:r w:rsidR="00170420">
        <w:rPr>
          <w:rFonts w:ascii="Times New Roman" w:hAnsi="Times New Roman" w:cs="Times New Roman"/>
          <w:b/>
          <w:spacing w:val="-6"/>
          <w:sz w:val="24"/>
          <w:szCs w:val="24"/>
          <w:lang w:val="ru-RU"/>
        </w:rPr>
        <w:t>11</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02B421A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170420">
        <w:rPr>
          <w:rFonts w:ascii="Times New Roman" w:hAnsi="Times New Roman" w:cs="Times New Roman"/>
          <w:b/>
          <w:spacing w:val="-6"/>
          <w:sz w:val="24"/>
          <w:szCs w:val="24"/>
          <w:lang w:val="ru-RU"/>
        </w:rPr>
        <w:t>18</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170420">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58DEF3FD"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170420">
        <w:rPr>
          <w:rFonts w:ascii="Times New Roman" w:hAnsi="Times New Roman" w:cs="Times New Roman"/>
          <w:b/>
          <w:spacing w:val="-6"/>
          <w:sz w:val="24"/>
          <w:szCs w:val="24"/>
          <w:lang w:val="ru-RU"/>
        </w:rPr>
        <w:t>07</w:t>
      </w:r>
      <w:r w:rsidR="00777A46">
        <w:rPr>
          <w:rFonts w:ascii="Times New Roman" w:hAnsi="Times New Roman" w:cs="Times New Roman"/>
          <w:b/>
          <w:spacing w:val="-6"/>
          <w:sz w:val="24"/>
          <w:szCs w:val="24"/>
          <w:lang w:val="ru-RU"/>
        </w:rPr>
        <w:t>.</w:t>
      </w:r>
      <w:r w:rsidR="00170420">
        <w:rPr>
          <w:rFonts w:ascii="Times New Roman" w:hAnsi="Times New Roman" w:cs="Times New Roman"/>
          <w:b/>
          <w:spacing w:val="-6"/>
          <w:sz w:val="24"/>
          <w:szCs w:val="24"/>
          <w:lang w:val="ru-RU"/>
        </w:rPr>
        <w:t>11</w:t>
      </w:r>
      <w:r w:rsidR="007A1D96">
        <w:rPr>
          <w:rFonts w:ascii="Times New Roman" w:hAnsi="Times New Roman" w:cs="Times New Roman"/>
          <w:b/>
          <w:spacing w:val="-6"/>
          <w:sz w:val="24"/>
          <w:szCs w:val="24"/>
          <w:lang w:val="ru-RU"/>
        </w:rPr>
        <w:t>.202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170420">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3F18EFF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bookmarkStart w:id="6" w:name="_GoBack"/>
      <w:r w:rsidR="00170420">
        <w:rPr>
          <w:rFonts w:ascii="Times New Roman" w:hAnsi="Times New Roman" w:cs="Times New Roman"/>
          <w:b/>
          <w:spacing w:val="-6"/>
          <w:sz w:val="24"/>
          <w:szCs w:val="24"/>
          <w:lang w:val="ru-RU"/>
        </w:rPr>
        <w:t>09</w:t>
      </w:r>
      <w:r w:rsidR="007A1D96">
        <w:rPr>
          <w:rFonts w:ascii="Times New Roman" w:hAnsi="Times New Roman" w:cs="Times New Roman"/>
          <w:b/>
          <w:spacing w:val="-6"/>
          <w:sz w:val="24"/>
          <w:szCs w:val="24"/>
          <w:lang w:val="ru-RU"/>
        </w:rPr>
        <w:t>.</w:t>
      </w:r>
      <w:r w:rsidR="00170420">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w:t>
      </w:r>
      <w:bookmarkEnd w:id="6"/>
      <w:r w:rsidR="007A1D96">
        <w:rPr>
          <w:rFonts w:ascii="Times New Roman" w:hAnsi="Times New Roman" w:cs="Times New Roman"/>
          <w:b/>
          <w:spacing w:val="-6"/>
          <w:sz w:val="24"/>
          <w:szCs w:val="24"/>
          <w:lang w:val="ru-RU"/>
        </w:rPr>
        <w:t>в 1</w:t>
      </w:r>
      <w:r w:rsidR="00170420">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4DC6250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170420">
        <w:rPr>
          <w:rFonts w:ascii="Times New Roman" w:hAnsi="Times New Roman" w:cs="Times New Roman"/>
          <w:bCs/>
          <w:spacing w:val="-6"/>
          <w:sz w:val="24"/>
          <w:szCs w:val="24"/>
          <w:lang w:val="ru-RU"/>
        </w:rPr>
        <w:t>0</w:t>
      </w:r>
      <w:r w:rsidR="00170420">
        <w:rPr>
          <w:rFonts w:ascii="Times New Roman" w:hAnsi="Times New Roman" w:cs="Times New Roman"/>
          <w:b/>
          <w:spacing w:val="-6"/>
          <w:sz w:val="24"/>
          <w:szCs w:val="24"/>
          <w:lang w:val="ru-RU"/>
        </w:rPr>
        <w:t>9</w:t>
      </w:r>
      <w:r w:rsidR="007A1D96">
        <w:rPr>
          <w:rFonts w:ascii="Times New Roman" w:hAnsi="Times New Roman" w:cs="Times New Roman"/>
          <w:b/>
          <w:spacing w:val="-6"/>
          <w:sz w:val="24"/>
          <w:szCs w:val="24"/>
          <w:lang w:val="ru-RU"/>
        </w:rPr>
        <w:t>.</w:t>
      </w:r>
      <w:r w:rsidR="00170420">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170420">
        <w:rPr>
          <w:rFonts w:ascii="Times New Roman" w:hAnsi="Times New Roman" w:cs="Times New Roman"/>
          <w:b/>
          <w:spacing w:val="-6"/>
          <w:sz w:val="24"/>
          <w:szCs w:val="24"/>
          <w:lang w:val="ru-RU"/>
        </w:rPr>
        <w:t>2</w:t>
      </w:r>
      <w:r w:rsidR="007A1D96">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77777777" w:rsidR="007A1D9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w:t>
      </w:r>
      <w:r w:rsidRPr="00C92F07">
        <w:rPr>
          <w:rFonts w:ascii="Times New Roman" w:hAnsi="Times New Roman" w:cs="Times New Roman"/>
          <w:color w:val="000000"/>
          <w:spacing w:val="-6"/>
          <w:sz w:val="24"/>
          <w:szCs w:val="24"/>
        </w:rPr>
        <w:lastRenderedPageBreak/>
        <w:t xml:space="preserve">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1B0816F9"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70420">
        <w:rPr>
          <w:rFonts w:ascii="Times New Roman" w:hAnsi="Times New Roman" w:cs="Times New Roman"/>
          <w:color w:val="000000"/>
          <w:spacing w:val="-6"/>
          <w:sz w:val="24"/>
          <w:szCs w:val="24"/>
        </w:rPr>
        <w:t>2</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170420">
        <w:rPr>
          <w:rFonts w:ascii="Times New Roman" w:hAnsi="Times New Roman" w:cs="Times New Roman"/>
          <w:color w:val="000000"/>
          <w:spacing w:val="-6"/>
          <w:sz w:val="24"/>
          <w:szCs w:val="24"/>
        </w:rPr>
        <w:t>двух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544FED75"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170420">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170420">
        <w:rPr>
          <w:rFonts w:ascii="Times New Roman" w:hAnsi="Times New Roman" w:cs="Times New Roman"/>
          <w:color w:val="000000"/>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168A8B8E"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170420">
        <w:rPr>
          <w:rFonts w:ascii="Times New Roman" w:hAnsi="Times New Roman" w:cs="Times New Roman"/>
          <w:color w:val="000000"/>
          <w:spacing w:val="-6"/>
          <w:sz w:val="24"/>
          <w:szCs w:val="24"/>
          <w:lang w:val="ru-RU"/>
        </w:rPr>
        <w:t>2</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170420">
        <w:rPr>
          <w:rFonts w:ascii="Times New Roman" w:hAnsi="Times New Roman" w:cs="Times New Roman"/>
          <w:color w:val="000000"/>
          <w:spacing w:val="-6"/>
          <w:sz w:val="24"/>
          <w:szCs w:val="24"/>
          <w:lang w:val="ru-RU"/>
        </w:rPr>
        <w:t>двух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07819F1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70420">
        <w:rPr>
          <w:rFonts w:ascii="Times New Roman" w:hAnsi="Times New Roman" w:cs="Times New Roman"/>
          <w:color w:val="000000"/>
          <w:spacing w:val="-6"/>
          <w:sz w:val="24"/>
          <w:szCs w:val="24"/>
        </w:rPr>
        <w:t>2</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170420">
        <w:rPr>
          <w:rFonts w:ascii="Times New Roman" w:hAnsi="Times New Roman" w:cs="Times New Roman"/>
          <w:color w:val="000000"/>
          <w:spacing w:val="-6"/>
          <w:sz w:val="24"/>
          <w:szCs w:val="24"/>
        </w:rPr>
        <w:t>двух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7B2A0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7B2A03">
        <w:rPr>
          <w:rFonts w:ascii="Times New Roman" w:hAnsi="Times New Roman" w:cs="Times New Roman"/>
          <w:spacing w:val="-6"/>
          <w:sz w:val="24"/>
          <w:szCs w:val="24"/>
          <w:lang w:val="ru-RU"/>
        </w:rPr>
        <w:t>.: +7(495)580-71-15;</w:t>
      </w:r>
    </w:p>
    <w:p w14:paraId="5623AC9A" w14:textId="77777777" w:rsidR="0051673C" w:rsidRPr="003617F6"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3617F6">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3617F6">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3617F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3617F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3617F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3617F6">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3617F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3617F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3617F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3617F6">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34F36AD" w14:textId="576AAB65" w:rsidR="005E7AE4" w:rsidRPr="005E7AE4" w:rsidRDefault="0051673C" w:rsidP="005E7AE4">
      <w:pPr>
        <w:pStyle w:val="a6"/>
        <w:numPr>
          <w:ilvl w:val="1"/>
          <w:numId w:val="17"/>
        </w:numPr>
        <w:spacing w:before="120"/>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bookmarkStart w:id="10" w:name="_Toc230144036"/>
      <w:r w:rsidR="005E7AE4">
        <w:rPr>
          <w:rFonts w:ascii="Times New Roman" w:hAnsi="Times New Roman" w:cs="Times New Roman"/>
          <w:spacing w:val="-6"/>
          <w:sz w:val="24"/>
          <w:szCs w:val="24"/>
        </w:rPr>
        <w:t>п</w:t>
      </w:r>
      <w:r w:rsidR="005E7AE4" w:rsidRPr="005E7AE4">
        <w:rPr>
          <w:rFonts w:ascii="Times New Roman" w:hAnsi="Times New Roman" w:cs="Times New Roman"/>
          <w:spacing w:val="-6"/>
          <w:sz w:val="24"/>
          <w:szCs w:val="24"/>
        </w:rPr>
        <w:t>убличное акционерное общество «</w:t>
      </w:r>
      <w:r w:rsidR="00435171">
        <w:rPr>
          <w:rFonts w:ascii="Times New Roman" w:hAnsi="Times New Roman" w:cs="Times New Roman"/>
          <w:spacing w:val="-6"/>
          <w:sz w:val="24"/>
          <w:szCs w:val="24"/>
        </w:rPr>
        <w:t>Яковлев</w:t>
      </w:r>
      <w:r w:rsidR="005E7AE4" w:rsidRPr="005E7AE4">
        <w:rPr>
          <w:rFonts w:ascii="Times New Roman" w:hAnsi="Times New Roman" w:cs="Times New Roman"/>
          <w:spacing w:val="-6"/>
          <w:sz w:val="24"/>
          <w:szCs w:val="24"/>
        </w:rPr>
        <w:t>» (ПАО «</w:t>
      </w:r>
      <w:r w:rsidR="00435171">
        <w:rPr>
          <w:rFonts w:ascii="Times New Roman" w:hAnsi="Times New Roman" w:cs="Times New Roman"/>
          <w:spacing w:val="-6"/>
          <w:sz w:val="24"/>
          <w:szCs w:val="24"/>
        </w:rPr>
        <w:t>Яковлев</w:t>
      </w:r>
      <w:r w:rsidR="005E7AE4" w:rsidRPr="005E7AE4">
        <w:rPr>
          <w:rFonts w:ascii="Times New Roman" w:hAnsi="Times New Roman" w:cs="Times New Roman"/>
          <w:spacing w:val="-6"/>
          <w:sz w:val="24"/>
          <w:szCs w:val="24"/>
        </w:rPr>
        <w:t>»).</w:t>
      </w:r>
    </w:p>
    <w:p w14:paraId="55F25464" w14:textId="7998D733" w:rsidR="0051673C" w:rsidRDefault="005E7AE4" w:rsidP="005E7AE4">
      <w:pPr>
        <w:pStyle w:val="a6"/>
        <w:spacing w:before="120" w:after="0" w:line="240" w:lineRule="auto"/>
        <w:ind w:left="0" w:firstLine="709"/>
        <w:contextualSpacing w:val="0"/>
        <w:jc w:val="both"/>
        <w:rPr>
          <w:rFonts w:ascii="Times New Roman" w:hAnsi="Times New Roman" w:cs="Times New Roman"/>
          <w:spacing w:val="-6"/>
          <w:sz w:val="24"/>
          <w:szCs w:val="24"/>
        </w:rPr>
      </w:pPr>
      <w:r w:rsidRPr="005E7AE4">
        <w:rPr>
          <w:rFonts w:ascii="Times New Roman" w:hAnsi="Times New Roman" w:cs="Times New Roman"/>
          <w:spacing w:val="-6"/>
          <w:sz w:val="24"/>
          <w:szCs w:val="24"/>
        </w:rPr>
        <w:t>Адрес Собственника: 125315, г. Москва, Ленинградский проспект, д. 68.</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lastRenderedPageBreak/>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1452FF82"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lastRenderedPageBreak/>
        <w:t>Перечень указанных оснований отказа Претенденту в участии в Продаже является исчерпывающим.</w:t>
      </w:r>
    </w:p>
    <w:p w14:paraId="79E978DE" w14:textId="3431E3A8"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78F771F4" w14:textId="47DB9A3F" w:rsidR="00B85C08" w:rsidRDefault="00B85C08" w:rsidP="00B85C08">
      <w:pPr>
        <w:pStyle w:val="a6"/>
        <w:spacing w:before="120" w:after="0" w:line="240" w:lineRule="auto"/>
        <w:ind w:left="709"/>
        <w:contextualSpacing w:val="0"/>
        <w:jc w:val="both"/>
        <w:rPr>
          <w:rFonts w:ascii="Times New Roman" w:hAnsi="Times New Roman" w:cs="Times New Roman"/>
          <w:spacing w:val="-6"/>
          <w:sz w:val="24"/>
          <w:szCs w:val="24"/>
        </w:rPr>
      </w:pPr>
    </w:p>
    <w:p w14:paraId="4EB93F6C" w14:textId="77777777" w:rsidR="00B85C08" w:rsidRPr="00B24683" w:rsidRDefault="00B85C08" w:rsidP="00B85C08">
      <w:pPr>
        <w:pStyle w:val="a6"/>
        <w:spacing w:before="120" w:after="0" w:line="240" w:lineRule="auto"/>
        <w:ind w:left="709"/>
        <w:contextualSpacing w:val="0"/>
        <w:jc w:val="both"/>
        <w:rPr>
          <w:rFonts w:ascii="Times New Roman" w:hAnsi="Times New Roman" w:cs="Times New Roman"/>
          <w:spacing w:val="-6"/>
          <w:sz w:val="24"/>
          <w:szCs w:val="24"/>
        </w:rPr>
      </w:pP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lastRenderedPageBreak/>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F778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F778C">
      <w:pPr>
        <w:pStyle w:val="TextBasTxt"/>
        <w:numPr>
          <w:ilvl w:val="2"/>
          <w:numId w:val="7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F778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B85C08">
        <w:rPr>
          <w:rStyle w:val="ab"/>
          <w:rFonts w:ascii="Times New Roman" w:hAnsi="Times New Roman" w:cs="Times New Roman"/>
          <w:color w:val="auto"/>
          <w:spacing w:val="-6"/>
          <w:sz w:val="24"/>
          <w:szCs w:val="24"/>
          <w:u w:val="none"/>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B85C08">
      <w:pPr>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B85C08">
      <w:pPr>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37" w:name="_Hlk134610414"/>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61D6E3E8"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A204D2">
        <w:rPr>
          <w:rFonts w:ascii="Times New Roman" w:hAnsi="Times New Roman" w:cs="Times New Roman"/>
          <w:spacing w:val="-6"/>
          <w:sz w:val="24"/>
          <w:szCs w:val="24"/>
        </w:rPr>
        <w:t xml:space="preserve">публичного </w:t>
      </w:r>
      <w:r w:rsidR="00777A46" w:rsidRPr="00777A46">
        <w:rPr>
          <w:rFonts w:ascii="Times New Roman" w:hAnsi="Times New Roman" w:cs="Times New Roman"/>
          <w:spacing w:val="-6"/>
          <w:sz w:val="24"/>
          <w:szCs w:val="24"/>
        </w:rPr>
        <w:t>акционерного общества «</w:t>
      </w:r>
      <w:r w:rsidR="004F4013">
        <w:rPr>
          <w:rFonts w:ascii="Times New Roman" w:hAnsi="Times New Roman" w:cs="Times New Roman"/>
          <w:spacing w:val="-6"/>
          <w:sz w:val="24"/>
          <w:szCs w:val="24"/>
        </w:rPr>
        <w:t>Яковлев</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028A9E9E"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4F4013" w:rsidRPr="004F4013">
        <w:rPr>
          <w:rFonts w:ascii="Times New Roman" w:hAnsi="Times New Roman" w:cs="Times New Roman"/>
          <w:spacing w:val="-6"/>
          <w:sz w:val="24"/>
          <w:szCs w:val="24"/>
        </w:rPr>
        <w:t>3 570 000 (три миллиона пятьсот семьдесят тысяч) рублей 00 копеек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4763691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4F4013" w:rsidRPr="004F4013">
        <w:rPr>
          <w:rFonts w:ascii="Times New Roman" w:hAnsi="Times New Roman" w:cs="Times New Roman"/>
          <w:spacing w:val="-6"/>
          <w:sz w:val="24"/>
          <w:szCs w:val="24"/>
        </w:rPr>
        <w:t>3 570 000 (три миллиона пятьсот семьдесят тысяч) рублей 00 копеек (НДС не облагается)</w:t>
      </w:r>
      <w:r w:rsidR="00B85C08">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4F4013">
        <w:rPr>
          <w:rFonts w:ascii="Times New Roman" w:hAnsi="Times New Roman" w:cs="Times New Roman"/>
          <w:b/>
          <w:spacing w:val="-6"/>
          <w:sz w:val="24"/>
          <w:szCs w:val="24"/>
        </w:rPr>
        <w:t>07</w:t>
      </w:r>
      <w:r w:rsidR="00777A46">
        <w:rPr>
          <w:rFonts w:ascii="Times New Roman" w:hAnsi="Times New Roman" w:cs="Times New Roman"/>
          <w:b/>
          <w:spacing w:val="-6"/>
          <w:sz w:val="24"/>
          <w:szCs w:val="24"/>
        </w:rPr>
        <w:t>.</w:t>
      </w:r>
      <w:r w:rsidR="004F4013">
        <w:rPr>
          <w:rFonts w:ascii="Times New Roman" w:hAnsi="Times New Roman" w:cs="Times New Roman"/>
          <w:b/>
          <w:spacing w:val="-6"/>
          <w:sz w:val="24"/>
          <w:szCs w:val="24"/>
        </w:rPr>
        <w:t>11</w:t>
      </w:r>
      <w:r w:rsidR="00777A46">
        <w:rPr>
          <w:rFonts w:ascii="Times New Roman" w:hAnsi="Times New Roman" w:cs="Times New Roman"/>
          <w:b/>
          <w:spacing w:val="-6"/>
          <w:sz w:val="24"/>
          <w:szCs w:val="24"/>
        </w:rPr>
        <w:t>.202</w:t>
      </w:r>
      <w:r w:rsidR="00486566">
        <w:rPr>
          <w:rFonts w:ascii="Times New Roman" w:hAnsi="Times New Roman" w:cs="Times New Roman"/>
          <w:b/>
          <w:spacing w:val="-6"/>
          <w:sz w:val="24"/>
          <w:szCs w:val="24"/>
        </w:rPr>
        <w:t>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4A6E3C"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4A6E3C"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4A6E3C"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4A6E3C"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4A6E3C"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bookmarkEnd w:id="37"/>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2109369"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F86D48">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F86D48">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38" w:name="_Toc229476289"/>
      <w:bookmarkStart w:id="39" w:name="_Toc230144070"/>
      <w:bookmarkEnd w:id="35"/>
      <w:bookmarkEnd w:id="36"/>
      <w:bookmarkEnd w:id="38"/>
      <w:bookmarkEnd w:id="39"/>
    </w:p>
    <w:p w14:paraId="28CB9E21" w14:textId="1FDF4B18"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659D0CCA" w14:textId="77777777" w:rsidR="004F4013" w:rsidRPr="00B827C9" w:rsidRDefault="004F4013" w:rsidP="004F4013">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Pr>
          <w:rFonts w:ascii="Times New Roman" w:eastAsia="Calibri" w:hAnsi="Times New Roman" w:cs="Times New Roman"/>
          <w:color w:val="000000"/>
          <w:sz w:val="24"/>
          <w:szCs w:val="24"/>
          <w:lang w:val="ru-RU"/>
        </w:rPr>
        <w:t xml:space="preserve"> _________</w:t>
      </w:r>
    </w:p>
    <w:p w14:paraId="550093B9" w14:textId="77777777" w:rsidR="004F4013" w:rsidRPr="0051673C" w:rsidRDefault="004F4013" w:rsidP="004F4013">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12300118" w14:textId="77777777" w:rsidR="004F4013" w:rsidRPr="0051673C" w:rsidRDefault="004F4013" w:rsidP="004F4013">
      <w:pPr>
        <w:rPr>
          <w:rFonts w:ascii="Times New Roman" w:eastAsia="Calibri" w:hAnsi="Times New Roman" w:cs="Times New Roman"/>
          <w:color w:val="000000"/>
          <w:sz w:val="24"/>
          <w:szCs w:val="24"/>
          <w:lang w:val="ru-RU"/>
        </w:rPr>
        <w:sectPr w:rsidR="004F4013" w:rsidRPr="0051673C" w:rsidSect="00A165AD">
          <w:type w:val="continuous"/>
          <w:pgSz w:w="11906" w:h="16838"/>
          <w:pgMar w:top="1134" w:right="567" w:bottom="1134" w:left="1134" w:header="709" w:footer="709" w:gutter="0"/>
          <w:cols w:num="2" w:space="708"/>
        </w:sectPr>
      </w:pPr>
    </w:p>
    <w:p w14:paraId="56A6A3E0" w14:textId="77777777" w:rsidR="004F4013" w:rsidRPr="0051673C" w:rsidRDefault="004F4013" w:rsidP="004F4013">
      <w:pPr>
        <w:ind w:right="-84"/>
        <w:jc w:val="both"/>
        <w:rPr>
          <w:rFonts w:ascii="Times New Roman" w:eastAsia="Calibri" w:hAnsi="Times New Roman" w:cs="Times New Roman"/>
          <w:color w:val="000000"/>
          <w:spacing w:val="2"/>
          <w:sz w:val="24"/>
          <w:szCs w:val="24"/>
          <w:lang w:val="ru-RU"/>
        </w:rPr>
      </w:pPr>
    </w:p>
    <w:p w14:paraId="51E99E04" w14:textId="77777777" w:rsidR="004F4013" w:rsidRPr="0051673C" w:rsidRDefault="004F4013" w:rsidP="004F401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A5FF0E6" w14:textId="77777777" w:rsidR="004F4013" w:rsidRDefault="004F4013" w:rsidP="004F401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DA95B2F" w14:textId="77777777" w:rsidR="004F4013" w:rsidRPr="0051673C" w:rsidRDefault="004F4013" w:rsidP="004F4013">
      <w:pPr>
        <w:ind w:firstLine="709"/>
        <w:jc w:val="both"/>
        <w:rPr>
          <w:rFonts w:ascii="Times New Roman" w:eastAsia="Calibri" w:hAnsi="Times New Roman" w:cs="Times New Roman"/>
          <w:color w:val="000000"/>
          <w:spacing w:val="-6"/>
          <w:sz w:val="24"/>
          <w:szCs w:val="24"/>
          <w:lang w:val="ru-RU"/>
        </w:rPr>
      </w:pPr>
    </w:p>
    <w:p w14:paraId="051BD353" w14:textId="77777777" w:rsidR="004F4013" w:rsidRPr="000D2F56" w:rsidRDefault="004F4013" w:rsidP="004F4013">
      <w:pPr>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786C1F0" w14:textId="77777777" w:rsidR="004F4013" w:rsidRPr="0051673C" w:rsidRDefault="004F4013" w:rsidP="004F4013">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27CAE32A" w14:textId="77777777" w:rsidR="004F4013" w:rsidRPr="000D2F56" w:rsidRDefault="004F4013" w:rsidP="004F4013">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2D7986F8" w14:textId="77777777" w:rsidR="004F4013" w:rsidRPr="0051673C" w:rsidRDefault="004F4013" w:rsidP="004F4013">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2A3BA13A" w14:textId="77777777" w:rsidR="004F4013" w:rsidRPr="0051673C" w:rsidRDefault="004F4013" w:rsidP="004F4013">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4CA4EC56" w14:textId="77777777" w:rsidR="004F4013" w:rsidRPr="0051673C" w:rsidRDefault="004F4013" w:rsidP="004F4013">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6E0B76E8" w14:textId="77777777" w:rsidR="004F4013" w:rsidRPr="0051673C" w:rsidRDefault="004F4013" w:rsidP="004F4013">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48DD900D" w14:textId="77777777" w:rsidR="004F4013" w:rsidRPr="0051673C" w:rsidRDefault="004F4013" w:rsidP="004F4013">
      <w:pPr>
        <w:widowControl/>
        <w:numPr>
          <w:ilvl w:val="1"/>
          <w:numId w:val="34"/>
        </w:numPr>
        <w:suppressAutoHyphens/>
        <w:adjustRightInd w:val="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76EC209B" w14:textId="77777777" w:rsidR="004F4013" w:rsidRDefault="004F4013" w:rsidP="004F4013">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5BABCB00" w14:textId="77777777" w:rsidR="004F4013" w:rsidRPr="0051673C" w:rsidRDefault="004F4013" w:rsidP="004F4013">
      <w:pPr>
        <w:widowControl/>
        <w:autoSpaceDE/>
        <w:autoSpaceDN/>
        <w:ind w:left="709"/>
        <w:jc w:val="both"/>
        <w:rPr>
          <w:rFonts w:ascii="Times New Roman" w:eastAsia="Calibri" w:hAnsi="Times New Roman" w:cs="Times New Roman"/>
          <w:color w:val="000000"/>
          <w:spacing w:val="-6"/>
          <w:sz w:val="24"/>
          <w:szCs w:val="24"/>
          <w:lang w:val="ru-RU"/>
        </w:rPr>
      </w:pPr>
    </w:p>
    <w:p w14:paraId="6897A008" w14:textId="77777777" w:rsidR="004F4013" w:rsidRPr="000D2F56" w:rsidRDefault="004F4013" w:rsidP="004F4013">
      <w:pPr>
        <w:keepNext/>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BE3355D" w14:textId="77777777" w:rsidR="004F4013" w:rsidRPr="0051673C" w:rsidRDefault="004F4013" w:rsidP="004F4013">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7682FE2F" w14:textId="77777777" w:rsidR="004F4013" w:rsidRPr="0051673C" w:rsidRDefault="004F4013" w:rsidP="004F4013">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A5E4344" w14:textId="77777777" w:rsidR="004F4013" w:rsidRDefault="004F4013" w:rsidP="004F4013">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2D475AA6" w14:textId="77777777" w:rsidR="004F4013" w:rsidRPr="0051673C" w:rsidRDefault="004F4013" w:rsidP="004F4013">
      <w:pPr>
        <w:widowControl/>
        <w:adjustRightInd w:val="0"/>
        <w:ind w:left="709"/>
        <w:jc w:val="both"/>
        <w:rPr>
          <w:rFonts w:ascii="Times New Roman" w:eastAsia="Calibri" w:hAnsi="Times New Roman" w:cs="Times New Roman"/>
          <w:color w:val="000000"/>
          <w:spacing w:val="-6"/>
          <w:sz w:val="24"/>
          <w:szCs w:val="24"/>
          <w:lang w:val="ru-RU"/>
        </w:rPr>
      </w:pPr>
    </w:p>
    <w:p w14:paraId="256D6F11" w14:textId="77777777" w:rsidR="004F4013" w:rsidRPr="000D2F56" w:rsidRDefault="004F4013" w:rsidP="004F4013">
      <w:pPr>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724AB411" w14:textId="77777777" w:rsidR="004F4013" w:rsidRDefault="004F4013" w:rsidP="004F4013">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 одним из следующих порядков на свой выбор:</w:t>
      </w:r>
    </w:p>
    <w:p w14:paraId="36EAE8A9" w14:textId="77777777" w:rsidR="004F4013" w:rsidRDefault="004F4013" w:rsidP="004F4013">
      <w:pPr>
        <w:widowControl/>
        <w:autoSpaceDE/>
        <w:autoSpaceDN/>
        <w:ind w:left="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Fonts w:ascii="Times New Roman" w:eastAsia="Calibri" w:hAnsi="Times New Roman" w:cs="Times New Roman"/>
          <w:color w:val="000000"/>
          <w:spacing w:val="-6"/>
          <w:sz w:val="24"/>
          <w:szCs w:val="24"/>
          <w:lang w:val="ru-RU"/>
        </w:rPr>
        <w:t>, или</w:t>
      </w:r>
    </w:p>
    <w:p w14:paraId="6CEC783A" w14:textId="77777777" w:rsidR="004F4013" w:rsidRPr="004A6E3C" w:rsidRDefault="004F4013" w:rsidP="004F4013">
      <w:pPr>
        <w:widowControl/>
        <w:autoSpaceDE/>
        <w:autoSpaceDN/>
        <w:ind w:left="709"/>
        <w:jc w:val="both"/>
        <w:rPr>
          <w:rFonts w:ascii="Times New Roman" w:eastAsia="Calibri" w:hAnsi="Times New Roman" w:cs="Times New Roman"/>
          <w:spacing w:val="-6"/>
          <w:sz w:val="24"/>
          <w:szCs w:val="24"/>
          <w:lang w:val="ru-RU"/>
        </w:rPr>
      </w:pPr>
      <w:r w:rsidRPr="004A6E3C">
        <w:rPr>
          <w:rFonts w:ascii="Times New Roman" w:eastAsia="Calibri" w:hAnsi="Times New Roman" w:cs="Times New Roman"/>
          <w:spacing w:val="-6"/>
          <w:sz w:val="24"/>
          <w:szCs w:val="24"/>
          <w:lang w:val="ru-RU"/>
        </w:rPr>
        <w:t>- в течение 30 (тридцати) рабочих дней с даты подписания Сторонами Договора путем перечисления 30 % установленной п. 2.1. Договора суммы на расчетный счет Продавца, а оставшиеся 70 % установленной п. 2.1. Договора суммы оплачиваются ежеквартально равными платежами на расчетный счет Продавца в рассрочку на 3 (три) календарных года при условии предоставления соответствующей банковской гарантии</w:t>
      </w:r>
      <w:r w:rsidRPr="004A6E3C">
        <w:rPr>
          <w:rStyle w:val="aa"/>
          <w:rFonts w:ascii="Times New Roman" w:eastAsia="Calibri" w:hAnsi="Times New Roman" w:cs="Times New Roman"/>
          <w:spacing w:val="-6"/>
          <w:sz w:val="24"/>
          <w:szCs w:val="24"/>
          <w:lang w:val="ru-RU"/>
        </w:rPr>
        <w:footnoteReference w:id="17"/>
      </w:r>
      <w:r w:rsidRPr="004A6E3C">
        <w:rPr>
          <w:rFonts w:ascii="Times New Roman" w:eastAsia="Calibri" w:hAnsi="Times New Roman" w:cs="Times New Roman"/>
          <w:spacing w:val="-6"/>
          <w:sz w:val="24"/>
          <w:szCs w:val="24"/>
          <w:lang w:val="ru-RU"/>
        </w:rPr>
        <w:t xml:space="preserve"> или обременения залогом Имущества (Имущество находится в залоге у Продавца до момента оплаты всей установленной п. 2.1. Договора суммы). Покупатель может исполнить обязательства по оплате Имущества досрочно.</w:t>
      </w:r>
    </w:p>
    <w:p w14:paraId="46CD4B4C" w14:textId="77777777" w:rsidR="004F4013" w:rsidRPr="0051673C" w:rsidRDefault="004F4013" w:rsidP="004F401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4CCE70C2" w14:textId="77777777" w:rsidR="004F4013" w:rsidRPr="00A204D2" w:rsidRDefault="004F4013" w:rsidP="004F4013">
      <w:pPr>
        <w:pStyle w:val="a6"/>
        <w:numPr>
          <w:ilvl w:val="1"/>
          <w:numId w:val="34"/>
        </w:numPr>
        <w:ind w:left="0" w:firstLine="709"/>
        <w:jc w:val="both"/>
        <w:rPr>
          <w:rFonts w:ascii="Times New Roman" w:eastAsia="Calibri" w:hAnsi="Times New Roman" w:cs="Times New Roman"/>
          <w:color w:val="000000"/>
          <w:spacing w:val="-6"/>
          <w:sz w:val="24"/>
          <w:szCs w:val="24"/>
        </w:rPr>
      </w:pPr>
      <w:r w:rsidRPr="00A204D2">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6C8ADA0" w14:textId="77777777" w:rsidR="004F4013" w:rsidRPr="00A204D2" w:rsidRDefault="004F4013" w:rsidP="004F4013">
      <w:pPr>
        <w:pStyle w:val="a6"/>
        <w:ind w:left="1155"/>
        <w:jc w:val="both"/>
        <w:rPr>
          <w:rFonts w:ascii="Times New Roman" w:eastAsia="Calibri" w:hAnsi="Times New Roman" w:cs="Times New Roman"/>
          <w:color w:val="000000"/>
          <w:spacing w:val="-6"/>
          <w:sz w:val="24"/>
          <w:szCs w:val="24"/>
        </w:rPr>
      </w:pPr>
    </w:p>
    <w:p w14:paraId="7BB9A338" w14:textId="77777777" w:rsidR="004F4013" w:rsidRPr="00B56B7A" w:rsidRDefault="004F4013" w:rsidP="004F4013">
      <w:pPr>
        <w:pStyle w:val="a6"/>
        <w:numPr>
          <w:ilvl w:val="0"/>
          <w:numId w:val="34"/>
        </w:numPr>
        <w:spacing w:after="0" w:line="240" w:lineRule="auto"/>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1BB7A238" w14:textId="77777777" w:rsidR="004F4013" w:rsidRPr="00B56B7A" w:rsidRDefault="004F4013" w:rsidP="004F4013">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lastRenderedPageBreak/>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тридцати</w:t>
      </w:r>
      <w:r w:rsidRPr="0051673C">
        <w:rPr>
          <w:rFonts w:ascii="Times New Roman" w:eastAsia="Calibri" w:hAnsi="Times New Roman" w:cs="Times New Roman"/>
          <w:color w:val="000000"/>
          <w:spacing w:val="-6"/>
          <w:sz w:val="24"/>
          <w:szCs w:val="24"/>
        </w:rPr>
        <w:t xml:space="preserve">) </w:t>
      </w:r>
      <w:r w:rsidRPr="00B56B7A">
        <w:rPr>
          <w:rFonts w:ascii="Times New Roman" w:eastAsia="Calibri" w:hAnsi="Times New Roman" w:cs="Times New Roman"/>
          <w:color w:val="000000"/>
          <w:spacing w:val="-6"/>
          <w:sz w:val="24"/>
          <w:szCs w:val="24"/>
        </w:rPr>
        <w:t xml:space="preserve">календарных дней после поступления денежных средств по Договору на счет Продавца в полном объеме.   </w:t>
      </w:r>
    </w:p>
    <w:p w14:paraId="6ED6F005" w14:textId="77777777" w:rsidR="004F4013" w:rsidRPr="00B56B7A" w:rsidRDefault="004F4013" w:rsidP="004F4013">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46C2DA11" w14:textId="77777777" w:rsidR="004F4013" w:rsidRPr="00B56B7A" w:rsidRDefault="004F4013" w:rsidP="004F4013">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C348788" w14:textId="77777777" w:rsidR="004F4013" w:rsidRPr="00B56B7A" w:rsidRDefault="004F4013" w:rsidP="004F4013">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B56B7A">
        <w:rPr>
          <w:rFonts w:ascii="Times New Roman" w:eastAsia="Calibri" w:hAnsi="Times New Roman" w:cs="Times New Roman"/>
          <w:color w:val="000000"/>
          <w:spacing w:val="-6"/>
          <w:sz w:val="24"/>
          <w:szCs w:val="24"/>
        </w:rPr>
        <w:t>теплопринимающих</w:t>
      </w:r>
      <w:proofErr w:type="spellEnd"/>
      <w:r w:rsidRPr="00B56B7A">
        <w:rPr>
          <w:rFonts w:ascii="Times New Roman" w:eastAsia="Calibri" w:hAnsi="Times New Roman" w:cs="Times New Roman"/>
          <w:color w:val="000000"/>
          <w:spacing w:val="-6"/>
          <w:sz w:val="24"/>
          <w:szCs w:val="24"/>
        </w:rPr>
        <w:t xml:space="preserve"> установок</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8"/>
      </w:r>
    </w:p>
    <w:p w14:paraId="46403F94" w14:textId="77777777" w:rsidR="004F4013" w:rsidRPr="00B56B7A" w:rsidRDefault="004F4013" w:rsidP="004F4013">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9"/>
      </w:r>
    </w:p>
    <w:p w14:paraId="29D3DC12" w14:textId="77777777" w:rsidR="004F4013" w:rsidRPr="00B56B7A" w:rsidRDefault="004F4013" w:rsidP="004F4013">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20"/>
      </w:r>
    </w:p>
    <w:p w14:paraId="3FAE6712" w14:textId="77777777" w:rsidR="004F4013" w:rsidRPr="00B56B7A" w:rsidRDefault="004F4013" w:rsidP="004F4013">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20B4F0C9" w14:textId="77777777" w:rsidR="004F4013" w:rsidRPr="006A2DE8" w:rsidRDefault="004F4013" w:rsidP="004F4013">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A2DE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886214A" w14:textId="77777777" w:rsidR="004F4013" w:rsidRPr="006A2DE8" w:rsidRDefault="004F4013" w:rsidP="004F4013">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1"/>
      </w:r>
    </w:p>
    <w:p w14:paraId="2CB7FEA8" w14:textId="77777777" w:rsidR="004F4013" w:rsidRPr="006A2DE8" w:rsidRDefault="004F4013" w:rsidP="004F4013">
      <w:pPr>
        <w:pStyle w:val="a6"/>
        <w:numPr>
          <w:ilvl w:val="2"/>
          <w:numId w:val="34"/>
        </w:numPr>
        <w:shd w:val="clear" w:color="auto" w:fill="FFFFFF"/>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A2DE8">
        <w:rPr>
          <w:rFonts w:ascii="Times New Roman" w:eastAsia="Calibri" w:hAnsi="Times New Roman" w:cs="Times New Roman"/>
          <w:color w:val="000000"/>
          <w:spacing w:val="-6"/>
          <w:sz w:val="24"/>
          <w:szCs w:val="24"/>
        </w:rPr>
        <w:t>__________</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2"/>
      </w:r>
    </w:p>
    <w:p w14:paraId="29B146A7" w14:textId="77777777" w:rsidR="004F4013" w:rsidRPr="00A204D2" w:rsidRDefault="004F4013" w:rsidP="004F4013">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0F0436C" w14:textId="77777777" w:rsidR="004F4013" w:rsidRPr="006A2DE8" w:rsidRDefault="004F4013" w:rsidP="004F4013">
      <w:pPr>
        <w:pStyle w:val="a6"/>
        <w:spacing w:after="0" w:line="240" w:lineRule="auto"/>
        <w:ind w:left="709"/>
        <w:contextualSpacing w:val="0"/>
        <w:jc w:val="both"/>
        <w:rPr>
          <w:rFonts w:ascii="Times New Roman" w:eastAsia="Calibri" w:hAnsi="Times New Roman" w:cs="Times New Roman"/>
          <w:spacing w:val="-6"/>
          <w:sz w:val="24"/>
          <w:szCs w:val="24"/>
        </w:rPr>
      </w:pPr>
    </w:p>
    <w:p w14:paraId="6C573609" w14:textId="77777777" w:rsidR="004F4013" w:rsidRPr="006A2DE8" w:rsidRDefault="004F4013" w:rsidP="004F4013">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68C0F320" w14:textId="77777777" w:rsidR="004F4013" w:rsidRPr="006A2DE8" w:rsidRDefault="004F4013" w:rsidP="004F4013">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D3BF634" w14:textId="77777777" w:rsidR="004F4013" w:rsidRPr="006A2DE8" w:rsidRDefault="004F4013" w:rsidP="004F4013">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0611218" w14:textId="77777777" w:rsidR="004F4013" w:rsidRPr="006A2DE8" w:rsidRDefault="004F4013" w:rsidP="004F4013">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5"/>
      </w:r>
      <w:r w:rsidRPr="006A2DE8">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6FFD717" w14:textId="77777777" w:rsidR="004F4013" w:rsidRPr="006A2DE8" w:rsidRDefault="004F4013" w:rsidP="004F4013">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FEB8C49" w14:textId="77777777" w:rsidR="004F4013" w:rsidRDefault="004F4013" w:rsidP="004F4013">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A719AF9" w14:textId="77777777" w:rsidR="004F4013" w:rsidRPr="006A2DE8" w:rsidRDefault="004F4013" w:rsidP="004F4013">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1352FCC1" w14:textId="77777777" w:rsidR="004F4013" w:rsidRPr="005358D9" w:rsidRDefault="004F4013" w:rsidP="004F4013">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71B737BA" w14:textId="77777777" w:rsidR="004F4013" w:rsidRPr="005358D9" w:rsidRDefault="004F4013" w:rsidP="004F4013">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1CE1BC94" w14:textId="77777777" w:rsidR="004F4013" w:rsidRPr="005358D9" w:rsidRDefault="004F4013" w:rsidP="004F4013">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B0C43B9" w14:textId="77777777" w:rsidR="004F4013" w:rsidRPr="005358D9" w:rsidRDefault="004F4013" w:rsidP="004F4013">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08ECE66" w14:textId="77777777" w:rsidR="004F4013" w:rsidRPr="005358D9" w:rsidRDefault="004F4013" w:rsidP="004F4013">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190EFC1" w14:textId="77777777" w:rsidR="004F4013" w:rsidRPr="005358D9" w:rsidRDefault="004F4013" w:rsidP="004F4013">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04A8AA3" w14:textId="77777777" w:rsidR="004F4013" w:rsidRDefault="004F4013" w:rsidP="004F4013">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6B59303" w14:textId="77777777" w:rsidR="004F4013" w:rsidRPr="005358D9" w:rsidRDefault="004F4013" w:rsidP="004F4013">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2ED5C769" w14:textId="77777777" w:rsidR="004F4013" w:rsidRPr="005358D9" w:rsidRDefault="004F4013" w:rsidP="004F4013">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5A4FE195" w14:textId="77777777" w:rsidR="004F4013" w:rsidRPr="005358D9" w:rsidRDefault="004F4013" w:rsidP="004F4013">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58DF42F" w14:textId="77777777" w:rsidR="004F4013" w:rsidRPr="005358D9" w:rsidRDefault="004F4013" w:rsidP="004F4013">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1DD8DDB" w14:textId="77777777" w:rsidR="004F4013" w:rsidRPr="005358D9" w:rsidRDefault="004F4013" w:rsidP="004F4013">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lastRenderedPageBreak/>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B980225" w14:textId="77777777" w:rsidR="004F4013" w:rsidRDefault="004F4013" w:rsidP="004F4013">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1971B62" w14:textId="77777777" w:rsidR="004F4013" w:rsidRPr="005358D9" w:rsidRDefault="004F4013" w:rsidP="004F4013">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4D02658D" w14:textId="77777777" w:rsidR="004F4013" w:rsidRPr="00613CE0" w:rsidRDefault="004F4013" w:rsidP="004F4013">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6FFEC23D" w14:textId="77777777" w:rsidR="004F4013" w:rsidRPr="00613CE0" w:rsidRDefault="004F4013" w:rsidP="004F4013">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B6E8D35" w14:textId="77777777" w:rsidR="004F4013" w:rsidRPr="00613CE0" w:rsidRDefault="004F4013" w:rsidP="004F4013">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B2BE538" w14:textId="77777777" w:rsidR="004F4013" w:rsidRDefault="004F4013" w:rsidP="004F4013">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613CE0">
        <w:rPr>
          <w:rFonts w:ascii="Times New Roman" w:eastAsia="Calibri" w:hAnsi="Times New Roman" w:cs="Times New Roman"/>
          <w:color w:val="000000"/>
          <w:spacing w:val="-6"/>
          <w:sz w:val="24"/>
          <w:szCs w:val="24"/>
        </w:rPr>
        <w:t>СоюзМаш</w:t>
      </w:r>
      <w:proofErr w:type="spellEnd"/>
      <w:r w:rsidRPr="00613CE0">
        <w:rPr>
          <w:rFonts w:ascii="Times New Roman" w:eastAsia="Calibri" w:hAnsi="Times New Roman" w:cs="Times New Roman"/>
          <w:color w:val="000000"/>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hAnsi="Times New Roman" w:cs="Times New Roman"/>
          <w:sz w:val="24"/>
          <w:szCs w:val="24"/>
          <w:vertAlign w:val="superscript"/>
        </w:rPr>
        <w:footnoteReference w:id="26"/>
      </w:r>
    </w:p>
    <w:p w14:paraId="5E0593AC" w14:textId="77777777" w:rsidR="004F4013" w:rsidRPr="00613CE0" w:rsidRDefault="004F4013" w:rsidP="004F4013">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16FF10EB" w14:textId="77777777" w:rsidR="004F4013" w:rsidRPr="000D2F56" w:rsidRDefault="004F4013" w:rsidP="004F4013">
      <w:pPr>
        <w:widowControl/>
        <w:numPr>
          <w:ilvl w:val="0"/>
          <w:numId w:val="35"/>
        </w:numPr>
        <w:autoSpaceDE/>
        <w:autoSpaceDN/>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5238BC45" w14:textId="77777777" w:rsidR="004F4013" w:rsidRPr="0051673C" w:rsidRDefault="004F4013" w:rsidP="004F4013">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59B860B" w14:textId="77777777" w:rsidR="004F4013" w:rsidRPr="000D2F56" w:rsidRDefault="004F4013" w:rsidP="004F4013">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1A72522E" w14:textId="77777777" w:rsidR="004F4013" w:rsidRPr="0051673C" w:rsidRDefault="004F4013" w:rsidP="004F4013">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EC75DB1" w14:textId="77777777" w:rsidR="004F4013" w:rsidRPr="0051673C" w:rsidRDefault="004F4013" w:rsidP="004F4013">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16224DF" w14:textId="77777777" w:rsidR="004F4013" w:rsidRPr="00A204D2" w:rsidRDefault="004F4013" w:rsidP="004F4013">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D2D4320" w14:textId="77777777" w:rsidR="004F4013" w:rsidRPr="0051673C" w:rsidRDefault="004F4013" w:rsidP="004F4013">
      <w:pPr>
        <w:widowControl/>
        <w:autoSpaceDE/>
        <w:autoSpaceDN/>
        <w:ind w:left="709"/>
        <w:jc w:val="both"/>
        <w:rPr>
          <w:rFonts w:ascii="Times New Roman" w:eastAsia="Calibri" w:hAnsi="Times New Roman" w:cs="Times New Roman"/>
          <w:bCs/>
          <w:color w:val="000000"/>
          <w:spacing w:val="-6"/>
          <w:sz w:val="24"/>
          <w:szCs w:val="24"/>
          <w:lang w:val="ru-RU"/>
        </w:rPr>
      </w:pPr>
    </w:p>
    <w:p w14:paraId="6C74DA5F" w14:textId="77777777" w:rsidR="004F4013" w:rsidRPr="000D2F56" w:rsidRDefault="004F4013" w:rsidP="004F4013">
      <w:pPr>
        <w:widowControl/>
        <w:numPr>
          <w:ilvl w:val="0"/>
          <w:numId w:val="35"/>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59EA4DBF" w14:textId="77777777" w:rsidR="004F4013" w:rsidRPr="0051673C" w:rsidRDefault="004F4013" w:rsidP="004F4013">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Договор считается заключенным и вступает силу с даты его подписания Сторонами.</w:t>
      </w:r>
    </w:p>
    <w:p w14:paraId="0CB56D22" w14:textId="77777777" w:rsidR="004F4013" w:rsidRPr="0051673C" w:rsidRDefault="004F4013" w:rsidP="004F4013">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728758A" w14:textId="77777777" w:rsidR="004F4013" w:rsidRPr="0051673C" w:rsidRDefault="004F4013" w:rsidP="004F4013">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631EDD9" w14:textId="77777777" w:rsidR="004F4013" w:rsidRPr="0051673C" w:rsidRDefault="004F4013" w:rsidP="004F4013">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47E78F2" w14:textId="77777777" w:rsidR="004F4013" w:rsidRPr="0051673C" w:rsidRDefault="004F4013" w:rsidP="004F4013">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E13304">
        <w:rPr>
          <w:rFonts w:ascii="Times New Roman" w:eastAsia="Calibri" w:hAnsi="Times New Roman" w:cs="Times New Roman"/>
          <w:color w:val="000000"/>
          <w:spacing w:val="-6"/>
          <w:sz w:val="24"/>
          <w:szCs w:val="24"/>
          <w:lang w:val="ru-RU"/>
        </w:rPr>
        <w:t>Договор составлен в 2 (двух) экземплярах, имеющих равную юридическую силу, один экземпляр - Продавцу, один - Покупателю</w:t>
      </w:r>
      <w:r w:rsidRPr="0051673C">
        <w:rPr>
          <w:rFonts w:ascii="Times New Roman" w:eastAsia="Calibri" w:hAnsi="Times New Roman" w:cs="Times New Roman"/>
          <w:color w:val="000000"/>
          <w:spacing w:val="-6"/>
          <w:sz w:val="24"/>
          <w:szCs w:val="24"/>
          <w:lang w:val="ru-RU"/>
        </w:rPr>
        <w:t>.</w:t>
      </w:r>
    </w:p>
    <w:p w14:paraId="12F2B0F6" w14:textId="77777777" w:rsidR="004F4013" w:rsidRDefault="004F4013" w:rsidP="004F4013">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037B8711" w14:textId="77777777" w:rsidR="004F4013" w:rsidRPr="0051673C" w:rsidRDefault="004F4013" w:rsidP="004F4013">
      <w:pPr>
        <w:widowControl/>
        <w:autoSpaceDE/>
        <w:autoSpaceDN/>
        <w:ind w:left="709"/>
        <w:jc w:val="both"/>
        <w:rPr>
          <w:rFonts w:ascii="Times New Roman" w:eastAsia="Calibri" w:hAnsi="Times New Roman" w:cs="Times New Roman"/>
          <w:spacing w:val="-6"/>
          <w:sz w:val="24"/>
          <w:szCs w:val="24"/>
          <w:lang w:val="ru-RU"/>
        </w:rPr>
      </w:pPr>
    </w:p>
    <w:p w14:paraId="34F94568" w14:textId="77777777" w:rsidR="004F4013" w:rsidRPr="0051673C" w:rsidRDefault="004F4013" w:rsidP="004F4013">
      <w:pPr>
        <w:widowControl/>
        <w:numPr>
          <w:ilvl w:val="0"/>
          <w:numId w:val="35"/>
        </w:numPr>
        <w:suppressAutoHyphens/>
        <w:autoSpaceDE/>
        <w:autoSpaceDN/>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F4013" w:rsidRPr="00613CE0" w14:paraId="16253AAC" w14:textId="77777777" w:rsidTr="006901EB">
        <w:tc>
          <w:tcPr>
            <w:tcW w:w="4961" w:type="dxa"/>
            <w:gridSpan w:val="3"/>
            <w:hideMark/>
          </w:tcPr>
          <w:p w14:paraId="59E88364" w14:textId="77777777" w:rsidR="004F4013" w:rsidRPr="00613CE0" w:rsidRDefault="004F4013" w:rsidP="006901EB">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480580A6" w14:textId="77777777" w:rsidR="004F4013" w:rsidRPr="00613CE0" w:rsidRDefault="004F4013" w:rsidP="006901EB">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4F4013" w:rsidRPr="004A6E3C" w14:paraId="19E977BF" w14:textId="77777777" w:rsidTr="006901EB">
        <w:tc>
          <w:tcPr>
            <w:tcW w:w="4961" w:type="dxa"/>
            <w:gridSpan w:val="3"/>
            <w:hideMark/>
          </w:tcPr>
          <w:p w14:paraId="2D488E36" w14:textId="77777777" w:rsidR="004F4013" w:rsidRPr="00613CE0" w:rsidRDefault="004F4013" w:rsidP="006901EB">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3846A29" w14:textId="77777777" w:rsidR="004F4013" w:rsidRPr="00613CE0" w:rsidRDefault="004F4013" w:rsidP="006901EB">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4F4013" w:rsidRPr="00613CE0" w14:paraId="20EAD648" w14:textId="77777777" w:rsidTr="006901EB">
        <w:tc>
          <w:tcPr>
            <w:tcW w:w="993" w:type="dxa"/>
            <w:hideMark/>
          </w:tcPr>
          <w:p w14:paraId="2CA38D7D" w14:textId="77777777" w:rsidR="004F4013" w:rsidRPr="00613CE0" w:rsidRDefault="004F4013" w:rsidP="006901EB">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1977C99B" w14:textId="77777777" w:rsidR="004F4013" w:rsidRPr="00613CE0" w:rsidRDefault="004F4013" w:rsidP="006901E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37E06F1" w14:textId="77777777" w:rsidR="004F4013" w:rsidRPr="00613CE0" w:rsidRDefault="004F4013" w:rsidP="006901EB">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34DD17E7"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4F4013" w:rsidRPr="00613CE0" w14:paraId="1629D336" w14:textId="77777777" w:rsidTr="006901EB">
        <w:tc>
          <w:tcPr>
            <w:tcW w:w="993" w:type="dxa"/>
            <w:hideMark/>
          </w:tcPr>
          <w:p w14:paraId="6C2B4811"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5378B20E"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853A2EB"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1B9DF76D"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4F4013" w:rsidRPr="00613CE0" w14:paraId="469F39B2" w14:textId="77777777" w:rsidTr="006901EB">
        <w:tc>
          <w:tcPr>
            <w:tcW w:w="993" w:type="dxa"/>
            <w:hideMark/>
          </w:tcPr>
          <w:p w14:paraId="5D988473"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3F1E14B5"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00D30EF"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151AF7C0"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4F4013" w:rsidRPr="00613CE0" w14:paraId="5EDD39D1" w14:textId="77777777" w:rsidTr="006901EB">
        <w:tc>
          <w:tcPr>
            <w:tcW w:w="993" w:type="dxa"/>
            <w:hideMark/>
          </w:tcPr>
          <w:p w14:paraId="65754AF5"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5FC972D7"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E479A24"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2BF13078"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4F4013" w:rsidRPr="00613CE0" w14:paraId="39BA3E45" w14:textId="77777777" w:rsidTr="006901EB">
        <w:tc>
          <w:tcPr>
            <w:tcW w:w="993" w:type="dxa"/>
            <w:hideMark/>
          </w:tcPr>
          <w:p w14:paraId="67FFF90A"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6201E6F9"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E06BF56"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63E7411F"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4F4013" w:rsidRPr="00613CE0" w14:paraId="251E3E6A" w14:textId="77777777" w:rsidTr="006901EB">
        <w:tc>
          <w:tcPr>
            <w:tcW w:w="993" w:type="dxa"/>
            <w:hideMark/>
          </w:tcPr>
          <w:p w14:paraId="38F3A825"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76866D6D"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E20F492"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7153562F"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4F4013" w:rsidRPr="00613CE0" w14:paraId="58D098FC" w14:textId="77777777" w:rsidTr="006901EB">
        <w:tc>
          <w:tcPr>
            <w:tcW w:w="993" w:type="dxa"/>
            <w:hideMark/>
          </w:tcPr>
          <w:p w14:paraId="144D2D5F"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6FD24636"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0DC885D"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576856A3"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4F4013" w:rsidRPr="00613CE0" w14:paraId="6FE2F014" w14:textId="77777777" w:rsidTr="006901EB">
        <w:tc>
          <w:tcPr>
            <w:tcW w:w="993" w:type="dxa"/>
            <w:hideMark/>
          </w:tcPr>
          <w:p w14:paraId="5589D95B"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246461C9"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A081ACF"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63F95947"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4F4013" w:rsidRPr="00613CE0" w14:paraId="67B35D74" w14:textId="77777777" w:rsidTr="006901EB">
        <w:tc>
          <w:tcPr>
            <w:tcW w:w="993" w:type="dxa"/>
            <w:hideMark/>
          </w:tcPr>
          <w:p w14:paraId="70210FB2" w14:textId="77777777" w:rsidR="004F4013" w:rsidRPr="00613CE0" w:rsidRDefault="004F4013" w:rsidP="006901EB">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3F64172D"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DD9E865" w14:textId="77777777" w:rsidR="004F4013" w:rsidRPr="00613CE0" w:rsidRDefault="004F4013" w:rsidP="006901EB">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2BB55CBC"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4F4013" w:rsidRPr="00613CE0" w14:paraId="0ED8313C" w14:textId="77777777" w:rsidTr="006901EB">
        <w:tc>
          <w:tcPr>
            <w:tcW w:w="993" w:type="dxa"/>
            <w:hideMark/>
          </w:tcPr>
          <w:p w14:paraId="67151E14"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02FD788"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66C5652"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7538606D" w14:textId="77777777" w:rsidR="004F4013" w:rsidRPr="00613CE0" w:rsidRDefault="004F4013" w:rsidP="006901EB">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4F4013" w:rsidRPr="00613CE0" w14:paraId="7B80A83D" w14:textId="77777777" w:rsidTr="006901EB">
        <w:tc>
          <w:tcPr>
            <w:tcW w:w="9917" w:type="dxa"/>
            <w:gridSpan w:val="6"/>
          </w:tcPr>
          <w:p w14:paraId="16E57330" w14:textId="77777777" w:rsidR="004F4013" w:rsidRPr="00613CE0" w:rsidRDefault="004F4013" w:rsidP="006901EB">
            <w:pPr>
              <w:ind w:firstLine="0"/>
              <w:rPr>
                <w:rFonts w:ascii="Times New Roman" w:hAnsi="Times New Roman" w:cs="Times New Roman"/>
                <w:b/>
                <w:bCs/>
                <w:sz w:val="24"/>
                <w:szCs w:val="24"/>
              </w:rPr>
            </w:pPr>
          </w:p>
        </w:tc>
      </w:tr>
      <w:tr w:rsidR="004F4013" w:rsidRPr="00613CE0" w14:paraId="4E44ED1B" w14:textId="77777777" w:rsidTr="006901EB">
        <w:tc>
          <w:tcPr>
            <w:tcW w:w="9917" w:type="dxa"/>
            <w:gridSpan w:val="6"/>
            <w:hideMark/>
          </w:tcPr>
          <w:p w14:paraId="11C32805" w14:textId="77777777" w:rsidR="004F4013" w:rsidRDefault="004F4013" w:rsidP="006901EB">
            <w:pPr>
              <w:ind w:firstLine="0"/>
              <w:jc w:val="center"/>
              <w:rPr>
                <w:rFonts w:ascii="Times New Roman" w:hAnsi="Times New Roman" w:cs="Times New Roman"/>
                <w:b/>
                <w:bCs/>
                <w:sz w:val="24"/>
                <w:szCs w:val="24"/>
              </w:rPr>
            </w:pPr>
          </w:p>
          <w:p w14:paraId="06E30509" w14:textId="77777777" w:rsidR="004F4013" w:rsidRPr="00613CE0" w:rsidRDefault="004F4013" w:rsidP="006901EB">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4F4013" w:rsidRPr="00613CE0" w14:paraId="1C80766D" w14:textId="77777777" w:rsidTr="006901EB">
        <w:tc>
          <w:tcPr>
            <w:tcW w:w="9917" w:type="dxa"/>
            <w:gridSpan w:val="6"/>
          </w:tcPr>
          <w:p w14:paraId="4548FF8C" w14:textId="77777777" w:rsidR="004F4013" w:rsidRPr="00613CE0" w:rsidRDefault="004F4013" w:rsidP="006901EB">
            <w:pPr>
              <w:ind w:firstLine="0"/>
              <w:rPr>
                <w:rFonts w:ascii="Times New Roman" w:hAnsi="Times New Roman" w:cs="Times New Roman"/>
                <w:b/>
                <w:bCs/>
                <w:sz w:val="24"/>
                <w:szCs w:val="24"/>
              </w:rPr>
            </w:pPr>
          </w:p>
        </w:tc>
      </w:tr>
      <w:tr w:rsidR="004F4013" w:rsidRPr="00613CE0" w14:paraId="16AB16A7" w14:textId="77777777" w:rsidTr="006901EB">
        <w:tc>
          <w:tcPr>
            <w:tcW w:w="4961" w:type="dxa"/>
            <w:gridSpan w:val="3"/>
            <w:hideMark/>
          </w:tcPr>
          <w:p w14:paraId="074C01E7" w14:textId="77777777" w:rsidR="004F4013" w:rsidRPr="00613CE0" w:rsidRDefault="004F4013" w:rsidP="006901EB">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09F1A747" w14:textId="77777777" w:rsidR="004F4013" w:rsidRPr="00613CE0" w:rsidRDefault="004F4013" w:rsidP="006901EB">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4F4013" w:rsidRPr="00613CE0" w14:paraId="7D3E6619" w14:textId="77777777" w:rsidTr="006901EB">
        <w:tc>
          <w:tcPr>
            <w:tcW w:w="4961" w:type="dxa"/>
            <w:gridSpan w:val="3"/>
          </w:tcPr>
          <w:p w14:paraId="3C90BF90" w14:textId="77777777" w:rsidR="004F4013" w:rsidRPr="00613CE0" w:rsidRDefault="004F4013" w:rsidP="006901EB">
            <w:pPr>
              <w:ind w:firstLine="0"/>
              <w:rPr>
                <w:rFonts w:ascii="Times New Roman" w:hAnsi="Times New Roman" w:cs="Times New Roman"/>
                <w:b/>
                <w:bCs/>
                <w:sz w:val="24"/>
                <w:szCs w:val="24"/>
              </w:rPr>
            </w:pPr>
          </w:p>
        </w:tc>
        <w:tc>
          <w:tcPr>
            <w:tcW w:w="4956" w:type="dxa"/>
            <w:gridSpan w:val="3"/>
          </w:tcPr>
          <w:p w14:paraId="1811C850" w14:textId="77777777" w:rsidR="004F4013" w:rsidRPr="00613CE0" w:rsidRDefault="004F4013" w:rsidP="006901EB">
            <w:pPr>
              <w:ind w:firstLine="0"/>
              <w:rPr>
                <w:rFonts w:ascii="Times New Roman" w:hAnsi="Times New Roman" w:cs="Times New Roman"/>
                <w:b/>
                <w:bCs/>
                <w:sz w:val="24"/>
                <w:szCs w:val="24"/>
              </w:rPr>
            </w:pPr>
          </w:p>
        </w:tc>
      </w:tr>
      <w:tr w:rsidR="004F4013" w:rsidRPr="004A6E3C" w14:paraId="44465ADE" w14:textId="77777777" w:rsidTr="006901EB">
        <w:tc>
          <w:tcPr>
            <w:tcW w:w="4961" w:type="dxa"/>
            <w:gridSpan w:val="3"/>
            <w:hideMark/>
          </w:tcPr>
          <w:p w14:paraId="5DDFC065" w14:textId="77777777" w:rsidR="004F4013" w:rsidRPr="00613CE0" w:rsidRDefault="004F4013" w:rsidP="006901E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6BE4D182" w14:textId="77777777" w:rsidR="004F4013" w:rsidRPr="00613CE0" w:rsidRDefault="004F4013" w:rsidP="006901E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4F4013" w:rsidRPr="004A6E3C" w14:paraId="6F6554D4" w14:textId="77777777" w:rsidTr="006901EB">
        <w:tc>
          <w:tcPr>
            <w:tcW w:w="4961" w:type="dxa"/>
            <w:gridSpan w:val="3"/>
            <w:hideMark/>
          </w:tcPr>
          <w:p w14:paraId="5A18CD30" w14:textId="77777777" w:rsidR="004F4013" w:rsidRPr="00613CE0" w:rsidRDefault="004F4013" w:rsidP="006901E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484A2C7" w14:textId="77777777" w:rsidR="004F4013" w:rsidRPr="00613CE0" w:rsidRDefault="004F4013" w:rsidP="006901E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4F4013" w:rsidRPr="004A6E3C" w14:paraId="7FD344D7" w14:textId="77777777" w:rsidTr="006901EB">
        <w:tc>
          <w:tcPr>
            <w:tcW w:w="4961" w:type="dxa"/>
            <w:gridSpan w:val="3"/>
          </w:tcPr>
          <w:p w14:paraId="1D742D1F" w14:textId="77777777" w:rsidR="004F4013" w:rsidRPr="00613CE0" w:rsidRDefault="004F4013" w:rsidP="006901EB">
            <w:pPr>
              <w:ind w:firstLine="0"/>
              <w:rPr>
                <w:rFonts w:ascii="Times New Roman" w:hAnsi="Times New Roman" w:cs="Times New Roman"/>
                <w:b/>
                <w:bCs/>
                <w:sz w:val="24"/>
                <w:szCs w:val="24"/>
                <w:lang w:val="ru-RU"/>
              </w:rPr>
            </w:pPr>
          </w:p>
        </w:tc>
        <w:tc>
          <w:tcPr>
            <w:tcW w:w="4956" w:type="dxa"/>
            <w:gridSpan w:val="3"/>
          </w:tcPr>
          <w:p w14:paraId="0CF3CB84" w14:textId="77777777" w:rsidR="004F4013" w:rsidRPr="00613CE0" w:rsidRDefault="004F4013" w:rsidP="006901EB">
            <w:pPr>
              <w:ind w:firstLine="0"/>
              <w:rPr>
                <w:rFonts w:ascii="Times New Roman" w:hAnsi="Times New Roman" w:cs="Times New Roman"/>
                <w:b/>
                <w:bCs/>
                <w:sz w:val="24"/>
                <w:szCs w:val="24"/>
                <w:lang w:val="ru-RU"/>
              </w:rPr>
            </w:pPr>
          </w:p>
        </w:tc>
      </w:tr>
      <w:tr w:rsidR="004F4013" w:rsidRPr="004A6E3C" w14:paraId="4A68791D" w14:textId="77777777" w:rsidTr="006901EB">
        <w:tc>
          <w:tcPr>
            <w:tcW w:w="2473" w:type="dxa"/>
            <w:gridSpan w:val="2"/>
          </w:tcPr>
          <w:p w14:paraId="6704EDA8" w14:textId="77777777" w:rsidR="004F4013" w:rsidRPr="00613CE0" w:rsidRDefault="004F4013" w:rsidP="006901EB">
            <w:pPr>
              <w:ind w:firstLine="0"/>
              <w:rPr>
                <w:rFonts w:ascii="Times New Roman" w:hAnsi="Times New Roman" w:cs="Times New Roman"/>
                <w:sz w:val="24"/>
                <w:szCs w:val="24"/>
                <w:lang w:val="ru-RU"/>
              </w:rPr>
            </w:pPr>
          </w:p>
        </w:tc>
        <w:tc>
          <w:tcPr>
            <w:tcW w:w="2488" w:type="dxa"/>
            <w:hideMark/>
          </w:tcPr>
          <w:p w14:paraId="431E221E" w14:textId="77777777" w:rsidR="004F4013" w:rsidRPr="00613CE0" w:rsidRDefault="004F4013" w:rsidP="006901E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760FBBCD" w14:textId="77777777" w:rsidR="004F4013" w:rsidRPr="00613CE0" w:rsidRDefault="004F4013" w:rsidP="006901EB">
            <w:pPr>
              <w:ind w:firstLine="0"/>
              <w:rPr>
                <w:rFonts w:ascii="Times New Roman" w:hAnsi="Times New Roman" w:cs="Times New Roman"/>
                <w:sz w:val="24"/>
                <w:szCs w:val="24"/>
                <w:lang w:val="ru-RU"/>
              </w:rPr>
            </w:pPr>
          </w:p>
        </w:tc>
        <w:tc>
          <w:tcPr>
            <w:tcW w:w="2569" w:type="dxa"/>
            <w:hideMark/>
          </w:tcPr>
          <w:p w14:paraId="54A49EAF" w14:textId="77777777" w:rsidR="004F4013" w:rsidRPr="00613CE0" w:rsidRDefault="004F4013" w:rsidP="006901E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4F4013" w:rsidRPr="00613CE0" w14:paraId="47B12883" w14:textId="77777777" w:rsidTr="006901EB">
        <w:tc>
          <w:tcPr>
            <w:tcW w:w="2473" w:type="dxa"/>
            <w:gridSpan w:val="2"/>
            <w:hideMark/>
          </w:tcPr>
          <w:p w14:paraId="24FB29B3" w14:textId="77777777" w:rsidR="004F4013" w:rsidRPr="00613CE0" w:rsidRDefault="004F4013" w:rsidP="006901EB">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527B7B89" w14:textId="77777777" w:rsidR="004F4013" w:rsidRPr="00613CE0" w:rsidRDefault="004F4013" w:rsidP="006901EB">
            <w:pPr>
              <w:ind w:firstLine="0"/>
              <w:rPr>
                <w:rFonts w:ascii="Times New Roman" w:hAnsi="Times New Roman" w:cs="Times New Roman"/>
                <w:b/>
                <w:bCs/>
                <w:sz w:val="24"/>
                <w:szCs w:val="24"/>
              </w:rPr>
            </w:pPr>
          </w:p>
        </w:tc>
        <w:tc>
          <w:tcPr>
            <w:tcW w:w="2387" w:type="dxa"/>
            <w:gridSpan w:val="2"/>
            <w:hideMark/>
          </w:tcPr>
          <w:p w14:paraId="663F29DB" w14:textId="77777777" w:rsidR="004F4013" w:rsidRPr="00613CE0" w:rsidRDefault="004F4013" w:rsidP="006901EB">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2035B6C3" w14:textId="77777777" w:rsidR="004F4013" w:rsidRPr="00613CE0" w:rsidRDefault="004F4013" w:rsidP="006901EB">
            <w:pPr>
              <w:ind w:firstLine="0"/>
              <w:rPr>
                <w:rFonts w:ascii="Times New Roman" w:hAnsi="Times New Roman" w:cs="Times New Roman"/>
                <w:b/>
                <w:bCs/>
                <w:sz w:val="24"/>
                <w:szCs w:val="24"/>
              </w:rPr>
            </w:pPr>
          </w:p>
        </w:tc>
      </w:tr>
    </w:tbl>
    <w:p w14:paraId="726C02FA" w14:textId="77777777" w:rsidR="004F4013" w:rsidRDefault="004F4013" w:rsidP="004F4013">
      <w:pPr>
        <w:adjustRightInd w:val="0"/>
        <w:rPr>
          <w:rFonts w:ascii="Times New Roman" w:eastAsia="Calibri" w:hAnsi="Times New Roman" w:cs="Times New Roman"/>
          <w:b/>
          <w:bCs/>
          <w:sz w:val="24"/>
          <w:szCs w:val="24"/>
        </w:rPr>
      </w:pPr>
    </w:p>
    <w:p w14:paraId="1FEA4927" w14:textId="77777777" w:rsidR="004F4013" w:rsidRDefault="004F4013" w:rsidP="0051673C">
      <w:pPr>
        <w:spacing w:before="120"/>
        <w:jc w:val="center"/>
        <w:rPr>
          <w:rFonts w:ascii="Times New Roman" w:hAnsi="Times New Roman" w:cs="Times New Roman"/>
          <w:b/>
          <w:spacing w:val="-6"/>
          <w:sz w:val="24"/>
          <w:szCs w:val="24"/>
        </w:rPr>
      </w:pPr>
    </w:p>
    <w:p w14:paraId="33CEA867" w14:textId="77777777" w:rsidR="004F4013" w:rsidRDefault="004F4013" w:rsidP="0051673C">
      <w:pPr>
        <w:spacing w:before="120"/>
        <w:jc w:val="center"/>
        <w:rPr>
          <w:rFonts w:ascii="Times New Roman" w:hAnsi="Times New Roman" w:cs="Times New Roman"/>
          <w:b/>
          <w:spacing w:val="-6"/>
          <w:sz w:val="24"/>
          <w:szCs w:val="24"/>
        </w:rPr>
      </w:pPr>
    </w:p>
    <w:p w14:paraId="3B5846DC" w14:textId="77777777" w:rsidR="004F4013" w:rsidRDefault="004F4013" w:rsidP="0051673C">
      <w:pPr>
        <w:spacing w:before="120"/>
        <w:jc w:val="center"/>
        <w:rPr>
          <w:rFonts w:ascii="Times New Roman" w:hAnsi="Times New Roman" w:cs="Times New Roman"/>
          <w:b/>
          <w:spacing w:val="-6"/>
          <w:sz w:val="24"/>
          <w:szCs w:val="24"/>
        </w:rPr>
      </w:pPr>
    </w:p>
    <w:p w14:paraId="4633A91D" w14:textId="77777777" w:rsidR="004F4013" w:rsidRDefault="004F4013" w:rsidP="0051673C">
      <w:pPr>
        <w:spacing w:before="120"/>
        <w:jc w:val="center"/>
        <w:rPr>
          <w:rFonts w:ascii="Times New Roman" w:hAnsi="Times New Roman" w:cs="Times New Roman"/>
          <w:b/>
          <w:spacing w:val="-6"/>
          <w:sz w:val="24"/>
          <w:szCs w:val="24"/>
        </w:rPr>
      </w:pPr>
    </w:p>
    <w:p w14:paraId="5909794D" w14:textId="77777777" w:rsidR="004F4013" w:rsidRDefault="004F4013" w:rsidP="0051673C">
      <w:pPr>
        <w:spacing w:before="120"/>
        <w:jc w:val="center"/>
        <w:rPr>
          <w:rFonts w:ascii="Times New Roman" w:hAnsi="Times New Roman" w:cs="Times New Roman"/>
          <w:b/>
          <w:spacing w:val="-6"/>
          <w:sz w:val="24"/>
          <w:szCs w:val="24"/>
        </w:rPr>
      </w:pPr>
    </w:p>
    <w:p w14:paraId="4270135A" w14:textId="77777777" w:rsidR="004F4013" w:rsidRDefault="004F4013" w:rsidP="0051673C">
      <w:pPr>
        <w:spacing w:before="120"/>
        <w:jc w:val="center"/>
        <w:rPr>
          <w:rFonts w:ascii="Times New Roman" w:hAnsi="Times New Roman" w:cs="Times New Roman"/>
          <w:b/>
          <w:spacing w:val="-6"/>
          <w:sz w:val="24"/>
          <w:szCs w:val="24"/>
        </w:rPr>
      </w:pPr>
    </w:p>
    <w:p w14:paraId="6E751CA6" w14:textId="5B7F6C71"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D06B7F" w:rsidRPr="00D06B7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026C98" w14:textId="77777777" w:rsidR="00324729" w:rsidRDefault="00324729" w:rsidP="0051673C">
      <w:r>
        <w:separator/>
      </w:r>
    </w:p>
  </w:endnote>
  <w:endnote w:type="continuationSeparator" w:id="0">
    <w:p w14:paraId="281F8170" w14:textId="77777777" w:rsidR="00324729" w:rsidRDefault="0032472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1D6D32" w:rsidRDefault="001D6D32" w:rsidP="00A165AD">
    <w:pPr>
      <w:pStyle w:val="aff"/>
    </w:pPr>
  </w:p>
  <w:p w14:paraId="3D9EDC47" w14:textId="77777777" w:rsidR="001D6D32" w:rsidRDefault="001D6D3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1D6D32" w:rsidRDefault="001D6D32" w:rsidP="00A165AD">
    <w:pPr>
      <w:pStyle w:val="aff"/>
    </w:pPr>
  </w:p>
  <w:p w14:paraId="3D56C39C" w14:textId="77777777" w:rsidR="001D6D32" w:rsidRDefault="001D6D32">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1D6D32" w:rsidRDefault="001D6D32" w:rsidP="00A165AD">
    <w:pPr>
      <w:pStyle w:val="aff"/>
    </w:pPr>
  </w:p>
  <w:p w14:paraId="7CCA4308" w14:textId="77777777" w:rsidR="001D6D32" w:rsidRDefault="001D6D3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BAE525" w14:textId="77777777" w:rsidR="00324729" w:rsidRDefault="00324729" w:rsidP="0051673C">
      <w:r>
        <w:separator/>
      </w:r>
    </w:p>
  </w:footnote>
  <w:footnote w:type="continuationSeparator" w:id="0">
    <w:p w14:paraId="32E3ED3A" w14:textId="77777777" w:rsidR="00324729" w:rsidRDefault="00324729" w:rsidP="0051673C">
      <w:r>
        <w:continuationSeparator/>
      </w:r>
    </w:p>
  </w:footnote>
  <w:footnote w:id="1">
    <w:p w14:paraId="426B706A" w14:textId="77777777" w:rsidR="001D6D32" w:rsidRDefault="001D6D32"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1D6D32" w:rsidRDefault="001D6D32"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1D6D32" w:rsidRDefault="001D6D32"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1D6D32" w:rsidRPr="00964E32" w:rsidRDefault="001D6D32"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1D6D32" w:rsidRPr="00964E32" w:rsidRDefault="001D6D32"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1D6D32" w:rsidRPr="00974F61" w:rsidRDefault="001D6D32"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1D6D32" w:rsidRDefault="001D6D32"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4BB2569" w14:textId="77777777" w:rsidR="004F4013" w:rsidRPr="00E05791" w:rsidRDefault="004F4013" w:rsidP="004F4013">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0A96F8E7" w14:textId="77777777" w:rsidR="004F4013" w:rsidRPr="00E05791" w:rsidRDefault="004F4013" w:rsidP="004F4013">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5CD75B88" w14:textId="77777777" w:rsidR="004F4013" w:rsidRPr="00E05791" w:rsidRDefault="004F4013" w:rsidP="004F4013">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4CDF514A" w14:textId="77777777" w:rsidR="004F4013" w:rsidRPr="00E05791" w:rsidRDefault="004F4013" w:rsidP="004F4013">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2E3E5867" w14:textId="77777777" w:rsidR="004F4013" w:rsidRPr="00012974" w:rsidRDefault="004F4013" w:rsidP="004F4013">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28D23D10" w14:textId="77777777" w:rsidR="004F4013" w:rsidRPr="00012974" w:rsidRDefault="004F4013" w:rsidP="004F4013">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247D59E5" w14:textId="77777777" w:rsidR="004F4013" w:rsidRPr="00012974" w:rsidRDefault="004F4013" w:rsidP="004F4013">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77EE59D0" w14:textId="77777777" w:rsidR="004F4013" w:rsidRPr="00012974" w:rsidRDefault="004F4013" w:rsidP="004F4013">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0DF8868A" w14:textId="77777777" w:rsidR="004F4013" w:rsidRPr="00012974" w:rsidRDefault="004F4013" w:rsidP="004F4013">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124E06EC" w14:textId="77777777" w:rsidR="004F4013" w:rsidRDefault="004F4013" w:rsidP="004F4013">
      <w:pPr>
        <w:pStyle w:val="a8"/>
      </w:pPr>
      <w:r>
        <w:rPr>
          <w:rStyle w:val="aa"/>
        </w:rPr>
        <w:footnoteRef/>
      </w:r>
      <w:r>
        <w:t xml:space="preserve"> Банк гарант и форма банковской гарантии должны отвечать требованиям, изложенным в приложении к приказу Государственной корпорации «</w:t>
      </w:r>
      <w:r>
        <w:t>Ростех» от 07 июля 2016 г. № 66. Приложение № 10 к ЕПоЗ Государственной корпорации «Ростех».</w:t>
      </w:r>
    </w:p>
  </w:footnote>
  <w:footnote w:id="18">
    <w:p w14:paraId="566C3458" w14:textId="77777777" w:rsidR="004F4013" w:rsidRPr="0051673C" w:rsidRDefault="004F4013" w:rsidP="004F4013">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9">
    <w:p w14:paraId="1020FF0B" w14:textId="77777777" w:rsidR="004F4013" w:rsidRPr="00F90B4A" w:rsidRDefault="004F4013" w:rsidP="004F4013">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5CE51220" w14:textId="77777777" w:rsidR="004F4013" w:rsidRPr="00F90B4A" w:rsidRDefault="004F4013" w:rsidP="004F4013">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5AF53A41" w14:textId="77777777" w:rsidR="004F4013" w:rsidRPr="00F90B4A" w:rsidRDefault="004F4013" w:rsidP="004F4013">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0CC8A748" w14:textId="77777777" w:rsidR="004F4013" w:rsidRPr="0051673C" w:rsidRDefault="004F4013" w:rsidP="004F4013">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3">
    <w:p w14:paraId="08C63C91" w14:textId="77777777" w:rsidR="004F4013" w:rsidRPr="00F90B4A" w:rsidRDefault="004F4013" w:rsidP="004F4013">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380E3E20" w14:textId="77777777" w:rsidR="004F4013" w:rsidRPr="00F90B4A" w:rsidRDefault="004F4013" w:rsidP="004F4013">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157214FD" w14:textId="77777777" w:rsidR="004F4013" w:rsidRPr="00F90B4A" w:rsidRDefault="004F4013" w:rsidP="004F4013">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549BECB3" w14:textId="77777777" w:rsidR="004F4013" w:rsidRPr="00613CE0" w:rsidRDefault="004F4013" w:rsidP="004F4013">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7">
    <w:p w14:paraId="7CD4711B" w14:textId="77777777" w:rsidR="004F4013" w:rsidRPr="00357620" w:rsidRDefault="004F4013" w:rsidP="004F4013">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248C5C4D" w:rsidR="001D6D32" w:rsidRDefault="001D6D32">
        <w:pPr>
          <w:pStyle w:val="af3"/>
          <w:jc w:val="center"/>
        </w:pPr>
        <w:r>
          <w:fldChar w:fldCharType="begin"/>
        </w:r>
        <w:r>
          <w:instrText>PAGE   \* MERGEFORMAT</w:instrText>
        </w:r>
        <w:r>
          <w:fldChar w:fldCharType="separate"/>
        </w:r>
        <w:r>
          <w:rPr>
            <w:noProof/>
          </w:rPr>
          <w:t>21</w:t>
        </w:r>
        <w:r>
          <w:fldChar w:fldCharType="end"/>
        </w:r>
      </w:p>
    </w:sdtContent>
  </w:sdt>
  <w:p w14:paraId="4DA66DA0" w14:textId="77777777" w:rsidR="001D6D32" w:rsidRDefault="001D6D32">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1D6D32" w:rsidRDefault="001D6D3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1D6D32" w:rsidRDefault="001D6D3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1D6D32" w:rsidRDefault="001D6D3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1D6D32" w:rsidRDefault="001D6D32">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1D6D32" w:rsidRDefault="001D6D3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1D6D32" w:rsidRDefault="001D6D32">
    <w:pPr>
      <w:pStyle w:val="af3"/>
    </w:pPr>
  </w:p>
  <w:p w14:paraId="1623EDD9" w14:textId="77777777" w:rsidR="001D6D32" w:rsidRDefault="001D6D32"/>
  <w:p w14:paraId="688017A0" w14:textId="77777777" w:rsidR="001D6D32" w:rsidRDefault="001D6D32"/>
  <w:p w14:paraId="1B2BD33D" w14:textId="77777777" w:rsidR="001D6D32" w:rsidRDefault="001D6D32"/>
  <w:p w14:paraId="5D43A88B" w14:textId="77777777" w:rsidR="001D6D32" w:rsidRDefault="001D6D3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53F7"/>
    <w:rsid w:val="00067F48"/>
    <w:rsid w:val="00075C41"/>
    <w:rsid w:val="00081685"/>
    <w:rsid w:val="00096ABA"/>
    <w:rsid w:val="000A5FA5"/>
    <w:rsid w:val="000B0AA0"/>
    <w:rsid w:val="000B60EF"/>
    <w:rsid w:val="000D5352"/>
    <w:rsid w:val="000D73E3"/>
    <w:rsid w:val="00123DE1"/>
    <w:rsid w:val="00133CDF"/>
    <w:rsid w:val="00140013"/>
    <w:rsid w:val="001447CD"/>
    <w:rsid w:val="00145DDF"/>
    <w:rsid w:val="00170420"/>
    <w:rsid w:val="001959D4"/>
    <w:rsid w:val="001B0CEB"/>
    <w:rsid w:val="001C4664"/>
    <w:rsid w:val="001D0226"/>
    <w:rsid w:val="001D153B"/>
    <w:rsid w:val="001D6D32"/>
    <w:rsid w:val="001F0FAA"/>
    <w:rsid w:val="00201C2E"/>
    <w:rsid w:val="00231ADD"/>
    <w:rsid w:val="00233AED"/>
    <w:rsid w:val="00240638"/>
    <w:rsid w:val="00290279"/>
    <w:rsid w:val="002B1F17"/>
    <w:rsid w:val="002C0DE4"/>
    <w:rsid w:val="002C5CEB"/>
    <w:rsid w:val="002D4054"/>
    <w:rsid w:val="00322228"/>
    <w:rsid w:val="00322847"/>
    <w:rsid w:val="00324729"/>
    <w:rsid w:val="003271CF"/>
    <w:rsid w:val="00336120"/>
    <w:rsid w:val="003452B1"/>
    <w:rsid w:val="003617F6"/>
    <w:rsid w:val="00365763"/>
    <w:rsid w:val="003824A4"/>
    <w:rsid w:val="003A0C20"/>
    <w:rsid w:val="003A2853"/>
    <w:rsid w:val="003C4016"/>
    <w:rsid w:val="003D4C68"/>
    <w:rsid w:val="00406A87"/>
    <w:rsid w:val="0041148B"/>
    <w:rsid w:val="00425DC8"/>
    <w:rsid w:val="00427EA8"/>
    <w:rsid w:val="00433121"/>
    <w:rsid w:val="00435171"/>
    <w:rsid w:val="0045164F"/>
    <w:rsid w:val="004534FD"/>
    <w:rsid w:val="00460563"/>
    <w:rsid w:val="004624BF"/>
    <w:rsid w:val="00463CC5"/>
    <w:rsid w:val="00474498"/>
    <w:rsid w:val="00486566"/>
    <w:rsid w:val="00493682"/>
    <w:rsid w:val="004A3796"/>
    <w:rsid w:val="004A585D"/>
    <w:rsid w:val="004A6E3C"/>
    <w:rsid w:val="004D1563"/>
    <w:rsid w:val="004F2674"/>
    <w:rsid w:val="004F3A38"/>
    <w:rsid w:val="004F4013"/>
    <w:rsid w:val="004F778C"/>
    <w:rsid w:val="0050381D"/>
    <w:rsid w:val="0050738E"/>
    <w:rsid w:val="0051673C"/>
    <w:rsid w:val="005328D4"/>
    <w:rsid w:val="005358D9"/>
    <w:rsid w:val="00574244"/>
    <w:rsid w:val="0058752A"/>
    <w:rsid w:val="005D3312"/>
    <w:rsid w:val="005D359E"/>
    <w:rsid w:val="005E7710"/>
    <w:rsid w:val="005E7AE4"/>
    <w:rsid w:val="00602446"/>
    <w:rsid w:val="00613CE0"/>
    <w:rsid w:val="00635D3C"/>
    <w:rsid w:val="0063657F"/>
    <w:rsid w:val="00637101"/>
    <w:rsid w:val="00686680"/>
    <w:rsid w:val="006919FF"/>
    <w:rsid w:val="0069450E"/>
    <w:rsid w:val="00695037"/>
    <w:rsid w:val="006950AF"/>
    <w:rsid w:val="006A2DE8"/>
    <w:rsid w:val="006B4D4B"/>
    <w:rsid w:val="00735DF2"/>
    <w:rsid w:val="00737C05"/>
    <w:rsid w:val="0077070D"/>
    <w:rsid w:val="00773F01"/>
    <w:rsid w:val="00777A46"/>
    <w:rsid w:val="007A1D96"/>
    <w:rsid w:val="007B2A03"/>
    <w:rsid w:val="007C625B"/>
    <w:rsid w:val="007D4065"/>
    <w:rsid w:val="007E6F7A"/>
    <w:rsid w:val="00810040"/>
    <w:rsid w:val="008407D1"/>
    <w:rsid w:val="00844E97"/>
    <w:rsid w:val="008A1F14"/>
    <w:rsid w:val="008B55BE"/>
    <w:rsid w:val="008C7E24"/>
    <w:rsid w:val="008D4D91"/>
    <w:rsid w:val="008E7E3A"/>
    <w:rsid w:val="008F0D79"/>
    <w:rsid w:val="00917886"/>
    <w:rsid w:val="009332DD"/>
    <w:rsid w:val="00934D38"/>
    <w:rsid w:val="00964E32"/>
    <w:rsid w:val="00974F61"/>
    <w:rsid w:val="0097795C"/>
    <w:rsid w:val="009F6C54"/>
    <w:rsid w:val="00A165AD"/>
    <w:rsid w:val="00A204D2"/>
    <w:rsid w:val="00A57256"/>
    <w:rsid w:val="00A6150A"/>
    <w:rsid w:val="00A63BE6"/>
    <w:rsid w:val="00A662DC"/>
    <w:rsid w:val="00A71034"/>
    <w:rsid w:val="00A73520"/>
    <w:rsid w:val="00A7467E"/>
    <w:rsid w:val="00A80576"/>
    <w:rsid w:val="00AA0BA8"/>
    <w:rsid w:val="00AA7625"/>
    <w:rsid w:val="00AC6273"/>
    <w:rsid w:val="00AC6DE7"/>
    <w:rsid w:val="00AD0737"/>
    <w:rsid w:val="00B22DDE"/>
    <w:rsid w:val="00B24683"/>
    <w:rsid w:val="00B306C9"/>
    <w:rsid w:val="00B3677F"/>
    <w:rsid w:val="00B56B7A"/>
    <w:rsid w:val="00B746FD"/>
    <w:rsid w:val="00B761E6"/>
    <w:rsid w:val="00B827C9"/>
    <w:rsid w:val="00B84C23"/>
    <w:rsid w:val="00B85C08"/>
    <w:rsid w:val="00BB38AB"/>
    <w:rsid w:val="00BB495C"/>
    <w:rsid w:val="00BC7B86"/>
    <w:rsid w:val="00C0185C"/>
    <w:rsid w:val="00C3124D"/>
    <w:rsid w:val="00C46F89"/>
    <w:rsid w:val="00C56D70"/>
    <w:rsid w:val="00C57AF0"/>
    <w:rsid w:val="00C72ABD"/>
    <w:rsid w:val="00C769CD"/>
    <w:rsid w:val="00C81C07"/>
    <w:rsid w:val="00C83932"/>
    <w:rsid w:val="00CA23E2"/>
    <w:rsid w:val="00CE0BF7"/>
    <w:rsid w:val="00CE144B"/>
    <w:rsid w:val="00CF068B"/>
    <w:rsid w:val="00CF7833"/>
    <w:rsid w:val="00D06B7F"/>
    <w:rsid w:val="00D1011C"/>
    <w:rsid w:val="00D17884"/>
    <w:rsid w:val="00D412F3"/>
    <w:rsid w:val="00D510B9"/>
    <w:rsid w:val="00D51F11"/>
    <w:rsid w:val="00D53A48"/>
    <w:rsid w:val="00D8203B"/>
    <w:rsid w:val="00DD21D3"/>
    <w:rsid w:val="00DE65E8"/>
    <w:rsid w:val="00DF37FB"/>
    <w:rsid w:val="00E06B6D"/>
    <w:rsid w:val="00E12916"/>
    <w:rsid w:val="00E1586B"/>
    <w:rsid w:val="00E33D44"/>
    <w:rsid w:val="00E40452"/>
    <w:rsid w:val="00E5732C"/>
    <w:rsid w:val="00E77E21"/>
    <w:rsid w:val="00EC09A6"/>
    <w:rsid w:val="00EC1ECA"/>
    <w:rsid w:val="00ED1C20"/>
    <w:rsid w:val="00F02D5C"/>
    <w:rsid w:val="00F03F3D"/>
    <w:rsid w:val="00F106A4"/>
    <w:rsid w:val="00F26190"/>
    <w:rsid w:val="00F53782"/>
    <w:rsid w:val="00F668F0"/>
    <w:rsid w:val="00F763ED"/>
    <w:rsid w:val="00F86D48"/>
    <w:rsid w:val="00F87C72"/>
    <w:rsid w:val="00FA442A"/>
    <w:rsid w:val="00FA4CF0"/>
    <w:rsid w:val="00FB4C56"/>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72E4A2-C6D4-43C1-A7B9-2F22D33F0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36</Pages>
  <Words>13063</Words>
  <Characters>74461</Characters>
  <Application>Microsoft Office Word</Application>
  <DocSecurity>4</DocSecurity>
  <Lines>620</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2023-09-18T11:18:00Z</dcterms:created>
  <dcterms:modified xsi:type="dcterms:W3CDTF">2023-09-18T11:18:00Z</dcterms:modified>
</cp:coreProperties>
</file>