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FC98B" w14:textId="7D62F630" w:rsidR="0051673C" w:rsidRPr="0051673C" w:rsidRDefault="004A3796"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1291021C" w:rsidR="0051673C" w:rsidRDefault="006D3E2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Временный г</w:t>
      </w:r>
      <w:r w:rsidR="004A3796">
        <w:rPr>
          <w:rFonts w:ascii="Times New Roman" w:hAnsi="Times New Roman" w:cs="Times New Roman"/>
          <w:b/>
          <w:sz w:val="24"/>
          <w:szCs w:val="24"/>
          <w:lang w:val="ru-RU"/>
        </w:rPr>
        <w:t>енеральный директор</w:t>
      </w:r>
    </w:p>
    <w:p w14:paraId="4846FAB6" w14:textId="2582075E" w:rsidR="004A3796"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w:t>
      </w:r>
      <w:r w:rsidR="006D3E2C">
        <w:rPr>
          <w:rFonts w:ascii="Times New Roman" w:hAnsi="Times New Roman" w:cs="Times New Roman"/>
          <w:b/>
          <w:sz w:val="24"/>
          <w:szCs w:val="24"/>
          <w:lang w:val="ru-RU"/>
        </w:rPr>
        <w:t>РПЗ</w:t>
      </w:r>
      <w:r>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06E2616A"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6D3E2C">
        <w:rPr>
          <w:rFonts w:ascii="Times New Roman" w:hAnsi="Times New Roman" w:cs="Times New Roman"/>
          <w:b/>
          <w:sz w:val="24"/>
          <w:szCs w:val="24"/>
          <w:lang w:val="ru-RU"/>
        </w:rPr>
        <w:t>А.П. Дроздов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1C65B524"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77913F29" w14:textId="77777777" w:rsidR="006D3E2C" w:rsidRDefault="004A379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A3796">
        <w:rPr>
          <w:rFonts w:ascii="Times New Roman" w:eastAsia="Proxima Nova ExCn Rg" w:hAnsi="Times New Roman" w:cs="Times New Roman"/>
          <w:b/>
          <w:sz w:val="24"/>
          <w:szCs w:val="24"/>
        </w:rPr>
        <w:t xml:space="preserve">акционерного общества </w:t>
      </w:r>
      <w:r w:rsidR="006D3E2C" w:rsidRPr="006D3E2C">
        <w:rPr>
          <w:rFonts w:ascii="Times New Roman" w:eastAsia="Proxima Nova ExCn Rg" w:hAnsi="Times New Roman" w:cs="Times New Roman"/>
          <w:b/>
          <w:sz w:val="24"/>
          <w:szCs w:val="24"/>
        </w:rPr>
        <w:t xml:space="preserve">«Раменский приборостроительный завод» (АО «РПЗ») </w:t>
      </w:r>
    </w:p>
    <w:p w14:paraId="16103FA8" w14:textId="475734CC"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32E5F01"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318810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D4D9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D4D9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7721A7C9"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D3E2C" w:rsidRPr="006D3E2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rt</w:t>
        </w:r>
        <w:proofErr w:type="spellEnd"/>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09364CDF"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F302CA">
        <w:rPr>
          <w:rFonts w:ascii="Times New Roman" w:hAnsi="Times New Roman" w:cs="Times New Roman"/>
          <w:spacing w:val="-6"/>
          <w:sz w:val="24"/>
          <w:szCs w:val="24"/>
        </w:rPr>
        <w:t>РПЗ</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4029EE0D"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№1:</w:t>
      </w:r>
    </w:p>
    <w:p w14:paraId="239E45D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Земельный участок.</w:t>
      </w:r>
      <w:r w:rsidRPr="006D3E2C">
        <w:rPr>
          <w:rFonts w:ascii="Times New Roman" w:hAnsi="Times New Roman" w:cs="Times New Roman"/>
          <w:color w:val="000000"/>
          <w:spacing w:val="-10"/>
          <w:sz w:val="24"/>
          <w:szCs w:val="24"/>
          <w:lang w:val="ru-RU"/>
        </w:rPr>
        <w:t xml:space="preserve"> Категория земель: земли сельскохозяйственного назначения. Виды разрешенного использования: для сельскохозяйственного производства.</w:t>
      </w:r>
    </w:p>
    <w:p w14:paraId="09EADA4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900 622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11C5532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5A12D15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50:23:0010370:85.</w:t>
      </w:r>
    </w:p>
    <w:p w14:paraId="1EF59A80"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4F34D433" w14:textId="1DF0D7EC"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19.12.2020 № 99/2020/366986400,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38BD8F1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Земельный участок с кадастровым номером: 50:23:0010370:85 входит в зону планируемого размещения объектов автомобильного транспорта. Генеральным планом сельского поселения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xml:space="preserve"> Раменского муниципального района Московской области от 06.12.2017 № 17/5-СД, Схемой территориального планирования транспортного обслуживания Московской области предусмотрена реконструкция.</w:t>
      </w:r>
    </w:p>
    <w:p w14:paraId="5B27CBD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22 570 000 (двадцать два миллиона пятьсот семьдесят тысяч) рублей 00 копеек (НДС не облагается).</w:t>
      </w:r>
    </w:p>
    <w:p w14:paraId="20C3A018" w14:textId="49DE4DC3"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756109">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2 257 000 (два миллиона двести пятьдесят семь тысяч) рублей 00 копеек.</w:t>
      </w:r>
    </w:p>
    <w:p w14:paraId="0BE179E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1 128 500 (один миллион сто двадцать восемь тысяч пятьсот) рублей 00 копеек.</w:t>
      </w:r>
    </w:p>
    <w:p w14:paraId="640E942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11 285 000 (одиннадцать миллионов двести восемьдесят пять тысяч) рублей 00 копеек (НДС не облагается).</w:t>
      </w:r>
    </w:p>
    <w:p w14:paraId="1E571C20"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2 257 000 (два миллиона двести пятьдесят семь тысяч) рублей 00 копеек (НДС не облагается).</w:t>
      </w:r>
    </w:p>
    <w:p w14:paraId="0EDEBDB0"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121FB60C"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№2:</w:t>
      </w:r>
    </w:p>
    <w:p w14:paraId="6597AB2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068E9566"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198 637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27061870"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2FE444E0"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50:23:0010370:86.</w:t>
      </w:r>
    </w:p>
    <w:p w14:paraId="63330417"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3730C178" w14:textId="173D818C"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19.12.2020 № 99/2020/366988005,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647AEDA3"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Земельный участок с кадастровым номером: 50:23:0010370:86 входит в зону планируемого размещения объектов автомобильного транспорта. Генеральным планом сельского поселения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xml:space="preserve"> Раменского муниципального района Московской области от 06.12.2017 № 17/5-СД, Схемой территориального планирования транспортного обслуживания Московской области предусмотрена реконструкция.</w:t>
      </w:r>
    </w:p>
    <w:p w14:paraId="5AFB6646"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5 758 000 (пять миллионов семьсот пятьдесят восемь тысяч) рублей 00 копеек (НДС не облагается).</w:t>
      </w:r>
    </w:p>
    <w:p w14:paraId="798F6005" w14:textId="705A06F5"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 xml:space="preserve">575 800 (пятьсот </w:t>
      </w:r>
      <w:r w:rsidRPr="006D3E2C">
        <w:rPr>
          <w:rFonts w:ascii="Times New Roman" w:hAnsi="Times New Roman" w:cs="Times New Roman"/>
          <w:color w:val="000000"/>
          <w:spacing w:val="-10"/>
          <w:sz w:val="24"/>
          <w:szCs w:val="24"/>
          <w:lang w:val="ru-RU"/>
        </w:rPr>
        <w:lastRenderedPageBreak/>
        <w:t>семьдесят пять тысяч восемьсот) рублей 00 копеек.</w:t>
      </w:r>
    </w:p>
    <w:p w14:paraId="0C63A2C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287 900 (двести восемьдесят семь тысяч девятьсот) рублей 00 копеек.</w:t>
      </w:r>
    </w:p>
    <w:p w14:paraId="65690CB4"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2 879 000 (два миллиона восемьсот семьдесят девять тысяч) рублей 00 копеек (НДС не облагается).</w:t>
      </w:r>
    </w:p>
    <w:p w14:paraId="0A192FC2"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575 800 (пятьсот семьдесят пять тысяч восемьсот) рублей 00 копеек (НДС не облагается).</w:t>
      </w:r>
    </w:p>
    <w:p w14:paraId="0349DB34"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436B166F"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№3:</w:t>
      </w:r>
    </w:p>
    <w:p w14:paraId="7E48712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3C2A9574"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111 076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48B44F58"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4854B264"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50:23:0010370:88.</w:t>
      </w:r>
    </w:p>
    <w:p w14:paraId="744C94D8"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38F71F9A" w14:textId="48C9CC08"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19.12.2020 № 99/2020/366989167, прилагаемой к Документации (Раздел X).</w:t>
      </w:r>
    </w:p>
    <w:p w14:paraId="7B84179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3 220 000 (три миллиона двести двадцать тысяч) рублей 00 копеек (НДС не облагается).</w:t>
      </w:r>
    </w:p>
    <w:p w14:paraId="158A8C26" w14:textId="00A51F75"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322 000 (триста двадцать две тысячи) рублей 00 копеек.</w:t>
      </w:r>
    </w:p>
    <w:p w14:paraId="7F2F4493"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161 000 (сто шестьдесят одна тысяча) рублей 00 копеек.</w:t>
      </w:r>
    </w:p>
    <w:p w14:paraId="5366B323"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1 610 000 (один миллион шестьсот десять тысяч) рублей 00 копеек (НДС не облагается).</w:t>
      </w:r>
    </w:p>
    <w:p w14:paraId="25F329BF"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322 000 (триста двадцать две тысячи) рублей 00 копеек (НДС не облагается).</w:t>
      </w:r>
    </w:p>
    <w:p w14:paraId="7C954AAB"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065E6A80"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№4:</w:t>
      </w:r>
    </w:p>
    <w:p w14:paraId="6F286506"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7BB87DAE"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70 801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6FBA68A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5D4CE26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50:23:0010370:89.</w:t>
      </w:r>
    </w:p>
    <w:p w14:paraId="69962AE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40F90DE7" w14:textId="59B48918"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19.12.2020 № 99/2020/366991565, прилагаемой к Документации (Раздел X).</w:t>
      </w:r>
    </w:p>
    <w:p w14:paraId="2D9727E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2 404 000 (два миллиона четыреста четыре тысячи) рублей 00 копеек (НДС не облагается).</w:t>
      </w:r>
    </w:p>
    <w:p w14:paraId="1AE32369" w14:textId="7DFC4365"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240 400 (двести сорок тысяч четыреста) рублей 00 копеек.</w:t>
      </w:r>
    </w:p>
    <w:p w14:paraId="16D2401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120 200 (сто двадцать тысяч двести) рублей 00 копеек.</w:t>
      </w:r>
    </w:p>
    <w:p w14:paraId="1AF1C777"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1 202 000 (один миллион двести две тысячи) рублей 00 копеек (НДС не облагается).</w:t>
      </w:r>
    </w:p>
    <w:p w14:paraId="487DE58A"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240 400 (двести сорок тысяч четыреста) рублей 00 копеек (НДС не облагается).</w:t>
      </w:r>
    </w:p>
    <w:p w14:paraId="393DC094" w14:textId="77777777" w:rsid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286DD8F7" w14:textId="7002DF4F"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№5:</w:t>
      </w:r>
    </w:p>
    <w:p w14:paraId="1929566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61E4324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lastRenderedPageBreak/>
        <w:t xml:space="preserve">Площадь: 338 663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0A6A134F"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227369AF"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50:23:0010370:90.</w:t>
      </w:r>
    </w:p>
    <w:p w14:paraId="40AA29F4"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5B184523" w14:textId="51B271A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19.12.2020 № 99/2020/366992062, прилагаемой к Д</w:t>
      </w:r>
      <w:r>
        <w:rPr>
          <w:rFonts w:ascii="Times New Roman" w:hAnsi="Times New Roman" w:cs="Times New Roman"/>
          <w:color w:val="000000"/>
          <w:spacing w:val="-10"/>
          <w:sz w:val="24"/>
          <w:szCs w:val="24"/>
          <w:lang w:val="ru-RU"/>
        </w:rPr>
        <w:t xml:space="preserve">окументации (Раздел </w:t>
      </w:r>
      <w:r w:rsidRPr="006D3E2C">
        <w:rPr>
          <w:rFonts w:ascii="Times New Roman" w:hAnsi="Times New Roman" w:cs="Times New Roman"/>
          <w:color w:val="000000"/>
          <w:spacing w:val="-10"/>
          <w:sz w:val="24"/>
          <w:szCs w:val="24"/>
          <w:lang w:val="ru-RU"/>
        </w:rPr>
        <w:t>X).</w:t>
      </w:r>
    </w:p>
    <w:p w14:paraId="4D214534"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Земельный участок с кадастровым номером: 50:23:0010370:90 пересекается с земельным участком с кадастровым номером: 50:23:0010331:129 (земли населенных пунктов, для ведения личного подсобного хозяйства, сведения о правообладателе отсутствуют).</w:t>
      </w:r>
    </w:p>
    <w:p w14:paraId="1068AE8A"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8 487 000 (восемь миллионов четыреста восемьдесят семь тысяч) рублей 00 копеек (НДС не облагается).</w:t>
      </w:r>
    </w:p>
    <w:p w14:paraId="1AFCA506" w14:textId="45BEE62A"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848 700 (восемьсот сорок восемь тысяч семьсот) рублей 00 копеек.</w:t>
      </w:r>
    </w:p>
    <w:p w14:paraId="6953963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424 350 (четыреста двадцать четыре тысячи триста пятьдесят) рублей 00 копеек.</w:t>
      </w:r>
    </w:p>
    <w:p w14:paraId="46B5CCC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4 243 500 (четыре миллиона двести сорок три тысячи пятьсот) рублей 00 копеек (НДС не облагается).</w:t>
      </w:r>
    </w:p>
    <w:p w14:paraId="477E25F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848 700 (восемьсот сорок восемь тысяч семьсот) рублей 00 копеек (НДС не облагается).</w:t>
      </w:r>
    </w:p>
    <w:p w14:paraId="4D82701B"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2013A8AF"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№6:</w:t>
      </w:r>
    </w:p>
    <w:p w14:paraId="2D3AF22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4967AA70"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231 262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29026B5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5CDCF4F2"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50:23:0010370:91.</w:t>
      </w:r>
    </w:p>
    <w:p w14:paraId="23ADC9E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5D282CB0" w14:textId="4790B292"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color w:val="000000"/>
          <w:spacing w:val="-10"/>
          <w:sz w:val="24"/>
          <w:szCs w:val="24"/>
          <w:lang w:val="ru-RU"/>
        </w:rPr>
        <w:t>* Сведения указаны в соответствии с выпиской из единого государственного реестра недвижимости об объекте недвижимости от 19.12.2020 № 99/2020/366992849, прилагаемой к Д</w:t>
      </w:r>
      <w:r>
        <w:rPr>
          <w:rFonts w:ascii="Times New Roman" w:hAnsi="Times New Roman" w:cs="Times New Roman"/>
          <w:color w:val="000000"/>
          <w:spacing w:val="-10"/>
          <w:sz w:val="24"/>
          <w:szCs w:val="24"/>
          <w:lang w:val="ru-RU"/>
        </w:rPr>
        <w:t xml:space="preserve">окументации (Раздел </w:t>
      </w:r>
      <w:r w:rsidRPr="006D3E2C">
        <w:rPr>
          <w:rFonts w:ascii="Times New Roman" w:hAnsi="Times New Roman" w:cs="Times New Roman"/>
          <w:color w:val="000000"/>
          <w:spacing w:val="-10"/>
          <w:sz w:val="24"/>
          <w:szCs w:val="24"/>
          <w:lang w:val="ru-RU"/>
        </w:rPr>
        <w:t>X).</w:t>
      </w:r>
    </w:p>
    <w:p w14:paraId="6947407D"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6 704 000 (шесть миллионов семьсот четыре тысячи) рублей 00 копеек (НДС не облагается).</w:t>
      </w:r>
    </w:p>
    <w:p w14:paraId="6D81F278" w14:textId="151F78A9"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670 400 (шестьсот семьдесят тысяч четыреста) рублей 00 копеек.</w:t>
      </w:r>
    </w:p>
    <w:p w14:paraId="2D3FD77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335 200 (триста тридцать пять тысяч двести) рублей 00 копеек.</w:t>
      </w:r>
    </w:p>
    <w:p w14:paraId="053A8D7D"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3 352 000 (три миллиона триста пятьдесят две тысячи) рублей 00 копеек (НДС не облагается).</w:t>
      </w:r>
    </w:p>
    <w:p w14:paraId="7E1F548D" w14:textId="325294EE" w:rsidR="004A3796"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670 400 (шестьсот семьдесят тысяч четыреста) рублей 00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ABD33FB"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6D3E2C">
        <w:rPr>
          <w:rFonts w:ascii="Times New Roman" w:hAnsi="Times New Roman" w:cs="Times New Roman"/>
          <w:b/>
          <w:spacing w:val="-6"/>
          <w:sz w:val="24"/>
          <w:szCs w:val="24"/>
          <w:lang w:val="ru-RU"/>
        </w:rPr>
        <w:t xml:space="preserve"> 29.11</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22</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lastRenderedPageBreak/>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9133E8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6D3E2C">
        <w:rPr>
          <w:rFonts w:ascii="Times New Roman" w:hAnsi="Times New Roman" w:cs="Times New Roman"/>
          <w:b/>
          <w:spacing w:val="-6"/>
          <w:sz w:val="24"/>
          <w:szCs w:val="24"/>
          <w:lang w:val="ru-RU"/>
        </w:rPr>
        <w:t>20.10</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22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277F583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6D3E2C">
        <w:rPr>
          <w:rFonts w:ascii="Times New Roman" w:hAnsi="Times New Roman" w:cs="Times New Roman"/>
          <w:b/>
          <w:spacing w:val="-6"/>
          <w:sz w:val="24"/>
          <w:szCs w:val="24"/>
          <w:lang w:val="ru-RU"/>
        </w:rPr>
        <w:t>29.11</w:t>
      </w:r>
      <w:r w:rsidR="007A1D96">
        <w:rPr>
          <w:rFonts w:ascii="Times New Roman" w:hAnsi="Times New Roman" w:cs="Times New Roman"/>
          <w:b/>
          <w:spacing w:val="-6"/>
          <w:sz w:val="24"/>
          <w:szCs w:val="24"/>
          <w:lang w:val="ru-RU"/>
        </w:rPr>
        <w:t>.2022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51014A8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D3E2C">
        <w:rPr>
          <w:rFonts w:ascii="Times New Roman" w:hAnsi="Times New Roman" w:cs="Times New Roman"/>
          <w:b/>
          <w:spacing w:val="-6"/>
          <w:sz w:val="24"/>
          <w:szCs w:val="24"/>
          <w:lang w:val="ru-RU"/>
        </w:rPr>
        <w:t>01.12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22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DFD1BC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7A1D96">
        <w:rPr>
          <w:rFonts w:ascii="Times New Roman" w:hAnsi="Times New Roman" w:cs="Times New Roman"/>
          <w:b/>
          <w:spacing w:val="-6"/>
          <w:sz w:val="24"/>
          <w:szCs w:val="24"/>
          <w:lang w:val="ru-RU"/>
        </w:rPr>
        <w:t>0</w:t>
      </w:r>
      <w:r w:rsidR="006D3E2C">
        <w:rPr>
          <w:rFonts w:ascii="Times New Roman" w:hAnsi="Times New Roman" w:cs="Times New Roman"/>
          <w:b/>
          <w:spacing w:val="-6"/>
          <w:sz w:val="24"/>
          <w:szCs w:val="24"/>
          <w:lang w:val="ru-RU"/>
        </w:rPr>
        <w:t>1.12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22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BEB7FF4" w14:textId="486173FA" w:rsidR="006D3E2C" w:rsidRPr="006D3E2C" w:rsidRDefault="006D3E2C" w:rsidP="006D3E2C">
      <w:pPr>
        <w:adjustRightInd w:val="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1.4. </w:t>
      </w:r>
      <w:r w:rsidRPr="006D3E2C">
        <w:rPr>
          <w:rFonts w:ascii="Times New Roman" w:hAnsi="Times New Roman" w:cs="Times New Roman"/>
          <w:spacing w:val="-6"/>
          <w:sz w:val="24"/>
          <w:szCs w:val="24"/>
          <w:lang w:val="ru-RU"/>
        </w:rPr>
        <w:t>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в соответствии с Федеральным законом от 24.07.2002 №101-ФЗ «Об обороте земель сельскохозяйственного назначения»</w:t>
      </w:r>
      <w:r w:rsidR="00C47013">
        <w:rPr>
          <w:rFonts w:ascii="Times New Roman" w:hAnsi="Times New Roman" w:cs="Times New Roman"/>
          <w:spacing w:val="-6"/>
          <w:sz w:val="24"/>
          <w:szCs w:val="24"/>
          <w:lang w:val="ru-RU"/>
        </w:rPr>
        <w:t xml:space="preserve">, </w:t>
      </w:r>
      <w:r w:rsidR="00C47013" w:rsidRPr="00102B3D">
        <w:rPr>
          <w:rFonts w:ascii="Times New Roman" w:hAnsi="Times New Roman" w:cs="Times New Roman"/>
          <w:spacing w:val="-6"/>
          <w:sz w:val="24"/>
          <w:szCs w:val="24"/>
          <w:lang w:val="ru-RU"/>
        </w:rPr>
        <w:t>а также лиц, указанных в Указе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6D3E2C">
        <w:rPr>
          <w:rFonts w:ascii="Times New Roman" w:hAnsi="Times New Roman" w:cs="Times New Roman"/>
          <w:spacing w:val="-6"/>
          <w:sz w:val="24"/>
          <w:szCs w:val="24"/>
          <w:lang w:val="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1B8951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756109">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756109">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142CC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2CCC">
        <w:rPr>
          <w:rFonts w:ascii="Times New Roman" w:hAnsi="Times New Roman" w:cs="Times New Roman"/>
          <w:spacing w:val="-6"/>
          <w:sz w:val="24"/>
          <w:szCs w:val="24"/>
          <w:lang w:val="ru-RU"/>
        </w:rPr>
        <w:t>.: +7(495)580-71-15;</w:t>
      </w:r>
    </w:p>
    <w:p w14:paraId="5623AC9A" w14:textId="77777777" w:rsidR="0051673C" w:rsidRPr="00142CC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42CCC">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42CCC">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142C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2C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2C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42CCC">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42C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2C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2C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42CCC">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rt</w:t>
        </w:r>
        <w:proofErr w:type="spellEnd"/>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6935CAD0"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 xml:space="preserve">акционерное общество </w:t>
      </w:r>
      <w:r w:rsidR="006D3E2C" w:rsidRPr="00F05EE0">
        <w:rPr>
          <w:rFonts w:ascii="Times New Roman" w:hAnsi="Times New Roman" w:cs="Times New Roman"/>
          <w:color w:val="000000"/>
          <w:spacing w:val="-10"/>
          <w:sz w:val="24"/>
          <w:szCs w:val="24"/>
        </w:rPr>
        <w:t>«</w:t>
      </w:r>
      <w:r w:rsidR="006D3E2C" w:rsidRPr="00DE0263">
        <w:rPr>
          <w:rFonts w:ascii="Times New Roman" w:hAnsi="Times New Roman" w:cs="Times New Roman"/>
          <w:color w:val="000000"/>
          <w:spacing w:val="-10"/>
          <w:sz w:val="24"/>
          <w:szCs w:val="24"/>
        </w:rPr>
        <w:t>Раменский приборостроительный завод</w:t>
      </w:r>
      <w:r w:rsidR="006D3E2C" w:rsidRPr="00F05EE0">
        <w:rPr>
          <w:rFonts w:ascii="Times New Roman" w:hAnsi="Times New Roman" w:cs="Times New Roman"/>
          <w:color w:val="000000"/>
          <w:spacing w:val="-10"/>
          <w:sz w:val="24"/>
          <w:szCs w:val="24"/>
        </w:rPr>
        <w:t xml:space="preserve">» (АО </w:t>
      </w:r>
      <w:r w:rsidR="006D3E2C" w:rsidRPr="00B13340">
        <w:rPr>
          <w:rFonts w:ascii="Times New Roman" w:hAnsi="Times New Roman" w:cs="Times New Roman"/>
          <w:color w:val="000000"/>
          <w:spacing w:val="-10"/>
          <w:sz w:val="24"/>
          <w:szCs w:val="24"/>
        </w:rPr>
        <w:t>«</w:t>
      </w:r>
      <w:r w:rsidR="006D3E2C">
        <w:rPr>
          <w:rFonts w:ascii="Times New Roman" w:hAnsi="Times New Roman" w:cs="Times New Roman"/>
          <w:color w:val="000000"/>
          <w:spacing w:val="-10"/>
          <w:sz w:val="24"/>
          <w:szCs w:val="24"/>
        </w:rPr>
        <w:t>РПЗ</w:t>
      </w:r>
      <w:r w:rsidR="006D3E2C" w:rsidRPr="00B13340">
        <w:rPr>
          <w:rFonts w:ascii="Times New Roman" w:hAnsi="Times New Roman" w:cs="Times New Roman"/>
          <w:color w:val="000000"/>
          <w:spacing w:val="-10"/>
          <w:sz w:val="24"/>
          <w:szCs w:val="24"/>
        </w:rPr>
        <w:t>»</w:t>
      </w:r>
      <w:r w:rsidR="006D3E2C" w:rsidRPr="00F05EE0">
        <w:rPr>
          <w:rFonts w:ascii="Times New Roman" w:hAnsi="Times New Roman" w:cs="Times New Roman"/>
          <w:color w:val="000000"/>
          <w:spacing w:val="-10"/>
          <w:sz w:val="24"/>
          <w:szCs w:val="24"/>
        </w:rPr>
        <w:t>).</w:t>
      </w:r>
    </w:p>
    <w:p w14:paraId="55F25464" w14:textId="7765DA3B" w:rsidR="0051673C" w:rsidRDefault="0051673C" w:rsidP="00B84C23">
      <w:pPr>
        <w:ind w:firstLine="709"/>
        <w:jc w:val="both"/>
        <w:rPr>
          <w:rFonts w:ascii="Times New Roman" w:hAnsi="Times New Roman" w:cs="Times New Roman"/>
          <w:color w:val="000000"/>
          <w:spacing w:val="-10"/>
          <w:sz w:val="24"/>
          <w:szCs w:val="24"/>
        </w:rPr>
      </w:pPr>
      <w:r w:rsidRPr="00B84C23">
        <w:rPr>
          <w:rFonts w:ascii="Times New Roman" w:hAnsi="Times New Roman" w:cs="Times New Roman"/>
          <w:spacing w:val="-6"/>
          <w:sz w:val="24"/>
          <w:szCs w:val="24"/>
          <w:lang w:val="ru-RU"/>
        </w:rPr>
        <w:t>Адрес Собственника:</w:t>
      </w:r>
      <w:bookmarkStart w:id="9" w:name="_Toc230144036"/>
      <w:r w:rsidRPr="00B84C23">
        <w:rPr>
          <w:rFonts w:ascii="Times New Roman" w:hAnsi="Times New Roman" w:cs="Times New Roman"/>
          <w:spacing w:val="-6"/>
          <w:sz w:val="24"/>
          <w:szCs w:val="24"/>
          <w:lang w:val="ru-RU"/>
        </w:rPr>
        <w:t xml:space="preserve"> </w:t>
      </w:r>
      <w:r w:rsidR="006D3E2C" w:rsidRPr="006D3E2C">
        <w:rPr>
          <w:rFonts w:ascii="Times New Roman" w:hAnsi="Times New Roman" w:cs="Times New Roman"/>
          <w:color w:val="000000"/>
          <w:spacing w:val="-10"/>
          <w:sz w:val="24"/>
          <w:szCs w:val="24"/>
          <w:lang w:val="ru-RU"/>
        </w:rPr>
        <w:t xml:space="preserve">140100, Московская область, г. Раменское, ул. </w:t>
      </w:r>
      <w:proofErr w:type="spellStart"/>
      <w:r w:rsidR="006D3E2C" w:rsidRPr="00DE0263">
        <w:rPr>
          <w:rFonts w:ascii="Times New Roman" w:hAnsi="Times New Roman" w:cs="Times New Roman"/>
          <w:color w:val="000000"/>
          <w:spacing w:val="-10"/>
          <w:sz w:val="24"/>
          <w:szCs w:val="24"/>
        </w:rPr>
        <w:t>Михалевича</w:t>
      </w:r>
      <w:proofErr w:type="spellEnd"/>
      <w:r w:rsidR="006D3E2C" w:rsidRPr="00DE0263">
        <w:rPr>
          <w:rFonts w:ascii="Times New Roman" w:hAnsi="Times New Roman" w:cs="Times New Roman"/>
          <w:color w:val="000000"/>
          <w:spacing w:val="-10"/>
          <w:sz w:val="24"/>
          <w:szCs w:val="24"/>
        </w:rPr>
        <w:t xml:space="preserve">, д. 39, </w:t>
      </w:r>
      <w:proofErr w:type="spellStart"/>
      <w:r w:rsidR="006D3E2C" w:rsidRPr="00DE0263">
        <w:rPr>
          <w:rFonts w:ascii="Times New Roman" w:hAnsi="Times New Roman" w:cs="Times New Roman"/>
          <w:color w:val="000000"/>
          <w:spacing w:val="-10"/>
          <w:sz w:val="24"/>
          <w:szCs w:val="24"/>
        </w:rPr>
        <w:t>кор</w:t>
      </w:r>
      <w:proofErr w:type="spellEnd"/>
      <w:r w:rsidR="006D3E2C" w:rsidRPr="00DE0263">
        <w:rPr>
          <w:rFonts w:ascii="Times New Roman" w:hAnsi="Times New Roman" w:cs="Times New Roman"/>
          <w:color w:val="000000"/>
          <w:spacing w:val="-10"/>
          <w:sz w:val="24"/>
          <w:szCs w:val="24"/>
        </w:rPr>
        <w:t>.</w:t>
      </w:r>
      <w:r w:rsidR="006D3E2C">
        <w:rPr>
          <w:rFonts w:ascii="Times New Roman" w:hAnsi="Times New Roman" w:cs="Times New Roman"/>
          <w:color w:val="000000"/>
          <w:spacing w:val="-10"/>
          <w:sz w:val="24"/>
          <w:szCs w:val="24"/>
        </w:rPr>
        <w:t xml:space="preserve"> </w:t>
      </w:r>
      <w:r w:rsidR="006D3E2C" w:rsidRPr="00DE0263">
        <w:rPr>
          <w:rFonts w:ascii="Times New Roman" w:hAnsi="Times New Roman" w:cs="Times New Roman"/>
          <w:color w:val="000000"/>
          <w:spacing w:val="-10"/>
          <w:sz w:val="24"/>
          <w:szCs w:val="24"/>
        </w:rPr>
        <w:t xml:space="preserve">20, </w:t>
      </w:r>
      <w:proofErr w:type="spellStart"/>
      <w:proofErr w:type="gramStart"/>
      <w:r w:rsidR="006D3E2C" w:rsidRPr="00DE0263">
        <w:rPr>
          <w:rFonts w:ascii="Times New Roman" w:hAnsi="Times New Roman" w:cs="Times New Roman"/>
          <w:color w:val="000000"/>
          <w:spacing w:val="-10"/>
          <w:sz w:val="24"/>
          <w:szCs w:val="24"/>
        </w:rPr>
        <w:t>эт</w:t>
      </w:r>
      <w:proofErr w:type="spellEnd"/>
      <w:r w:rsidR="006D3E2C" w:rsidRPr="00DE0263">
        <w:rPr>
          <w:rFonts w:ascii="Times New Roman" w:hAnsi="Times New Roman" w:cs="Times New Roman"/>
          <w:color w:val="000000"/>
          <w:spacing w:val="-10"/>
          <w:sz w:val="24"/>
          <w:szCs w:val="24"/>
        </w:rPr>
        <w:t>./</w:t>
      </w:r>
      <w:proofErr w:type="spellStart"/>
      <w:proofErr w:type="gramEnd"/>
      <w:r w:rsidR="006D3E2C" w:rsidRPr="00DE0263">
        <w:rPr>
          <w:rFonts w:ascii="Times New Roman" w:hAnsi="Times New Roman" w:cs="Times New Roman"/>
          <w:color w:val="000000"/>
          <w:spacing w:val="-10"/>
          <w:sz w:val="24"/>
          <w:szCs w:val="24"/>
        </w:rPr>
        <w:t>пом</w:t>
      </w:r>
      <w:proofErr w:type="spellEnd"/>
      <w:r w:rsidR="006D3E2C" w:rsidRPr="00DE0263">
        <w:rPr>
          <w:rFonts w:ascii="Times New Roman" w:hAnsi="Times New Roman" w:cs="Times New Roman"/>
          <w:color w:val="000000"/>
          <w:spacing w:val="-10"/>
          <w:sz w:val="24"/>
          <w:szCs w:val="24"/>
        </w:rPr>
        <w:t>. 2/124</w:t>
      </w:r>
      <w:r w:rsidR="006D3E2C" w:rsidRPr="00FA1513">
        <w:rPr>
          <w:rFonts w:ascii="Times New Roman" w:hAnsi="Times New Roman" w:cs="Times New Roman"/>
          <w:color w:val="000000"/>
          <w:spacing w:val="-10"/>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2"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2"/>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t xml:space="preserve">УСЛОВИЯ УЧАСТИЯ В </w:t>
      </w:r>
      <w:bookmarkEnd w:id="14"/>
      <w:bookmarkEnd w:id="15"/>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Непроведение</w:t>
      </w:r>
      <w:proofErr w:type="spellEnd"/>
      <w:r w:rsidRPr="00B24683">
        <w:rPr>
          <w:rFonts w:ascii="Times New Roman" w:hAnsi="Times New Roman" w:cs="Times New Roman"/>
          <w:spacing w:val="-6"/>
          <w:lang w:eastAsia="en-US"/>
        </w:rPr>
        <w:t xml:space="preserve">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rt</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63908ECE" w:rsidR="0051673C" w:rsidRPr="00142CCC" w:rsidRDefault="00756109" w:rsidP="00142CCC">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142CCC">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6D3E2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6D3E2C">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6D3E2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bookmarkStart w:id="26" w:name="_GoBack"/>
      <w:r w:rsidRPr="00102B3D">
        <w:rPr>
          <w:rStyle w:val="ab"/>
          <w:rFonts w:ascii="Times New Roman" w:hAnsi="Times New Roman" w:cs="Times New Roman"/>
          <w:color w:val="auto"/>
          <w:spacing w:val="-6"/>
          <w:sz w:val="24"/>
          <w:szCs w:val="24"/>
          <w:u w:val="none"/>
          <w:lang w:val="ru-RU"/>
        </w:rPr>
        <w:t>.</w:t>
      </w:r>
      <w:bookmarkEnd w:id="26"/>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proofErr w:type="gramStart"/>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w:t>
      </w:r>
      <w:proofErr w:type="gramEnd"/>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непроведение</w:t>
      </w:r>
      <w:proofErr w:type="spellEnd"/>
      <w:r w:rsidRPr="006B4D4B">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102B3D"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102B3D"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102B3D"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02B3D"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02B3D"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BC9D8E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6549F0B9"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7F721A6A" w:rsidR="0051673C" w:rsidRDefault="0051673C" w:rsidP="0051673C">
      <w:pPr>
        <w:ind w:right="-84"/>
        <w:jc w:val="both"/>
        <w:rPr>
          <w:rFonts w:ascii="Times New Roman" w:eastAsia="Calibri" w:hAnsi="Times New Roman" w:cs="Times New Roman"/>
          <w:color w:val="000000"/>
          <w:sz w:val="24"/>
          <w:szCs w:val="24"/>
        </w:rPr>
      </w:pPr>
      <w:r w:rsidRPr="0051673C">
        <w:rPr>
          <w:rFonts w:ascii="Times New Roman" w:eastAsia="Calibri" w:hAnsi="Times New Roman" w:cs="Times New Roman"/>
          <w:color w:val="000000"/>
          <w:sz w:val="24"/>
          <w:szCs w:val="24"/>
          <w:lang w:val="ru-RU"/>
        </w:rPr>
        <w:t>г.</w:t>
      </w:r>
      <w:r w:rsidR="006D3E2C">
        <w:rPr>
          <w:rFonts w:ascii="Times New Roman" w:eastAsia="Calibri" w:hAnsi="Times New Roman" w:cs="Times New Roman"/>
          <w:color w:val="000000"/>
          <w:sz w:val="24"/>
          <w:szCs w:val="24"/>
        </w:rPr>
        <w:t xml:space="preserve"> ___________</w:t>
      </w:r>
    </w:p>
    <w:p w14:paraId="576C5C47" w14:textId="77777777" w:rsidR="006D3E2C" w:rsidRPr="0051673C" w:rsidRDefault="006D3E2C" w:rsidP="0051673C">
      <w:pPr>
        <w:ind w:right="-84"/>
        <w:jc w:val="both"/>
        <w:rPr>
          <w:rFonts w:ascii="Times New Roman" w:eastAsia="Calibri" w:hAnsi="Times New Roman" w:cs="Times New Roman"/>
          <w:color w:val="000000"/>
          <w:sz w:val="24"/>
          <w:szCs w:val="24"/>
          <w:lang w:val="ru-RU"/>
        </w:rPr>
      </w:pP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638847DB"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E398DC6"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100D062"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746DF00"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4E5BA9A" w14:textId="77777777" w:rsidR="006D3E2C" w:rsidRPr="000D2F56"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4C345C61"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FC8E0CD" w14:textId="77777777" w:rsidR="006D3E2C" w:rsidRPr="0051673C" w:rsidRDefault="006D3E2C" w:rsidP="006D3E2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864D551"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(обременения) права: </w:t>
      </w:r>
      <w:proofErr w:type="spellStart"/>
      <w:r w:rsidRPr="0051673C">
        <w:rPr>
          <w:rFonts w:ascii="Times New Roman" w:eastAsia="Calibri" w:hAnsi="Times New Roman" w:cs="Times New Roman"/>
          <w:spacing w:val="-6"/>
          <w:sz w:val="24"/>
          <w:szCs w:val="24"/>
          <w:lang w:val="ru-RU"/>
        </w:rPr>
        <w:t>Водоохранная</w:t>
      </w:r>
      <w:proofErr w:type="spellEnd"/>
      <w:r w:rsidRPr="0051673C">
        <w:rPr>
          <w:rFonts w:ascii="Times New Roman" w:eastAsia="Calibri" w:hAnsi="Times New Roman" w:cs="Times New Roman"/>
          <w:spacing w:val="-6"/>
          <w:sz w:val="24"/>
          <w:szCs w:val="24"/>
          <w:lang w:val="ru-RU"/>
        </w:rPr>
        <w:t xml:space="preserve">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3F584AC9"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939CA00"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90738B0"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516BE36" w14:textId="77777777" w:rsidR="006D3E2C" w:rsidRPr="000D2F56" w:rsidRDefault="006D3E2C" w:rsidP="006D3E2C">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48BE446"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35C13649"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04C54E0"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B6104B9"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3FEDD88" w14:textId="35B32846" w:rsidR="006D3E2C" w:rsidRPr="00F90B4A" w:rsidRDefault="006D3E2C" w:rsidP="006D3E2C">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107E09">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107E09">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1385B0AE"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AD7C9DF" w14:textId="77777777" w:rsidR="006D3E2C" w:rsidRPr="00F90B4A" w:rsidRDefault="006D3E2C" w:rsidP="006D3E2C">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3682E81"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1ECCD113" w14:textId="16751F05"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107E09">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07E09">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27D80F2"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3C8A2DA" w14:textId="77777777" w:rsidR="006D3E2C" w:rsidRPr="0051673C" w:rsidRDefault="006D3E2C" w:rsidP="006D3E2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31C3DFE" w14:textId="77777777" w:rsidR="006D3E2C" w:rsidRPr="007F3082" w:rsidRDefault="006D3E2C" w:rsidP="006D3E2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3D8306F9" w14:textId="77777777" w:rsidR="006D3E2C" w:rsidRPr="0051673C" w:rsidRDefault="006D3E2C" w:rsidP="006D3E2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6AF6628" w14:textId="77777777" w:rsidR="006D3E2C" w:rsidRPr="0051673C" w:rsidRDefault="006D3E2C" w:rsidP="006D3E2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1EEF55A" w14:textId="77777777" w:rsidR="006D3E2C" w:rsidRPr="0051673C" w:rsidRDefault="006D3E2C" w:rsidP="006D3E2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w:t>
      </w:r>
      <w:proofErr w:type="spellStart"/>
      <w:r w:rsidRPr="0051673C">
        <w:rPr>
          <w:rFonts w:ascii="Times New Roman" w:eastAsia="Calibri" w:hAnsi="Times New Roman" w:cs="Times New Roman"/>
          <w:color w:val="000000"/>
          <w:spacing w:val="-6"/>
          <w:sz w:val="24"/>
          <w:szCs w:val="24"/>
          <w:lang w:val="ru-RU"/>
        </w:rPr>
        <w:t>водоохранной</w:t>
      </w:r>
      <w:proofErr w:type="spellEnd"/>
      <w:r w:rsidRPr="0051673C">
        <w:rPr>
          <w:rFonts w:ascii="Times New Roman" w:eastAsia="Calibri" w:hAnsi="Times New Roman" w:cs="Times New Roman"/>
          <w:color w:val="000000"/>
          <w:spacing w:val="-6"/>
          <w:sz w:val="24"/>
          <w:szCs w:val="24"/>
          <w:lang w:val="ru-RU"/>
        </w:rPr>
        <w:t xml:space="preserve">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77478251" w14:textId="77777777" w:rsidR="006D3E2C" w:rsidRPr="0051673C" w:rsidRDefault="006D3E2C" w:rsidP="006D3E2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0D5F4AC0" w14:textId="77777777" w:rsidR="006D3E2C" w:rsidRPr="0051673C" w:rsidRDefault="006D3E2C" w:rsidP="006D3E2C">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1BC35BD4"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0A690B5"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10A4E8B"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373D55C" w14:textId="77777777" w:rsidR="006D3E2C" w:rsidRPr="007F3082" w:rsidRDefault="006D3E2C" w:rsidP="006D3E2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0DCCDA02"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D42474" w14:textId="77777777" w:rsidR="006D3E2C" w:rsidRPr="007F3082"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1387204F"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1EF3C24"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1E2FB04" w14:textId="77777777" w:rsidR="006D3E2C" w:rsidRPr="007F3082"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4BC48E83"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E9C0B0F"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36125A0"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ED4989"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A2AE184" w14:textId="77777777" w:rsidR="006D3E2C" w:rsidRPr="0051673C" w:rsidRDefault="006D3E2C" w:rsidP="006D3E2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A1A4924"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D74A8CA"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F7C4EDB"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A22F7"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74C3DDD" w14:textId="77777777" w:rsidR="006D3E2C" w:rsidRPr="000D2F56"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2EE22DA"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4BBB753"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074B27C"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7F015E4"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4084934F" w14:textId="77777777" w:rsidR="006D3E2C" w:rsidRPr="000D2F56" w:rsidRDefault="006D3E2C" w:rsidP="006D3E2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914227B"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47B87EC" w14:textId="77777777" w:rsidR="006D3E2C" w:rsidRPr="000D2F56"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21A4E44" w14:textId="77777777" w:rsidR="006D3E2C" w:rsidRPr="0051673C" w:rsidRDefault="006D3E2C" w:rsidP="006D3E2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6393EE6" w14:textId="77777777" w:rsidR="006D3E2C" w:rsidRPr="0051673C" w:rsidRDefault="006D3E2C" w:rsidP="006D3E2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D2EE03C"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A5D401A" w14:textId="77777777" w:rsidR="006D3E2C" w:rsidRPr="000D2F56" w:rsidRDefault="006D3E2C" w:rsidP="006D3E2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6710B45"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9CA507F"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7F10D9"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2B62036"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FFE871E"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52925906"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536E0DD3"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40153EE7" w14:textId="77777777" w:rsidR="006D3E2C" w:rsidRPr="0051673C" w:rsidRDefault="006D3E2C" w:rsidP="006D3E2C">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D3E2C" w:rsidRPr="00613CE0" w14:paraId="2677B75C" w14:textId="77777777" w:rsidTr="005C78D6">
        <w:tc>
          <w:tcPr>
            <w:tcW w:w="4961" w:type="dxa"/>
            <w:gridSpan w:val="3"/>
            <w:hideMark/>
          </w:tcPr>
          <w:p w14:paraId="0A1B094D"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4A40793B"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6D3E2C" w:rsidRPr="00102B3D" w14:paraId="54139932" w14:textId="77777777" w:rsidTr="005C78D6">
        <w:tc>
          <w:tcPr>
            <w:tcW w:w="4961" w:type="dxa"/>
            <w:gridSpan w:val="3"/>
            <w:hideMark/>
          </w:tcPr>
          <w:p w14:paraId="59C1FF9D"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27816E9"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6D3E2C" w:rsidRPr="00613CE0" w14:paraId="032C3EAE" w14:textId="77777777" w:rsidTr="005C78D6">
        <w:tc>
          <w:tcPr>
            <w:tcW w:w="993" w:type="dxa"/>
            <w:hideMark/>
          </w:tcPr>
          <w:p w14:paraId="0EE907FC"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CE3F97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0E6C098"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5F776A0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16B40497" w14:textId="77777777" w:rsidTr="005C78D6">
        <w:tc>
          <w:tcPr>
            <w:tcW w:w="993" w:type="dxa"/>
            <w:hideMark/>
          </w:tcPr>
          <w:p w14:paraId="536D576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24BEDB1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8E8F06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2B5C8055"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5B28DDFD" w14:textId="77777777" w:rsidTr="005C78D6">
        <w:tc>
          <w:tcPr>
            <w:tcW w:w="993" w:type="dxa"/>
            <w:hideMark/>
          </w:tcPr>
          <w:p w14:paraId="1320C1D1"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6AB821CD"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4F59C2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4D734B9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14C720D2" w14:textId="77777777" w:rsidTr="005C78D6">
        <w:tc>
          <w:tcPr>
            <w:tcW w:w="993" w:type="dxa"/>
            <w:hideMark/>
          </w:tcPr>
          <w:p w14:paraId="49D91AD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8E75B1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E9F1311"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47AB617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4E55B7CD" w14:textId="77777777" w:rsidTr="005C78D6">
        <w:tc>
          <w:tcPr>
            <w:tcW w:w="993" w:type="dxa"/>
            <w:hideMark/>
          </w:tcPr>
          <w:p w14:paraId="3642E52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3F5E6409"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33076B4"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5468B2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A33F88C" w14:textId="77777777" w:rsidTr="005C78D6">
        <w:tc>
          <w:tcPr>
            <w:tcW w:w="993" w:type="dxa"/>
            <w:hideMark/>
          </w:tcPr>
          <w:p w14:paraId="497922B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736A2B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60E5D6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022982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5C1FC4B4" w14:textId="77777777" w:rsidTr="005C78D6">
        <w:tc>
          <w:tcPr>
            <w:tcW w:w="993" w:type="dxa"/>
            <w:hideMark/>
          </w:tcPr>
          <w:p w14:paraId="06D2C75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5F35013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F7D24F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4F005DEA"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67279ED9" w14:textId="77777777" w:rsidTr="005C78D6">
        <w:tc>
          <w:tcPr>
            <w:tcW w:w="993" w:type="dxa"/>
            <w:hideMark/>
          </w:tcPr>
          <w:p w14:paraId="49CA206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A4A08A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53AC47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2A8FBBE2"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79AAE1E" w14:textId="77777777" w:rsidTr="005C78D6">
        <w:tc>
          <w:tcPr>
            <w:tcW w:w="993" w:type="dxa"/>
            <w:hideMark/>
          </w:tcPr>
          <w:p w14:paraId="7605CB30"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5750E0E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4D0F07B"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6EA6947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7D7F5E41" w14:textId="77777777" w:rsidTr="005C78D6">
        <w:tc>
          <w:tcPr>
            <w:tcW w:w="993" w:type="dxa"/>
            <w:hideMark/>
          </w:tcPr>
          <w:p w14:paraId="5416656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7A3C01B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1AD49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7F5BBD7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708CD7C" w14:textId="77777777" w:rsidTr="005C78D6">
        <w:tc>
          <w:tcPr>
            <w:tcW w:w="9917" w:type="dxa"/>
            <w:gridSpan w:val="6"/>
          </w:tcPr>
          <w:p w14:paraId="1A4FEB76" w14:textId="77777777" w:rsidR="006D3E2C" w:rsidRPr="00613CE0" w:rsidRDefault="006D3E2C" w:rsidP="005C78D6">
            <w:pPr>
              <w:ind w:firstLine="0"/>
              <w:rPr>
                <w:rFonts w:ascii="Times New Roman" w:hAnsi="Times New Roman" w:cs="Times New Roman"/>
                <w:b/>
                <w:bCs/>
                <w:sz w:val="24"/>
                <w:szCs w:val="24"/>
              </w:rPr>
            </w:pPr>
          </w:p>
        </w:tc>
      </w:tr>
      <w:tr w:rsidR="006D3E2C" w:rsidRPr="00613CE0" w14:paraId="13A95542" w14:textId="77777777" w:rsidTr="005C78D6">
        <w:tc>
          <w:tcPr>
            <w:tcW w:w="9917" w:type="dxa"/>
            <w:gridSpan w:val="6"/>
            <w:hideMark/>
          </w:tcPr>
          <w:p w14:paraId="77BFC9B0" w14:textId="77777777" w:rsidR="006D3E2C" w:rsidRPr="00613CE0" w:rsidRDefault="006D3E2C" w:rsidP="005C78D6">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6D3E2C" w:rsidRPr="00613CE0" w14:paraId="2D0FB931" w14:textId="77777777" w:rsidTr="005C78D6">
        <w:tc>
          <w:tcPr>
            <w:tcW w:w="9917" w:type="dxa"/>
            <w:gridSpan w:val="6"/>
          </w:tcPr>
          <w:p w14:paraId="6238833D" w14:textId="77777777" w:rsidR="006D3E2C" w:rsidRPr="00613CE0" w:rsidRDefault="006D3E2C" w:rsidP="005C78D6">
            <w:pPr>
              <w:ind w:firstLine="0"/>
              <w:rPr>
                <w:rFonts w:ascii="Times New Roman" w:hAnsi="Times New Roman" w:cs="Times New Roman"/>
                <w:b/>
                <w:bCs/>
                <w:sz w:val="24"/>
                <w:szCs w:val="24"/>
              </w:rPr>
            </w:pPr>
          </w:p>
        </w:tc>
      </w:tr>
      <w:tr w:rsidR="006D3E2C" w:rsidRPr="00613CE0" w14:paraId="6BDE7689" w14:textId="77777777" w:rsidTr="005C78D6">
        <w:tc>
          <w:tcPr>
            <w:tcW w:w="4961" w:type="dxa"/>
            <w:gridSpan w:val="3"/>
            <w:hideMark/>
          </w:tcPr>
          <w:p w14:paraId="4F405435"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1EB5310"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6D3E2C" w:rsidRPr="00613CE0" w14:paraId="4AD8699C" w14:textId="77777777" w:rsidTr="005C78D6">
        <w:tc>
          <w:tcPr>
            <w:tcW w:w="4961" w:type="dxa"/>
            <w:gridSpan w:val="3"/>
          </w:tcPr>
          <w:p w14:paraId="50764AFF" w14:textId="77777777" w:rsidR="006D3E2C" w:rsidRPr="00613CE0" w:rsidRDefault="006D3E2C" w:rsidP="005C78D6">
            <w:pPr>
              <w:ind w:firstLine="0"/>
              <w:rPr>
                <w:rFonts w:ascii="Times New Roman" w:hAnsi="Times New Roman" w:cs="Times New Roman"/>
                <w:b/>
                <w:bCs/>
                <w:sz w:val="24"/>
                <w:szCs w:val="24"/>
              </w:rPr>
            </w:pPr>
          </w:p>
        </w:tc>
        <w:tc>
          <w:tcPr>
            <w:tcW w:w="4956" w:type="dxa"/>
            <w:gridSpan w:val="3"/>
          </w:tcPr>
          <w:p w14:paraId="652801C2" w14:textId="77777777" w:rsidR="006D3E2C" w:rsidRPr="00613CE0" w:rsidRDefault="006D3E2C" w:rsidP="005C78D6">
            <w:pPr>
              <w:ind w:firstLine="0"/>
              <w:rPr>
                <w:rFonts w:ascii="Times New Roman" w:hAnsi="Times New Roman" w:cs="Times New Roman"/>
                <w:b/>
                <w:bCs/>
                <w:sz w:val="24"/>
                <w:szCs w:val="24"/>
              </w:rPr>
            </w:pPr>
          </w:p>
        </w:tc>
      </w:tr>
      <w:tr w:rsidR="006D3E2C" w:rsidRPr="00102B3D" w14:paraId="0CEBF994" w14:textId="77777777" w:rsidTr="005C78D6">
        <w:tc>
          <w:tcPr>
            <w:tcW w:w="4961" w:type="dxa"/>
            <w:gridSpan w:val="3"/>
            <w:hideMark/>
          </w:tcPr>
          <w:p w14:paraId="6B58625B"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8C23159"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6D3E2C" w:rsidRPr="00102B3D" w14:paraId="118883BB" w14:textId="77777777" w:rsidTr="005C78D6">
        <w:tc>
          <w:tcPr>
            <w:tcW w:w="4961" w:type="dxa"/>
            <w:gridSpan w:val="3"/>
            <w:hideMark/>
          </w:tcPr>
          <w:p w14:paraId="53D258DD"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7A7F5AB"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6D3E2C" w:rsidRPr="00102B3D" w14:paraId="308A7A21" w14:textId="77777777" w:rsidTr="005C78D6">
        <w:tc>
          <w:tcPr>
            <w:tcW w:w="4961" w:type="dxa"/>
            <w:gridSpan w:val="3"/>
          </w:tcPr>
          <w:p w14:paraId="3D3251E9" w14:textId="77777777" w:rsidR="006D3E2C" w:rsidRPr="00613CE0" w:rsidRDefault="006D3E2C" w:rsidP="005C78D6">
            <w:pPr>
              <w:ind w:firstLine="0"/>
              <w:rPr>
                <w:rFonts w:ascii="Times New Roman" w:hAnsi="Times New Roman" w:cs="Times New Roman"/>
                <w:b/>
                <w:bCs/>
                <w:sz w:val="24"/>
                <w:szCs w:val="24"/>
                <w:lang w:val="ru-RU"/>
              </w:rPr>
            </w:pPr>
          </w:p>
        </w:tc>
        <w:tc>
          <w:tcPr>
            <w:tcW w:w="4956" w:type="dxa"/>
            <w:gridSpan w:val="3"/>
          </w:tcPr>
          <w:p w14:paraId="4E7D1B3B" w14:textId="77777777" w:rsidR="006D3E2C" w:rsidRPr="00613CE0" w:rsidRDefault="006D3E2C" w:rsidP="005C78D6">
            <w:pPr>
              <w:ind w:firstLine="0"/>
              <w:rPr>
                <w:rFonts w:ascii="Times New Roman" w:hAnsi="Times New Roman" w:cs="Times New Roman"/>
                <w:b/>
                <w:bCs/>
                <w:sz w:val="24"/>
                <w:szCs w:val="24"/>
                <w:lang w:val="ru-RU"/>
              </w:rPr>
            </w:pPr>
          </w:p>
        </w:tc>
      </w:tr>
      <w:tr w:rsidR="006D3E2C" w:rsidRPr="00102B3D" w14:paraId="48A06F4C" w14:textId="77777777" w:rsidTr="005C78D6">
        <w:tc>
          <w:tcPr>
            <w:tcW w:w="2473" w:type="dxa"/>
            <w:gridSpan w:val="2"/>
          </w:tcPr>
          <w:p w14:paraId="4B7C19B5" w14:textId="77777777" w:rsidR="006D3E2C" w:rsidRPr="00613CE0" w:rsidRDefault="006D3E2C" w:rsidP="005C78D6">
            <w:pPr>
              <w:ind w:firstLine="0"/>
              <w:rPr>
                <w:rFonts w:ascii="Times New Roman" w:hAnsi="Times New Roman" w:cs="Times New Roman"/>
                <w:sz w:val="24"/>
                <w:szCs w:val="24"/>
                <w:lang w:val="ru-RU"/>
              </w:rPr>
            </w:pPr>
          </w:p>
        </w:tc>
        <w:tc>
          <w:tcPr>
            <w:tcW w:w="2488" w:type="dxa"/>
            <w:hideMark/>
          </w:tcPr>
          <w:p w14:paraId="72F306CC"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058BC56" w14:textId="77777777" w:rsidR="006D3E2C" w:rsidRPr="00613CE0" w:rsidRDefault="006D3E2C" w:rsidP="005C78D6">
            <w:pPr>
              <w:ind w:firstLine="0"/>
              <w:rPr>
                <w:rFonts w:ascii="Times New Roman" w:hAnsi="Times New Roman" w:cs="Times New Roman"/>
                <w:sz w:val="24"/>
                <w:szCs w:val="24"/>
                <w:lang w:val="ru-RU"/>
              </w:rPr>
            </w:pPr>
          </w:p>
        </w:tc>
        <w:tc>
          <w:tcPr>
            <w:tcW w:w="2569" w:type="dxa"/>
            <w:hideMark/>
          </w:tcPr>
          <w:p w14:paraId="173E35BE"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6D3E2C" w:rsidRPr="00613CE0" w14:paraId="20E19A43" w14:textId="77777777" w:rsidTr="005C78D6">
        <w:tc>
          <w:tcPr>
            <w:tcW w:w="2473" w:type="dxa"/>
            <w:gridSpan w:val="2"/>
            <w:hideMark/>
          </w:tcPr>
          <w:p w14:paraId="4DDA9611" w14:textId="77777777" w:rsidR="006D3E2C" w:rsidRPr="00613CE0" w:rsidRDefault="006D3E2C" w:rsidP="005C78D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5BBF3C0" w14:textId="77777777" w:rsidR="006D3E2C" w:rsidRPr="00613CE0" w:rsidRDefault="006D3E2C" w:rsidP="005C78D6">
            <w:pPr>
              <w:ind w:firstLine="0"/>
              <w:rPr>
                <w:rFonts w:ascii="Times New Roman" w:hAnsi="Times New Roman" w:cs="Times New Roman"/>
                <w:b/>
                <w:bCs/>
                <w:sz w:val="24"/>
                <w:szCs w:val="24"/>
              </w:rPr>
            </w:pPr>
          </w:p>
        </w:tc>
        <w:tc>
          <w:tcPr>
            <w:tcW w:w="2387" w:type="dxa"/>
            <w:gridSpan w:val="2"/>
            <w:hideMark/>
          </w:tcPr>
          <w:p w14:paraId="2682E3F8" w14:textId="77777777" w:rsidR="006D3E2C" w:rsidRPr="00613CE0" w:rsidRDefault="006D3E2C" w:rsidP="005C78D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0670650F" w14:textId="77777777" w:rsidR="006D3E2C" w:rsidRPr="00613CE0" w:rsidRDefault="006D3E2C" w:rsidP="005C78D6">
            <w:pPr>
              <w:ind w:firstLine="0"/>
              <w:rPr>
                <w:rFonts w:ascii="Times New Roman" w:hAnsi="Times New Roman" w:cs="Times New Roman"/>
                <w:b/>
                <w:bCs/>
                <w:sz w:val="24"/>
                <w:szCs w:val="24"/>
              </w:rPr>
            </w:pPr>
          </w:p>
        </w:tc>
      </w:tr>
    </w:tbl>
    <w:p w14:paraId="09E7BD75" w14:textId="77777777" w:rsidR="006D3E2C" w:rsidRDefault="006D3E2C" w:rsidP="006D3E2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A5BDF10" w14:textId="77777777" w:rsidR="006D3E2C" w:rsidRPr="00613CE0" w:rsidRDefault="006D3E2C" w:rsidP="006D3E2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3"/>
      </w:r>
    </w:p>
    <w:p w14:paraId="51892D12" w14:textId="77777777" w:rsidR="006D3E2C" w:rsidRPr="002A5EEA" w:rsidRDefault="006D3E2C" w:rsidP="006D3E2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1692F797" w14:textId="77777777" w:rsidR="006D3E2C" w:rsidRPr="002A5EEA" w:rsidRDefault="006D3E2C" w:rsidP="006D3E2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F310C7C" w14:textId="77777777" w:rsidR="006D3E2C" w:rsidRDefault="006D3E2C" w:rsidP="006D3E2C">
      <w:pPr>
        <w:adjustRightInd w:val="0"/>
        <w:rPr>
          <w:rFonts w:ascii="Times New Roman" w:eastAsia="Calibri" w:hAnsi="Times New Roman" w:cs="Times New Roman"/>
          <w:spacing w:val="-6"/>
          <w:sz w:val="24"/>
          <w:szCs w:val="24"/>
        </w:rPr>
      </w:pPr>
    </w:p>
    <w:p w14:paraId="37B8C677" w14:textId="77777777" w:rsidR="006D3E2C" w:rsidRDefault="006D3E2C" w:rsidP="006D3E2C">
      <w:pPr>
        <w:adjustRightInd w:val="0"/>
        <w:jc w:val="center"/>
        <w:rPr>
          <w:rFonts w:ascii="Times New Roman" w:eastAsia="Calibri" w:hAnsi="Times New Roman" w:cs="Times New Roman"/>
          <w:b/>
          <w:spacing w:val="-6"/>
          <w:sz w:val="24"/>
          <w:szCs w:val="24"/>
        </w:rPr>
      </w:pPr>
    </w:p>
    <w:p w14:paraId="46A29FC4" w14:textId="77777777" w:rsidR="006D3E2C" w:rsidRDefault="006D3E2C" w:rsidP="006D3E2C">
      <w:pPr>
        <w:adjustRightInd w:val="0"/>
        <w:jc w:val="center"/>
        <w:rPr>
          <w:rFonts w:ascii="Times New Roman" w:eastAsia="Calibri" w:hAnsi="Times New Roman" w:cs="Times New Roman"/>
          <w:b/>
          <w:spacing w:val="-6"/>
          <w:sz w:val="24"/>
          <w:szCs w:val="24"/>
        </w:rPr>
      </w:pPr>
    </w:p>
    <w:p w14:paraId="67D8088E" w14:textId="77777777" w:rsidR="006D3E2C" w:rsidRDefault="006D3E2C" w:rsidP="006D3E2C">
      <w:pPr>
        <w:adjustRightInd w:val="0"/>
        <w:jc w:val="center"/>
        <w:rPr>
          <w:rFonts w:ascii="Times New Roman" w:eastAsia="Calibri" w:hAnsi="Times New Roman" w:cs="Times New Roman"/>
          <w:b/>
          <w:spacing w:val="-6"/>
          <w:sz w:val="24"/>
          <w:szCs w:val="24"/>
        </w:rPr>
      </w:pPr>
    </w:p>
    <w:p w14:paraId="65CD0E12" w14:textId="77777777" w:rsidR="006D3E2C" w:rsidRDefault="006D3E2C" w:rsidP="006D3E2C">
      <w:pPr>
        <w:adjustRightInd w:val="0"/>
        <w:jc w:val="center"/>
        <w:rPr>
          <w:rFonts w:ascii="Times New Roman" w:eastAsia="Calibri" w:hAnsi="Times New Roman" w:cs="Times New Roman"/>
          <w:b/>
          <w:spacing w:val="-6"/>
          <w:sz w:val="24"/>
          <w:szCs w:val="24"/>
        </w:rPr>
      </w:pPr>
    </w:p>
    <w:p w14:paraId="06A1A441" w14:textId="77777777" w:rsidR="006D3E2C" w:rsidRDefault="006D3E2C" w:rsidP="006D3E2C">
      <w:pPr>
        <w:adjustRightInd w:val="0"/>
        <w:jc w:val="center"/>
        <w:rPr>
          <w:rFonts w:ascii="Times New Roman" w:eastAsia="Calibri" w:hAnsi="Times New Roman" w:cs="Times New Roman"/>
          <w:b/>
          <w:spacing w:val="-6"/>
          <w:sz w:val="24"/>
          <w:szCs w:val="24"/>
        </w:rPr>
      </w:pPr>
    </w:p>
    <w:p w14:paraId="022711AE" w14:textId="77777777" w:rsidR="006D3E2C" w:rsidRDefault="006D3E2C" w:rsidP="006D3E2C">
      <w:pPr>
        <w:adjustRightInd w:val="0"/>
        <w:jc w:val="center"/>
        <w:rPr>
          <w:rFonts w:ascii="Times New Roman" w:eastAsia="Calibri" w:hAnsi="Times New Roman" w:cs="Times New Roman"/>
          <w:b/>
          <w:spacing w:val="-6"/>
          <w:sz w:val="24"/>
          <w:szCs w:val="24"/>
        </w:rPr>
      </w:pPr>
    </w:p>
    <w:p w14:paraId="2FDDFF4D" w14:textId="77777777" w:rsidR="006D3E2C" w:rsidRDefault="006D3E2C" w:rsidP="006D3E2C">
      <w:pPr>
        <w:adjustRightInd w:val="0"/>
        <w:jc w:val="center"/>
        <w:rPr>
          <w:rFonts w:ascii="Times New Roman" w:eastAsia="Calibri" w:hAnsi="Times New Roman" w:cs="Times New Roman"/>
          <w:b/>
          <w:spacing w:val="-6"/>
          <w:sz w:val="24"/>
          <w:szCs w:val="24"/>
        </w:rPr>
      </w:pPr>
    </w:p>
    <w:p w14:paraId="72980490" w14:textId="76BD177C" w:rsidR="006D3E2C" w:rsidRDefault="006D3E2C" w:rsidP="006D3E2C">
      <w:pPr>
        <w:adjustRightInd w:val="0"/>
        <w:jc w:val="center"/>
        <w:rPr>
          <w:rFonts w:ascii="Times New Roman" w:eastAsia="Calibri" w:hAnsi="Times New Roman" w:cs="Times New Roman"/>
          <w:b/>
          <w:spacing w:val="-6"/>
          <w:sz w:val="24"/>
          <w:szCs w:val="24"/>
        </w:rPr>
      </w:pPr>
    </w:p>
    <w:p w14:paraId="4F3ADC2B" w14:textId="248FBEB3" w:rsidR="006D3E2C" w:rsidRDefault="006D3E2C" w:rsidP="006D3E2C">
      <w:pPr>
        <w:adjustRightInd w:val="0"/>
        <w:jc w:val="center"/>
        <w:rPr>
          <w:rFonts w:ascii="Times New Roman" w:eastAsia="Calibri" w:hAnsi="Times New Roman" w:cs="Times New Roman"/>
          <w:b/>
          <w:spacing w:val="-6"/>
          <w:sz w:val="24"/>
          <w:szCs w:val="24"/>
        </w:rPr>
      </w:pPr>
    </w:p>
    <w:p w14:paraId="39939426" w14:textId="70F1EDE5" w:rsidR="006D3E2C" w:rsidRDefault="006D3E2C" w:rsidP="006D3E2C">
      <w:pPr>
        <w:adjustRightInd w:val="0"/>
        <w:jc w:val="center"/>
        <w:rPr>
          <w:rFonts w:ascii="Times New Roman" w:eastAsia="Calibri" w:hAnsi="Times New Roman" w:cs="Times New Roman"/>
          <w:b/>
          <w:spacing w:val="-6"/>
          <w:sz w:val="24"/>
          <w:szCs w:val="24"/>
        </w:rPr>
      </w:pPr>
    </w:p>
    <w:p w14:paraId="0C40642E" w14:textId="2D743ED1" w:rsidR="006D3E2C" w:rsidRDefault="006D3E2C" w:rsidP="006D3E2C">
      <w:pPr>
        <w:adjustRightInd w:val="0"/>
        <w:jc w:val="center"/>
        <w:rPr>
          <w:rFonts w:ascii="Times New Roman" w:eastAsia="Calibri" w:hAnsi="Times New Roman" w:cs="Times New Roman"/>
          <w:b/>
          <w:spacing w:val="-6"/>
          <w:sz w:val="24"/>
          <w:szCs w:val="24"/>
        </w:rPr>
      </w:pPr>
    </w:p>
    <w:p w14:paraId="5F9AB07D" w14:textId="63A2F61E" w:rsidR="006D3E2C" w:rsidRDefault="006D3E2C" w:rsidP="006D3E2C">
      <w:pPr>
        <w:adjustRightInd w:val="0"/>
        <w:jc w:val="center"/>
        <w:rPr>
          <w:rFonts w:ascii="Times New Roman" w:eastAsia="Calibri" w:hAnsi="Times New Roman" w:cs="Times New Roman"/>
          <w:b/>
          <w:spacing w:val="-6"/>
          <w:sz w:val="24"/>
          <w:szCs w:val="24"/>
        </w:rPr>
      </w:pPr>
    </w:p>
    <w:p w14:paraId="7DC8CEDC" w14:textId="14A20E8D" w:rsidR="006D3E2C" w:rsidRDefault="006D3E2C" w:rsidP="006D3E2C">
      <w:pPr>
        <w:adjustRightInd w:val="0"/>
        <w:jc w:val="center"/>
        <w:rPr>
          <w:rFonts w:ascii="Times New Roman" w:eastAsia="Calibri" w:hAnsi="Times New Roman" w:cs="Times New Roman"/>
          <w:b/>
          <w:spacing w:val="-6"/>
          <w:sz w:val="24"/>
          <w:szCs w:val="24"/>
        </w:rPr>
      </w:pPr>
    </w:p>
    <w:p w14:paraId="2814E515" w14:textId="77777777" w:rsidR="006D3E2C" w:rsidRDefault="006D3E2C" w:rsidP="006D3E2C">
      <w:pPr>
        <w:adjustRightInd w:val="0"/>
        <w:jc w:val="center"/>
        <w:rPr>
          <w:rFonts w:ascii="Times New Roman" w:eastAsia="Calibri" w:hAnsi="Times New Roman" w:cs="Times New Roman"/>
          <w:b/>
          <w:spacing w:val="-6"/>
          <w:sz w:val="24"/>
          <w:szCs w:val="24"/>
        </w:rPr>
      </w:pPr>
    </w:p>
    <w:p w14:paraId="4CF4061E" w14:textId="77777777" w:rsidR="006D3E2C" w:rsidRDefault="006D3E2C" w:rsidP="006D3E2C">
      <w:pPr>
        <w:adjustRightInd w:val="0"/>
        <w:jc w:val="center"/>
        <w:rPr>
          <w:rFonts w:ascii="Times New Roman" w:eastAsia="Calibri" w:hAnsi="Times New Roman" w:cs="Times New Roman"/>
          <w:b/>
          <w:spacing w:val="-6"/>
          <w:sz w:val="24"/>
          <w:szCs w:val="24"/>
        </w:rPr>
      </w:pPr>
    </w:p>
    <w:p w14:paraId="489B85D7" w14:textId="77777777" w:rsidR="006D3E2C" w:rsidRDefault="006D3E2C" w:rsidP="006D3E2C">
      <w:pPr>
        <w:adjustRightInd w:val="0"/>
        <w:jc w:val="center"/>
        <w:rPr>
          <w:rFonts w:ascii="Times New Roman" w:eastAsia="Calibri" w:hAnsi="Times New Roman" w:cs="Times New Roman"/>
          <w:b/>
          <w:spacing w:val="-6"/>
          <w:sz w:val="24"/>
          <w:szCs w:val="24"/>
        </w:rPr>
      </w:pPr>
    </w:p>
    <w:p w14:paraId="116A53E3" w14:textId="77777777" w:rsidR="006D3E2C" w:rsidRDefault="006D3E2C" w:rsidP="006D3E2C">
      <w:pPr>
        <w:adjustRightInd w:val="0"/>
        <w:jc w:val="center"/>
        <w:rPr>
          <w:rFonts w:ascii="Times New Roman" w:eastAsia="Calibri" w:hAnsi="Times New Roman" w:cs="Times New Roman"/>
          <w:b/>
          <w:spacing w:val="-6"/>
          <w:sz w:val="24"/>
          <w:szCs w:val="24"/>
        </w:rPr>
      </w:pPr>
    </w:p>
    <w:p w14:paraId="3720E995" w14:textId="77777777" w:rsidR="006D3E2C" w:rsidRPr="006D3E2C" w:rsidRDefault="006D3E2C" w:rsidP="006D3E2C">
      <w:pPr>
        <w:adjustRightInd w:val="0"/>
        <w:jc w:val="center"/>
        <w:rPr>
          <w:rFonts w:ascii="Times New Roman" w:eastAsia="Calibri" w:hAnsi="Times New Roman" w:cs="Times New Roman"/>
          <w:b/>
          <w:spacing w:val="-6"/>
          <w:sz w:val="24"/>
          <w:szCs w:val="24"/>
          <w:lang w:val="ru-RU"/>
        </w:rPr>
      </w:pPr>
      <w:r w:rsidRPr="006D3E2C">
        <w:rPr>
          <w:rFonts w:ascii="Times New Roman" w:eastAsia="Calibri" w:hAnsi="Times New Roman" w:cs="Times New Roman"/>
          <w:b/>
          <w:spacing w:val="-6"/>
          <w:sz w:val="24"/>
          <w:szCs w:val="24"/>
          <w:lang w:val="ru-RU"/>
        </w:rPr>
        <w:t xml:space="preserve">Охранное обязательство от </w:t>
      </w:r>
      <w:r w:rsidRPr="006D3E2C">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6D3E2C">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color w:val="000000"/>
          <w:spacing w:val="-6"/>
          <w:sz w:val="24"/>
          <w:szCs w:val="24"/>
          <w:lang w:val="ru-RU"/>
        </w:rPr>
        <w:t xml:space="preserve">г. </w:t>
      </w:r>
      <w:r w:rsidRPr="006D3E2C">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spacing w:val="-6"/>
          <w:sz w:val="24"/>
          <w:szCs w:val="24"/>
          <w:lang w:val="ru-RU"/>
        </w:rPr>
        <w:t xml:space="preserve">___, </w:t>
      </w:r>
    </w:p>
    <w:p w14:paraId="04ADC2DD" w14:textId="77777777" w:rsidR="006D3E2C" w:rsidRPr="006D3E2C" w:rsidRDefault="006D3E2C" w:rsidP="006D3E2C">
      <w:pPr>
        <w:adjustRightInd w:val="0"/>
        <w:jc w:val="center"/>
        <w:rPr>
          <w:rFonts w:ascii="Times New Roman" w:eastAsia="Calibri" w:hAnsi="Times New Roman" w:cs="Times New Roman"/>
          <w:spacing w:val="-6"/>
          <w:sz w:val="24"/>
          <w:szCs w:val="24"/>
          <w:lang w:val="ru-RU"/>
        </w:rPr>
      </w:pPr>
      <w:r w:rsidRPr="006D3E2C">
        <w:rPr>
          <w:rFonts w:ascii="Times New Roman" w:eastAsia="Calibri" w:hAnsi="Times New Roman" w:cs="Times New Roman"/>
          <w:b/>
          <w:spacing w:val="-6"/>
          <w:sz w:val="24"/>
          <w:szCs w:val="24"/>
          <w:lang w:val="ru-RU"/>
        </w:rPr>
        <w:t>выдано _________________________________</w:t>
      </w:r>
      <w:r w:rsidRPr="006D3E2C">
        <w:rPr>
          <w:rFonts w:ascii="Times New Roman" w:eastAsia="Calibri" w:hAnsi="Times New Roman" w:cs="Times New Roman"/>
          <w:spacing w:val="-6"/>
          <w:sz w:val="24"/>
          <w:szCs w:val="24"/>
          <w:lang w:val="ru-RU"/>
        </w:rPr>
        <w:t xml:space="preserve"> </w:t>
      </w:r>
    </w:p>
    <w:p w14:paraId="19194193" w14:textId="77777777" w:rsidR="006D3E2C" w:rsidRPr="006D3E2C" w:rsidRDefault="006D3E2C" w:rsidP="006D3E2C">
      <w:pPr>
        <w:adjustRightInd w:val="0"/>
        <w:jc w:val="center"/>
        <w:rPr>
          <w:rFonts w:ascii="Times New Roman" w:hAnsi="Times New Roman" w:cs="Times New Roman"/>
          <w:bCs/>
          <w:sz w:val="20"/>
          <w:szCs w:val="24"/>
          <w:lang w:val="ru-RU"/>
        </w:rPr>
      </w:pPr>
      <w:r w:rsidRPr="006D3E2C">
        <w:rPr>
          <w:rFonts w:ascii="Times New Roman" w:eastAsia="Calibri" w:hAnsi="Times New Roman" w:cs="Times New Roman"/>
          <w:spacing w:val="-6"/>
          <w:sz w:val="24"/>
          <w:szCs w:val="24"/>
          <w:lang w:val="ru-RU"/>
        </w:rPr>
        <w:t>(прилагается отдельным файлом)</w:t>
      </w:r>
    </w:p>
    <w:p w14:paraId="78F55B19" w14:textId="77777777" w:rsidR="006D3E2C" w:rsidRPr="006D3E2C" w:rsidRDefault="006D3E2C" w:rsidP="006D3E2C">
      <w:pPr>
        <w:adjustRightInd w:val="0"/>
        <w:ind w:left="5670"/>
        <w:rPr>
          <w:rFonts w:ascii="Times New Roman" w:hAnsi="Times New Roman" w:cs="Times New Roman"/>
          <w:bCs/>
          <w:sz w:val="20"/>
          <w:szCs w:val="24"/>
          <w:lang w:val="ru-RU"/>
        </w:rPr>
      </w:pPr>
    </w:p>
    <w:p w14:paraId="77B4BED9" w14:textId="77777777" w:rsidR="006D3E2C" w:rsidRPr="006D3E2C" w:rsidRDefault="006D3E2C" w:rsidP="006D3E2C">
      <w:pPr>
        <w:adjustRightInd w:val="0"/>
        <w:ind w:left="5670"/>
        <w:rPr>
          <w:rFonts w:ascii="Times New Roman" w:hAnsi="Times New Roman" w:cs="Times New Roman"/>
          <w:bCs/>
          <w:sz w:val="20"/>
          <w:szCs w:val="24"/>
          <w:lang w:val="ru-RU"/>
        </w:rPr>
      </w:pPr>
    </w:p>
    <w:p w14:paraId="6C0A72E8" w14:textId="77777777" w:rsidR="006D3E2C" w:rsidRPr="006D3E2C" w:rsidRDefault="006D3E2C" w:rsidP="006D3E2C">
      <w:pPr>
        <w:adjustRightInd w:val="0"/>
        <w:ind w:left="5670"/>
        <w:rPr>
          <w:rFonts w:ascii="Times New Roman" w:hAnsi="Times New Roman" w:cs="Times New Roman"/>
          <w:bCs/>
          <w:sz w:val="20"/>
          <w:szCs w:val="24"/>
          <w:lang w:val="ru-RU"/>
        </w:rPr>
      </w:pPr>
    </w:p>
    <w:p w14:paraId="67E713A8" w14:textId="77777777" w:rsidR="006D3E2C" w:rsidRPr="006D3E2C" w:rsidRDefault="006D3E2C" w:rsidP="006D3E2C">
      <w:pPr>
        <w:adjustRightInd w:val="0"/>
        <w:ind w:left="5670"/>
        <w:rPr>
          <w:rFonts w:ascii="Times New Roman" w:hAnsi="Times New Roman" w:cs="Times New Roman"/>
          <w:bCs/>
          <w:sz w:val="20"/>
          <w:szCs w:val="24"/>
          <w:lang w:val="ru-RU"/>
        </w:rPr>
      </w:pPr>
    </w:p>
    <w:p w14:paraId="26EA0B18" w14:textId="77777777" w:rsidR="006D3E2C" w:rsidRPr="006D3E2C" w:rsidRDefault="006D3E2C" w:rsidP="006D3E2C">
      <w:pPr>
        <w:adjustRightInd w:val="0"/>
        <w:ind w:left="5670"/>
        <w:rPr>
          <w:rFonts w:ascii="Times New Roman" w:hAnsi="Times New Roman" w:cs="Times New Roman"/>
          <w:bCs/>
          <w:sz w:val="20"/>
          <w:szCs w:val="24"/>
          <w:lang w:val="ru-RU"/>
        </w:rPr>
      </w:pPr>
    </w:p>
    <w:p w14:paraId="7BB8633E" w14:textId="77777777" w:rsidR="006D3E2C" w:rsidRPr="006D3E2C" w:rsidRDefault="006D3E2C" w:rsidP="006D3E2C">
      <w:pPr>
        <w:adjustRightInd w:val="0"/>
        <w:ind w:left="5670"/>
        <w:rPr>
          <w:rFonts w:ascii="Times New Roman" w:hAnsi="Times New Roman" w:cs="Times New Roman"/>
          <w:bCs/>
          <w:sz w:val="20"/>
          <w:szCs w:val="24"/>
          <w:lang w:val="ru-RU"/>
        </w:rPr>
      </w:pPr>
    </w:p>
    <w:p w14:paraId="6BC44552" w14:textId="77777777" w:rsidR="006D3E2C" w:rsidRPr="006D3E2C" w:rsidRDefault="006D3E2C" w:rsidP="006D3E2C">
      <w:pPr>
        <w:adjustRightInd w:val="0"/>
        <w:ind w:left="5670"/>
        <w:rPr>
          <w:rFonts w:ascii="Times New Roman" w:hAnsi="Times New Roman" w:cs="Times New Roman"/>
          <w:bCs/>
          <w:sz w:val="20"/>
          <w:szCs w:val="24"/>
          <w:lang w:val="ru-RU"/>
        </w:rPr>
      </w:pPr>
    </w:p>
    <w:p w14:paraId="63A4481C" w14:textId="77777777" w:rsidR="006D3E2C" w:rsidRPr="006D3E2C" w:rsidRDefault="006D3E2C" w:rsidP="006D3E2C">
      <w:pPr>
        <w:adjustRightInd w:val="0"/>
        <w:ind w:left="5670"/>
        <w:rPr>
          <w:rFonts w:ascii="Times New Roman" w:hAnsi="Times New Roman" w:cs="Times New Roman"/>
          <w:bCs/>
          <w:sz w:val="20"/>
          <w:szCs w:val="24"/>
          <w:lang w:val="ru-RU"/>
        </w:rPr>
      </w:pPr>
    </w:p>
    <w:p w14:paraId="306F349D" w14:textId="77777777" w:rsidR="006D3E2C" w:rsidRPr="006D3E2C" w:rsidRDefault="006D3E2C" w:rsidP="006D3E2C">
      <w:pPr>
        <w:adjustRightInd w:val="0"/>
        <w:ind w:left="5670"/>
        <w:rPr>
          <w:rFonts w:ascii="Times New Roman" w:hAnsi="Times New Roman" w:cs="Times New Roman"/>
          <w:bCs/>
          <w:sz w:val="20"/>
          <w:szCs w:val="24"/>
          <w:lang w:val="ru-RU"/>
        </w:rPr>
      </w:pPr>
    </w:p>
    <w:p w14:paraId="354227BA" w14:textId="77777777" w:rsidR="006D3E2C" w:rsidRPr="006D3E2C" w:rsidRDefault="006D3E2C" w:rsidP="006D3E2C">
      <w:pPr>
        <w:adjustRightInd w:val="0"/>
        <w:ind w:left="5670"/>
        <w:rPr>
          <w:rFonts w:ascii="Times New Roman" w:hAnsi="Times New Roman" w:cs="Times New Roman"/>
          <w:bCs/>
          <w:sz w:val="20"/>
          <w:szCs w:val="24"/>
          <w:lang w:val="ru-RU"/>
        </w:rPr>
      </w:pPr>
    </w:p>
    <w:p w14:paraId="45FAE95B" w14:textId="77777777" w:rsidR="006D3E2C" w:rsidRPr="006D3E2C" w:rsidRDefault="006D3E2C" w:rsidP="006D3E2C">
      <w:pPr>
        <w:adjustRightInd w:val="0"/>
        <w:ind w:left="5670"/>
        <w:rPr>
          <w:rFonts w:ascii="Times New Roman" w:hAnsi="Times New Roman" w:cs="Times New Roman"/>
          <w:bCs/>
          <w:sz w:val="20"/>
          <w:szCs w:val="24"/>
          <w:lang w:val="ru-RU"/>
        </w:rPr>
      </w:pPr>
    </w:p>
    <w:p w14:paraId="45D71948" w14:textId="77777777" w:rsidR="006D3E2C" w:rsidRPr="006D3E2C" w:rsidRDefault="006D3E2C" w:rsidP="006D3E2C">
      <w:pPr>
        <w:adjustRightInd w:val="0"/>
        <w:ind w:left="5670"/>
        <w:rPr>
          <w:rFonts w:ascii="Times New Roman" w:hAnsi="Times New Roman" w:cs="Times New Roman"/>
          <w:bCs/>
          <w:sz w:val="20"/>
          <w:szCs w:val="24"/>
          <w:lang w:val="ru-RU"/>
        </w:rPr>
      </w:pPr>
    </w:p>
    <w:p w14:paraId="67F1B519" w14:textId="77777777" w:rsidR="006D3E2C" w:rsidRPr="006D3E2C" w:rsidRDefault="006D3E2C" w:rsidP="006D3E2C">
      <w:pPr>
        <w:adjustRightInd w:val="0"/>
        <w:ind w:left="5670"/>
        <w:rPr>
          <w:rFonts w:ascii="Times New Roman" w:hAnsi="Times New Roman" w:cs="Times New Roman"/>
          <w:bCs/>
          <w:sz w:val="20"/>
          <w:szCs w:val="24"/>
          <w:lang w:val="ru-RU"/>
        </w:rPr>
      </w:pPr>
    </w:p>
    <w:p w14:paraId="3EBD6709" w14:textId="77777777" w:rsidR="006D3E2C" w:rsidRPr="006D3E2C" w:rsidRDefault="006D3E2C" w:rsidP="006D3E2C">
      <w:pPr>
        <w:adjustRightInd w:val="0"/>
        <w:ind w:left="5670"/>
        <w:rPr>
          <w:rFonts w:ascii="Times New Roman" w:hAnsi="Times New Roman" w:cs="Times New Roman"/>
          <w:bCs/>
          <w:sz w:val="20"/>
          <w:szCs w:val="24"/>
          <w:lang w:val="ru-RU"/>
        </w:rPr>
      </w:pPr>
    </w:p>
    <w:p w14:paraId="03268DC7" w14:textId="77777777" w:rsidR="006D3E2C" w:rsidRPr="006D3E2C" w:rsidRDefault="006D3E2C" w:rsidP="006D3E2C">
      <w:pPr>
        <w:adjustRightInd w:val="0"/>
        <w:ind w:left="5670"/>
        <w:rPr>
          <w:rFonts w:ascii="Times New Roman" w:hAnsi="Times New Roman" w:cs="Times New Roman"/>
          <w:bCs/>
          <w:sz w:val="20"/>
          <w:szCs w:val="24"/>
          <w:lang w:val="ru-RU"/>
        </w:rPr>
      </w:pPr>
    </w:p>
    <w:p w14:paraId="7919C609" w14:textId="77777777" w:rsidR="006D3E2C" w:rsidRPr="006D3E2C" w:rsidRDefault="006D3E2C" w:rsidP="006D3E2C">
      <w:pPr>
        <w:adjustRightInd w:val="0"/>
        <w:ind w:left="5670"/>
        <w:rPr>
          <w:rFonts w:ascii="Times New Roman" w:hAnsi="Times New Roman" w:cs="Times New Roman"/>
          <w:bCs/>
          <w:sz w:val="20"/>
          <w:szCs w:val="24"/>
          <w:lang w:val="ru-RU"/>
        </w:rPr>
      </w:pPr>
    </w:p>
    <w:p w14:paraId="6CCF30B2" w14:textId="77777777" w:rsidR="006D3E2C" w:rsidRPr="006D3E2C" w:rsidRDefault="006D3E2C" w:rsidP="006D3E2C">
      <w:pPr>
        <w:adjustRightInd w:val="0"/>
        <w:ind w:left="5670"/>
        <w:rPr>
          <w:rFonts w:ascii="Times New Roman" w:hAnsi="Times New Roman" w:cs="Times New Roman"/>
          <w:bCs/>
          <w:sz w:val="20"/>
          <w:szCs w:val="24"/>
          <w:lang w:val="ru-RU"/>
        </w:rPr>
      </w:pPr>
    </w:p>
    <w:p w14:paraId="638BFCF2" w14:textId="77777777" w:rsidR="006D3E2C" w:rsidRPr="006D3E2C" w:rsidRDefault="006D3E2C" w:rsidP="006D3E2C">
      <w:pPr>
        <w:adjustRightInd w:val="0"/>
        <w:ind w:left="5670"/>
        <w:rPr>
          <w:rFonts w:ascii="Times New Roman" w:hAnsi="Times New Roman" w:cs="Times New Roman"/>
          <w:bCs/>
          <w:sz w:val="20"/>
          <w:szCs w:val="24"/>
          <w:lang w:val="ru-RU"/>
        </w:rPr>
      </w:pPr>
    </w:p>
    <w:p w14:paraId="0C73B97E" w14:textId="77777777" w:rsidR="006D3E2C" w:rsidRPr="006D3E2C" w:rsidRDefault="006D3E2C" w:rsidP="006D3E2C">
      <w:pPr>
        <w:adjustRightInd w:val="0"/>
        <w:ind w:left="5670"/>
        <w:rPr>
          <w:rFonts w:ascii="Times New Roman" w:hAnsi="Times New Roman" w:cs="Times New Roman"/>
          <w:bCs/>
          <w:sz w:val="20"/>
          <w:szCs w:val="24"/>
          <w:lang w:val="ru-RU"/>
        </w:rPr>
      </w:pPr>
    </w:p>
    <w:p w14:paraId="4E9FC7A0" w14:textId="77777777" w:rsidR="006D3E2C" w:rsidRPr="006D3E2C" w:rsidRDefault="006D3E2C" w:rsidP="006D3E2C">
      <w:pPr>
        <w:adjustRightInd w:val="0"/>
        <w:ind w:left="5670"/>
        <w:rPr>
          <w:rFonts w:ascii="Times New Roman" w:hAnsi="Times New Roman" w:cs="Times New Roman"/>
          <w:bCs/>
          <w:sz w:val="20"/>
          <w:szCs w:val="24"/>
          <w:lang w:val="ru-RU"/>
        </w:rPr>
      </w:pPr>
    </w:p>
    <w:p w14:paraId="62BA2F72" w14:textId="77777777" w:rsidR="006D3E2C" w:rsidRPr="006D3E2C" w:rsidRDefault="006D3E2C" w:rsidP="006D3E2C">
      <w:pPr>
        <w:adjustRightInd w:val="0"/>
        <w:ind w:left="5670"/>
        <w:rPr>
          <w:rFonts w:ascii="Times New Roman" w:hAnsi="Times New Roman" w:cs="Times New Roman"/>
          <w:bCs/>
          <w:sz w:val="20"/>
          <w:szCs w:val="24"/>
          <w:lang w:val="ru-RU"/>
        </w:rPr>
      </w:pPr>
    </w:p>
    <w:p w14:paraId="1BBB1EF4" w14:textId="77777777" w:rsidR="006D3E2C" w:rsidRPr="006D3E2C" w:rsidRDefault="006D3E2C" w:rsidP="006D3E2C">
      <w:pPr>
        <w:adjustRightInd w:val="0"/>
        <w:ind w:left="5670"/>
        <w:rPr>
          <w:rFonts w:ascii="Times New Roman" w:hAnsi="Times New Roman" w:cs="Times New Roman"/>
          <w:bCs/>
          <w:sz w:val="20"/>
          <w:szCs w:val="24"/>
          <w:lang w:val="ru-RU"/>
        </w:rPr>
      </w:pPr>
    </w:p>
    <w:p w14:paraId="749F37C0" w14:textId="77777777" w:rsidR="006D3E2C" w:rsidRPr="006D3E2C" w:rsidRDefault="006D3E2C" w:rsidP="006D3E2C">
      <w:pPr>
        <w:adjustRightInd w:val="0"/>
        <w:ind w:left="5670"/>
        <w:rPr>
          <w:rFonts w:ascii="Times New Roman" w:hAnsi="Times New Roman" w:cs="Times New Roman"/>
          <w:bCs/>
          <w:sz w:val="20"/>
          <w:szCs w:val="24"/>
          <w:lang w:val="ru-RU"/>
        </w:rPr>
      </w:pPr>
    </w:p>
    <w:p w14:paraId="1B2ABB09" w14:textId="77777777" w:rsidR="006D3E2C" w:rsidRPr="006D3E2C" w:rsidRDefault="006D3E2C" w:rsidP="006D3E2C">
      <w:pPr>
        <w:adjustRightInd w:val="0"/>
        <w:ind w:left="5670"/>
        <w:rPr>
          <w:rFonts w:ascii="Times New Roman" w:hAnsi="Times New Roman" w:cs="Times New Roman"/>
          <w:bCs/>
          <w:sz w:val="20"/>
          <w:szCs w:val="24"/>
          <w:lang w:val="ru-RU"/>
        </w:rPr>
      </w:pPr>
    </w:p>
    <w:p w14:paraId="51560C87" w14:textId="77777777" w:rsidR="006D3E2C" w:rsidRPr="006D3E2C" w:rsidRDefault="006D3E2C" w:rsidP="006D3E2C">
      <w:pPr>
        <w:adjustRightInd w:val="0"/>
        <w:ind w:left="5670"/>
        <w:rPr>
          <w:rFonts w:ascii="Times New Roman" w:hAnsi="Times New Roman" w:cs="Times New Roman"/>
          <w:bCs/>
          <w:sz w:val="20"/>
          <w:szCs w:val="24"/>
          <w:lang w:val="ru-RU"/>
        </w:rPr>
      </w:pPr>
    </w:p>
    <w:p w14:paraId="6D2B8316" w14:textId="77777777" w:rsidR="006D3E2C" w:rsidRPr="006D3E2C" w:rsidRDefault="006D3E2C" w:rsidP="006D3E2C">
      <w:pPr>
        <w:adjustRightInd w:val="0"/>
        <w:ind w:left="5670"/>
        <w:rPr>
          <w:rFonts w:ascii="Times New Roman" w:hAnsi="Times New Roman" w:cs="Times New Roman"/>
          <w:bCs/>
          <w:sz w:val="20"/>
          <w:szCs w:val="24"/>
          <w:lang w:val="ru-RU"/>
        </w:rPr>
      </w:pPr>
    </w:p>
    <w:p w14:paraId="3950E059" w14:textId="77777777" w:rsidR="006D3E2C" w:rsidRPr="006D3E2C" w:rsidRDefault="006D3E2C" w:rsidP="006D3E2C">
      <w:pPr>
        <w:adjustRightInd w:val="0"/>
        <w:ind w:left="5670"/>
        <w:rPr>
          <w:rFonts w:ascii="Times New Roman" w:hAnsi="Times New Roman" w:cs="Times New Roman"/>
          <w:bCs/>
          <w:sz w:val="20"/>
          <w:szCs w:val="24"/>
          <w:lang w:val="ru-RU"/>
        </w:rPr>
      </w:pPr>
    </w:p>
    <w:p w14:paraId="6EBB8BD3" w14:textId="77777777" w:rsidR="006D3E2C" w:rsidRPr="006D3E2C" w:rsidRDefault="006D3E2C" w:rsidP="006D3E2C">
      <w:pPr>
        <w:adjustRightInd w:val="0"/>
        <w:ind w:left="5670"/>
        <w:rPr>
          <w:rFonts w:ascii="Times New Roman" w:hAnsi="Times New Roman" w:cs="Times New Roman"/>
          <w:bCs/>
          <w:sz w:val="20"/>
          <w:szCs w:val="24"/>
          <w:lang w:val="ru-RU"/>
        </w:rPr>
      </w:pPr>
    </w:p>
    <w:p w14:paraId="2BF00129" w14:textId="77777777" w:rsidR="006D3E2C" w:rsidRPr="006D3E2C" w:rsidRDefault="006D3E2C" w:rsidP="006D3E2C">
      <w:pPr>
        <w:adjustRightInd w:val="0"/>
        <w:ind w:left="5670"/>
        <w:rPr>
          <w:rFonts w:ascii="Times New Roman" w:hAnsi="Times New Roman" w:cs="Times New Roman"/>
          <w:bCs/>
          <w:sz w:val="20"/>
          <w:szCs w:val="24"/>
          <w:lang w:val="ru-RU"/>
        </w:rPr>
      </w:pPr>
    </w:p>
    <w:p w14:paraId="31693DC3" w14:textId="77777777" w:rsidR="006D3E2C" w:rsidRPr="006D3E2C" w:rsidRDefault="006D3E2C" w:rsidP="006D3E2C">
      <w:pPr>
        <w:adjustRightInd w:val="0"/>
        <w:ind w:left="5670"/>
        <w:rPr>
          <w:rFonts w:ascii="Times New Roman" w:hAnsi="Times New Roman" w:cs="Times New Roman"/>
          <w:bCs/>
          <w:sz w:val="20"/>
          <w:szCs w:val="24"/>
          <w:lang w:val="ru-RU"/>
        </w:rPr>
      </w:pPr>
    </w:p>
    <w:p w14:paraId="2D7340B3" w14:textId="77777777" w:rsidR="006D3E2C" w:rsidRPr="006D3E2C" w:rsidRDefault="006D3E2C" w:rsidP="006D3E2C">
      <w:pPr>
        <w:adjustRightInd w:val="0"/>
        <w:ind w:left="5670"/>
        <w:rPr>
          <w:rFonts w:ascii="Times New Roman" w:hAnsi="Times New Roman" w:cs="Times New Roman"/>
          <w:bCs/>
          <w:sz w:val="20"/>
          <w:szCs w:val="24"/>
          <w:lang w:val="ru-RU"/>
        </w:rPr>
      </w:pPr>
    </w:p>
    <w:p w14:paraId="3985EB38" w14:textId="77777777" w:rsidR="006D3E2C" w:rsidRPr="006D3E2C" w:rsidRDefault="006D3E2C" w:rsidP="006D3E2C">
      <w:pPr>
        <w:adjustRightInd w:val="0"/>
        <w:ind w:left="5670"/>
        <w:rPr>
          <w:rFonts w:ascii="Times New Roman" w:hAnsi="Times New Roman" w:cs="Times New Roman"/>
          <w:bCs/>
          <w:sz w:val="20"/>
          <w:szCs w:val="24"/>
          <w:lang w:val="ru-RU"/>
        </w:rPr>
      </w:pPr>
    </w:p>
    <w:p w14:paraId="4EE04B6E" w14:textId="77777777" w:rsidR="006D3E2C" w:rsidRPr="006D3E2C" w:rsidRDefault="006D3E2C" w:rsidP="006D3E2C">
      <w:pPr>
        <w:adjustRightInd w:val="0"/>
        <w:ind w:left="5670"/>
        <w:rPr>
          <w:rFonts w:ascii="Times New Roman" w:hAnsi="Times New Roman" w:cs="Times New Roman"/>
          <w:bCs/>
          <w:sz w:val="20"/>
          <w:szCs w:val="24"/>
          <w:lang w:val="ru-RU"/>
        </w:rPr>
      </w:pPr>
      <w:r w:rsidRPr="006D3E2C">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6D3E2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6D3E2C">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0DBA97CD" w14:textId="77777777" w:rsidR="006D3E2C" w:rsidRPr="006D3E2C" w:rsidRDefault="006D3E2C" w:rsidP="006D3E2C">
      <w:pPr>
        <w:adjustRightInd w:val="0"/>
        <w:ind w:left="5670"/>
        <w:rPr>
          <w:rFonts w:ascii="Times New Roman" w:hAnsi="Times New Roman" w:cs="Times New Roman"/>
          <w:bCs/>
          <w:sz w:val="20"/>
          <w:szCs w:val="24"/>
          <w:lang w:val="ru-RU"/>
        </w:rPr>
      </w:pPr>
      <w:r w:rsidRPr="006D3E2C">
        <w:rPr>
          <w:rFonts w:ascii="Times New Roman" w:hAnsi="Times New Roman" w:cs="Times New Roman"/>
          <w:bCs/>
          <w:sz w:val="20"/>
          <w:szCs w:val="24"/>
          <w:lang w:val="ru-RU"/>
        </w:rPr>
        <w:t>к Договору купли-продажи имущества</w:t>
      </w:r>
    </w:p>
    <w:p w14:paraId="4A5E48F9" w14:textId="77777777" w:rsidR="006D3E2C" w:rsidRPr="006D3E2C" w:rsidRDefault="006D3E2C" w:rsidP="006D3E2C">
      <w:pPr>
        <w:adjustRightInd w:val="0"/>
        <w:ind w:left="5670"/>
        <w:rPr>
          <w:rFonts w:ascii="Times New Roman" w:hAnsi="Times New Roman" w:cs="Times New Roman"/>
          <w:sz w:val="20"/>
          <w:szCs w:val="24"/>
          <w:lang w:val="ru-RU"/>
        </w:rPr>
      </w:pPr>
      <w:r w:rsidRPr="006D3E2C">
        <w:rPr>
          <w:rFonts w:ascii="Times New Roman" w:hAnsi="Times New Roman" w:cs="Times New Roman"/>
          <w:sz w:val="20"/>
          <w:szCs w:val="24"/>
          <w:lang w:val="ru-RU"/>
        </w:rPr>
        <w:t>№ _______________ от «_____» _______________ 20___ г.</w:t>
      </w:r>
    </w:p>
    <w:p w14:paraId="1E224676" w14:textId="77777777" w:rsidR="006D3E2C" w:rsidRPr="006D3E2C" w:rsidRDefault="006D3E2C" w:rsidP="006D3E2C">
      <w:pPr>
        <w:adjustRightInd w:val="0"/>
        <w:rPr>
          <w:rFonts w:ascii="Times New Roman" w:hAnsi="Times New Roman" w:cs="Times New Roman"/>
          <w:bCs/>
          <w:sz w:val="20"/>
          <w:szCs w:val="24"/>
          <w:lang w:val="ru-RU"/>
        </w:rPr>
      </w:pPr>
    </w:p>
    <w:p w14:paraId="23F5D3B7"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28C7EBD3"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18AEB70D"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1B12673" w14:textId="366C6263"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7707307A" w14:textId="039804D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79FF11E8" w14:textId="081C4A5F"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405DC999" w14:textId="3454F83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3AC3E034" w14:textId="35EE1BC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AAD31A9" w14:textId="2AE6B271"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6F58573D" w14:textId="23C13475"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41CAA26"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5AB83944"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6879BEC8"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2198EE74"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3008BEC" w14:textId="77777777" w:rsidR="006D3E2C" w:rsidRPr="0051673C" w:rsidRDefault="006D3E2C" w:rsidP="006D3E2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7047D8E" w14:textId="77777777" w:rsidR="006D3E2C" w:rsidRPr="0051673C" w:rsidRDefault="006D3E2C" w:rsidP="006D3E2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251797F" w14:textId="77777777" w:rsidR="006D3E2C" w:rsidRPr="0051673C" w:rsidRDefault="006D3E2C" w:rsidP="006D3E2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AAEBD80" w14:textId="77777777" w:rsidR="006D3E2C" w:rsidRPr="0051673C" w:rsidRDefault="006D3E2C" w:rsidP="006D3E2C">
      <w:pPr>
        <w:adjustRightInd w:val="0"/>
        <w:ind w:left="5670"/>
        <w:rPr>
          <w:rFonts w:ascii="Times New Roman" w:hAnsi="Times New Roman" w:cs="Times New Roman"/>
          <w:bCs/>
          <w:sz w:val="20"/>
          <w:szCs w:val="24"/>
          <w:lang w:val="ru-RU"/>
        </w:rPr>
      </w:pPr>
    </w:p>
    <w:p w14:paraId="7CA8B276" w14:textId="77777777" w:rsidR="006D3E2C" w:rsidRPr="0051673C" w:rsidRDefault="006D3E2C" w:rsidP="006D3E2C">
      <w:pPr>
        <w:adjustRightInd w:val="0"/>
        <w:ind w:left="5670"/>
        <w:rPr>
          <w:rFonts w:ascii="Times New Roman" w:hAnsi="Times New Roman" w:cs="Times New Roman"/>
          <w:bCs/>
          <w:sz w:val="20"/>
          <w:szCs w:val="24"/>
          <w:lang w:val="ru-RU"/>
        </w:rPr>
      </w:pPr>
    </w:p>
    <w:p w14:paraId="6ED34656" w14:textId="77777777" w:rsidR="006D3E2C" w:rsidRPr="0051673C" w:rsidRDefault="006D3E2C" w:rsidP="006D3E2C">
      <w:pPr>
        <w:adjustRightInd w:val="0"/>
        <w:ind w:left="5670"/>
        <w:rPr>
          <w:rFonts w:ascii="Times New Roman" w:hAnsi="Times New Roman" w:cs="Times New Roman"/>
          <w:bCs/>
          <w:sz w:val="20"/>
          <w:szCs w:val="24"/>
          <w:lang w:val="ru-RU"/>
        </w:rPr>
      </w:pPr>
    </w:p>
    <w:p w14:paraId="3A3E399E" w14:textId="77777777" w:rsidR="006D3E2C" w:rsidRPr="0051673C" w:rsidRDefault="006D3E2C" w:rsidP="006D3E2C">
      <w:pPr>
        <w:adjustRightInd w:val="0"/>
        <w:ind w:left="5670"/>
        <w:rPr>
          <w:rFonts w:ascii="Times New Roman" w:hAnsi="Times New Roman" w:cs="Times New Roman"/>
          <w:bCs/>
          <w:sz w:val="20"/>
          <w:szCs w:val="24"/>
          <w:lang w:val="ru-RU"/>
        </w:rPr>
      </w:pPr>
    </w:p>
    <w:p w14:paraId="00353D4A" w14:textId="77777777" w:rsidR="006D3E2C" w:rsidRPr="0051673C" w:rsidRDefault="006D3E2C" w:rsidP="006D3E2C">
      <w:pPr>
        <w:adjustRightInd w:val="0"/>
        <w:ind w:left="5670"/>
        <w:rPr>
          <w:rFonts w:ascii="Times New Roman" w:hAnsi="Times New Roman" w:cs="Times New Roman"/>
          <w:bCs/>
          <w:sz w:val="20"/>
          <w:szCs w:val="24"/>
          <w:lang w:val="ru-RU"/>
        </w:rPr>
      </w:pPr>
    </w:p>
    <w:p w14:paraId="157D0006" w14:textId="77777777" w:rsidR="006D3E2C" w:rsidRPr="0051673C" w:rsidRDefault="006D3E2C" w:rsidP="006D3E2C">
      <w:pPr>
        <w:adjustRightInd w:val="0"/>
        <w:ind w:left="5670"/>
        <w:rPr>
          <w:rFonts w:ascii="Times New Roman" w:hAnsi="Times New Roman" w:cs="Times New Roman"/>
          <w:bCs/>
          <w:sz w:val="20"/>
          <w:szCs w:val="24"/>
          <w:lang w:val="ru-RU"/>
        </w:rPr>
      </w:pPr>
    </w:p>
    <w:p w14:paraId="7776AC3C" w14:textId="77777777" w:rsidR="006D3E2C" w:rsidRPr="0051673C" w:rsidRDefault="006D3E2C" w:rsidP="006D3E2C">
      <w:pPr>
        <w:adjustRightInd w:val="0"/>
        <w:ind w:left="5670"/>
        <w:rPr>
          <w:rFonts w:ascii="Times New Roman" w:hAnsi="Times New Roman" w:cs="Times New Roman"/>
          <w:bCs/>
          <w:sz w:val="20"/>
          <w:szCs w:val="24"/>
          <w:lang w:val="ru-RU"/>
        </w:rPr>
      </w:pPr>
    </w:p>
    <w:p w14:paraId="1EBA8200" w14:textId="77777777" w:rsidR="006D3E2C" w:rsidRPr="0051673C" w:rsidRDefault="006D3E2C" w:rsidP="006D3E2C">
      <w:pPr>
        <w:adjustRightInd w:val="0"/>
        <w:ind w:left="5670"/>
        <w:rPr>
          <w:rFonts w:ascii="Times New Roman" w:hAnsi="Times New Roman" w:cs="Times New Roman"/>
          <w:bCs/>
          <w:sz w:val="20"/>
          <w:szCs w:val="24"/>
          <w:lang w:val="ru-RU"/>
        </w:rPr>
      </w:pPr>
    </w:p>
    <w:p w14:paraId="7419FDF5" w14:textId="77777777" w:rsidR="006D3E2C" w:rsidRPr="0051673C" w:rsidRDefault="006D3E2C" w:rsidP="006D3E2C">
      <w:pPr>
        <w:adjustRightInd w:val="0"/>
        <w:ind w:left="5670"/>
        <w:rPr>
          <w:rFonts w:ascii="Times New Roman" w:hAnsi="Times New Roman" w:cs="Times New Roman"/>
          <w:bCs/>
          <w:sz w:val="20"/>
          <w:szCs w:val="24"/>
          <w:lang w:val="ru-RU"/>
        </w:rPr>
      </w:pPr>
    </w:p>
    <w:p w14:paraId="2430968B" w14:textId="77777777" w:rsidR="006D3E2C" w:rsidRPr="0051673C" w:rsidRDefault="006D3E2C" w:rsidP="006D3E2C">
      <w:pPr>
        <w:adjustRightInd w:val="0"/>
        <w:ind w:left="5670"/>
        <w:rPr>
          <w:rFonts w:ascii="Times New Roman" w:hAnsi="Times New Roman" w:cs="Times New Roman"/>
          <w:bCs/>
          <w:sz w:val="20"/>
          <w:szCs w:val="24"/>
          <w:lang w:val="ru-RU"/>
        </w:rPr>
      </w:pPr>
    </w:p>
    <w:p w14:paraId="770C13C1" w14:textId="77777777" w:rsidR="006D3E2C" w:rsidRPr="0051673C" w:rsidRDefault="006D3E2C" w:rsidP="006D3E2C">
      <w:pPr>
        <w:adjustRightInd w:val="0"/>
        <w:ind w:left="5670"/>
        <w:rPr>
          <w:rFonts w:ascii="Times New Roman" w:hAnsi="Times New Roman" w:cs="Times New Roman"/>
          <w:bCs/>
          <w:sz w:val="20"/>
          <w:szCs w:val="24"/>
          <w:lang w:val="ru-RU"/>
        </w:rPr>
      </w:pPr>
    </w:p>
    <w:p w14:paraId="255EDB56" w14:textId="77777777" w:rsidR="006D3E2C" w:rsidRPr="0051673C" w:rsidRDefault="006D3E2C" w:rsidP="006D3E2C">
      <w:pPr>
        <w:adjustRightInd w:val="0"/>
        <w:ind w:left="5670"/>
        <w:rPr>
          <w:rFonts w:ascii="Times New Roman" w:hAnsi="Times New Roman" w:cs="Times New Roman"/>
          <w:bCs/>
          <w:sz w:val="20"/>
          <w:szCs w:val="24"/>
          <w:lang w:val="ru-RU"/>
        </w:rPr>
      </w:pPr>
    </w:p>
    <w:p w14:paraId="43112E69" w14:textId="77777777" w:rsidR="006D3E2C" w:rsidRPr="0051673C" w:rsidRDefault="006D3E2C" w:rsidP="006D3E2C">
      <w:pPr>
        <w:adjustRightInd w:val="0"/>
        <w:ind w:left="5670"/>
        <w:rPr>
          <w:rFonts w:ascii="Times New Roman" w:hAnsi="Times New Roman" w:cs="Times New Roman"/>
          <w:bCs/>
          <w:sz w:val="20"/>
          <w:szCs w:val="24"/>
          <w:lang w:val="ru-RU"/>
        </w:rPr>
      </w:pPr>
    </w:p>
    <w:p w14:paraId="052E4685" w14:textId="77777777" w:rsidR="006D3E2C" w:rsidRPr="0051673C" w:rsidRDefault="006D3E2C" w:rsidP="006D3E2C">
      <w:pPr>
        <w:adjustRightInd w:val="0"/>
        <w:ind w:left="5670"/>
        <w:rPr>
          <w:rFonts w:ascii="Times New Roman" w:hAnsi="Times New Roman" w:cs="Times New Roman"/>
          <w:bCs/>
          <w:sz w:val="20"/>
          <w:szCs w:val="24"/>
          <w:lang w:val="ru-RU"/>
        </w:rPr>
      </w:pPr>
    </w:p>
    <w:p w14:paraId="5B53FDA8" w14:textId="77777777" w:rsidR="006D3E2C" w:rsidRPr="0051673C" w:rsidRDefault="006D3E2C" w:rsidP="006D3E2C">
      <w:pPr>
        <w:adjustRightInd w:val="0"/>
        <w:ind w:left="5670"/>
        <w:rPr>
          <w:rFonts w:ascii="Times New Roman" w:hAnsi="Times New Roman" w:cs="Times New Roman"/>
          <w:bCs/>
          <w:sz w:val="20"/>
          <w:szCs w:val="24"/>
          <w:lang w:val="ru-RU"/>
        </w:rPr>
      </w:pPr>
    </w:p>
    <w:p w14:paraId="40370FB7" w14:textId="77777777" w:rsidR="006D3E2C" w:rsidRPr="0051673C" w:rsidRDefault="006D3E2C" w:rsidP="006D3E2C">
      <w:pPr>
        <w:adjustRightInd w:val="0"/>
        <w:ind w:left="5670"/>
        <w:rPr>
          <w:rFonts w:ascii="Times New Roman" w:hAnsi="Times New Roman" w:cs="Times New Roman"/>
          <w:bCs/>
          <w:sz w:val="20"/>
          <w:szCs w:val="24"/>
          <w:lang w:val="ru-RU"/>
        </w:rPr>
      </w:pPr>
    </w:p>
    <w:p w14:paraId="1B62B8B9" w14:textId="77777777" w:rsidR="006D3E2C" w:rsidRPr="0051673C" w:rsidRDefault="006D3E2C" w:rsidP="006D3E2C">
      <w:pPr>
        <w:adjustRightInd w:val="0"/>
        <w:ind w:left="5670"/>
        <w:rPr>
          <w:rFonts w:ascii="Times New Roman" w:hAnsi="Times New Roman" w:cs="Times New Roman"/>
          <w:bCs/>
          <w:sz w:val="20"/>
          <w:szCs w:val="24"/>
          <w:lang w:val="ru-RU"/>
        </w:rPr>
      </w:pPr>
    </w:p>
    <w:p w14:paraId="3555517F" w14:textId="77777777" w:rsidR="006D3E2C" w:rsidRPr="0051673C" w:rsidRDefault="006D3E2C" w:rsidP="006D3E2C">
      <w:pPr>
        <w:adjustRightInd w:val="0"/>
        <w:ind w:left="5670"/>
        <w:rPr>
          <w:rFonts w:ascii="Times New Roman" w:hAnsi="Times New Roman" w:cs="Times New Roman"/>
          <w:bCs/>
          <w:sz w:val="20"/>
          <w:szCs w:val="24"/>
          <w:lang w:val="ru-RU"/>
        </w:rPr>
      </w:pPr>
    </w:p>
    <w:p w14:paraId="25244922" w14:textId="77777777" w:rsidR="006D3E2C" w:rsidRPr="0051673C" w:rsidRDefault="006D3E2C" w:rsidP="006D3E2C">
      <w:pPr>
        <w:adjustRightInd w:val="0"/>
        <w:ind w:left="5670"/>
        <w:rPr>
          <w:rFonts w:ascii="Times New Roman" w:hAnsi="Times New Roman" w:cs="Times New Roman"/>
          <w:bCs/>
          <w:sz w:val="20"/>
          <w:szCs w:val="24"/>
          <w:lang w:val="ru-RU"/>
        </w:rPr>
      </w:pPr>
    </w:p>
    <w:p w14:paraId="7C166894" w14:textId="77777777" w:rsidR="006D3E2C" w:rsidRPr="0051673C" w:rsidRDefault="006D3E2C" w:rsidP="006D3E2C">
      <w:pPr>
        <w:adjustRightInd w:val="0"/>
        <w:ind w:left="5670"/>
        <w:rPr>
          <w:rFonts w:ascii="Times New Roman" w:hAnsi="Times New Roman" w:cs="Times New Roman"/>
          <w:bCs/>
          <w:sz w:val="20"/>
          <w:szCs w:val="24"/>
          <w:lang w:val="ru-RU"/>
        </w:rPr>
      </w:pPr>
    </w:p>
    <w:p w14:paraId="02B6DDB2" w14:textId="77777777" w:rsidR="006D3E2C" w:rsidRPr="0051673C" w:rsidRDefault="006D3E2C" w:rsidP="006D3E2C">
      <w:pPr>
        <w:adjustRightInd w:val="0"/>
        <w:ind w:left="5670"/>
        <w:rPr>
          <w:rFonts w:ascii="Times New Roman" w:hAnsi="Times New Roman" w:cs="Times New Roman"/>
          <w:bCs/>
          <w:sz w:val="20"/>
          <w:szCs w:val="24"/>
          <w:lang w:val="ru-RU"/>
        </w:rPr>
      </w:pPr>
    </w:p>
    <w:p w14:paraId="3C63A6BE" w14:textId="77777777" w:rsidR="006D3E2C" w:rsidRPr="0051673C" w:rsidRDefault="006D3E2C" w:rsidP="006D3E2C">
      <w:pPr>
        <w:adjustRightInd w:val="0"/>
        <w:ind w:left="5670"/>
        <w:rPr>
          <w:rFonts w:ascii="Times New Roman" w:hAnsi="Times New Roman" w:cs="Times New Roman"/>
          <w:bCs/>
          <w:sz w:val="20"/>
          <w:szCs w:val="24"/>
          <w:lang w:val="ru-RU"/>
        </w:rPr>
      </w:pPr>
    </w:p>
    <w:p w14:paraId="56009FE4" w14:textId="77777777" w:rsidR="006D3E2C" w:rsidRPr="0051673C" w:rsidRDefault="006D3E2C" w:rsidP="006D3E2C">
      <w:pPr>
        <w:adjustRightInd w:val="0"/>
        <w:ind w:left="5670"/>
        <w:rPr>
          <w:rFonts w:ascii="Times New Roman" w:hAnsi="Times New Roman" w:cs="Times New Roman"/>
          <w:bCs/>
          <w:sz w:val="20"/>
          <w:szCs w:val="24"/>
          <w:lang w:val="ru-RU"/>
        </w:rPr>
      </w:pPr>
    </w:p>
    <w:p w14:paraId="7102C8A3" w14:textId="77777777" w:rsidR="006D3E2C" w:rsidRPr="0051673C" w:rsidRDefault="006D3E2C" w:rsidP="006D3E2C">
      <w:pPr>
        <w:adjustRightInd w:val="0"/>
        <w:ind w:left="5670"/>
        <w:rPr>
          <w:rFonts w:ascii="Times New Roman" w:hAnsi="Times New Roman" w:cs="Times New Roman"/>
          <w:bCs/>
          <w:sz w:val="20"/>
          <w:szCs w:val="24"/>
          <w:lang w:val="ru-RU"/>
        </w:rPr>
      </w:pPr>
    </w:p>
    <w:p w14:paraId="12D81B1D" w14:textId="77777777" w:rsidR="006D3E2C" w:rsidRPr="0051673C" w:rsidRDefault="006D3E2C" w:rsidP="006D3E2C">
      <w:pPr>
        <w:adjustRightInd w:val="0"/>
        <w:ind w:left="5670"/>
        <w:rPr>
          <w:rFonts w:ascii="Times New Roman" w:hAnsi="Times New Roman" w:cs="Times New Roman"/>
          <w:bCs/>
          <w:sz w:val="20"/>
          <w:szCs w:val="24"/>
          <w:lang w:val="ru-RU"/>
        </w:rPr>
      </w:pPr>
    </w:p>
    <w:p w14:paraId="0794F1CB" w14:textId="77777777" w:rsidR="006D3E2C" w:rsidRPr="0051673C" w:rsidRDefault="006D3E2C" w:rsidP="006D3E2C">
      <w:pPr>
        <w:adjustRightInd w:val="0"/>
        <w:ind w:left="5670"/>
        <w:rPr>
          <w:rFonts w:ascii="Times New Roman" w:hAnsi="Times New Roman" w:cs="Times New Roman"/>
          <w:bCs/>
          <w:sz w:val="20"/>
          <w:szCs w:val="24"/>
          <w:lang w:val="ru-RU"/>
        </w:rPr>
      </w:pPr>
    </w:p>
    <w:p w14:paraId="780CAC72" w14:textId="77777777" w:rsidR="006D3E2C" w:rsidRPr="0051673C" w:rsidRDefault="006D3E2C" w:rsidP="006D3E2C">
      <w:pPr>
        <w:adjustRightInd w:val="0"/>
        <w:ind w:left="5670"/>
        <w:rPr>
          <w:rFonts w:ascii="Times New Roman" w:hAnsi="Times New Roman" w:cs="Times New Roman"/>
          <w:bCs/>
          <w:sz w:val="20"/>
          <w:szCs w:val="24"/>
          <w:lang w:val="ru-RU"/>
        </w:rPr>
      </w:pPr>
    </w:p>
    <w:p w14:paraId="194077FE" w14:textId="77777777" w:rsidR="006D3E2C" w:rsidRPr="0051673C" w:rsidRDefault="006D3E2C" w:rsidP="006D3E2C">
      <w:pPr>
        <w:adjustRightInd w:val="0"/>
        <w:ind w:left="5670"/>
        <w:rPr>
          <w:rFonts w:ascii="Times New Roman" w:hAnsi="Times New Roman" w:cs="Times New Roman"/>
          <w:bCs/>
          <w:sz w:val="20"/>
          <w:szCs w:val="24"/>
          <w:lang w:val="ru-RU"/>
        </w:rPr>
      </w:pPr>
    </w:p>
    <w:p w14:paraId="59481860" w14:textId="77777777" w:rsidR="006D3E2C" w:rsidRPr="0051673C" w:rsidRDefault="006D3E2C" w:rsidP="006D3E2C">
      <w:pPr>
        <w:adjustRightInd w:val="0"/>
        <w:ind w:left="5670"/>
        <w:rPr>
          <w:rFonts w:ascii="Times New Roman" w:hAnsi="Times New Roman" w:cs="Times New Roman"/>
          <w:bCs/>
          <w:sz w:val="20"/>
          <w:szCs w:val="24"/>
          <w:lang w:val="ru-RU"/>
        </w:rPr>
      </w:pPr>
    </w:p>
    <w:p w14:paraId="3DDBF131" w14:textId="77777777" w:rsidR="006D3E2C" w:rsidRPr="0051673C" w:rsidRDefault="006D3E2C" w:rsidP="006D3E2C">
      <w:pPr>
        <w:adjustRightInd w:val="0"/>
        <w:ind w:left="5670"/>
        <w:rPr>
          <w:rFonts w:ascii="Times New Roman" w:hAnsi="Times New Roman" w:cs="Times New Roman"/>
          <w:bCs/>
          <w:sz w:val="20"/>
          <w:szCs w:val="24"/>
          <w:lang w:val="ru-RU"/>
        </w:rPr>
      </w:pPr>
    </w:p>
    <w:p w14:paraId="39C0C83B" w14:textId="77777777" w:rsidR="006D3E2C" w:rsidRPr="0051673C" w:rsidRDefault="006D3E2C" w:rsidP="006D3E2C">
      <w:pPr>
        <w:adjustRightInd w:val="0"/>
        <w:ind w:left="5670"/>
        <w:rPr>
          <w:rFonts w:ascii="Times New Roman" w:hAnsi="Times New Roman" w:cs="Times New Roman"/>
          <w:bCs/>
          <w:sz w:val="20"/>
          <w:szCs w:val="24"/>
          <w:lang w:val="ru-RU"/>
        </w:rPr>
      </w:pPr>
    </w:p>
    <w:p w14:paraId="33CE5AB3" w14:textId="77777777" w:rsidR="006D3E2C" w:rsidRPr="0051673C" w:rsidRDefault="006D3E2C" w:rsidP="006D3E2C">
      <w:pPr>
        <w:adjustRightInd w:val="0"/>
        <w:ind w:left="5670"/>
        <w:rPr>
          <w:rFonts w:ascii="Times New Roman" w:hAnsi="Times New Roman" w:cs="Times New Roman"/>
          <w:bCs/>
          <w:sz w:val="20"/>
          <w:szCs w:val="24"/>
          <w:lang w:val="ru-RU"/>
        </w:rPr>
      </w:pPr>
    </w:p>
    <w:p w14:paraId="0E7A41A6" w14:textId="77777777" w:rsidR="006D3E2C" w:rsidRPr="0051673C" w:rsidRDefault="006D3E2C" w:rsidP="006D3E2C">
      <w:pPr>
        <w:adjustRightInd w:val="0"/>
        <w:ind w:left="5670"/>
        <w:rPr>
          <w:rFonts w:ascii="Times New Roman" w:hAnsi="Times New Roman" w:cs="Times New Roman"/>
          <w:bCs/>
          <w:sz w:val="20"/>
          <w:szCs w:val="24"/>
          <w:lang w:val="ru-RU"/>
        </w:rPr>
      </w:pPr>
    </w:p>
    <w:p w14:paraId="6E751CA6" w14:textId="63D0323E"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D3E2C" w:rsidRPr="006D3E2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4F4F38" w14:textId="77777777" w:rsidR="00CF6058" w:rsidRDefault="00CF6058" w:rsidP="0051673C">
      <w:r>
        <w:separator/>
      </w:r>
    </w:p>
  </w:endnote>
  <w:endnote w:type="continuationSeparator" w:id="0">
    <w:p w14:paraId="272C8C01" w14:textId="77777777" w:rsidR="00CF6058" w:rsidRDefault="00CF605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06DBD" w14:textId="77777777" w:rsidR="005C78D6" w:rsidRDefault="005C78D6" w:rsidP="00A165AD">
    <w:pPr>
      <w:pStyle w:val="aff"/>
    </w:pPr>
  </w:p>
  <w:p w14:paraId="3D9EDC47" w14:textId="77777777" w:rsidR="005C78D6" w:rsidRDefault="005C78D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176F" w14:textId="77777777" w:rsidR="005C78D6" w:rsidRDefault="005C78D6" w:rsidP="00A165AD">
    <w:pPr>
      <w:pStyle w:val="aff"/>
    </w:pPr>
  </w:p>
  <w:p w14:paraId="3D56C39C" w14:textId="77777777" w:rsidR="005C78D6" w:rsidRDefault="005C78D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DC84F" w14:textId="77777777" w:rsidR="005C78D6" w:rsidRDefault="005C78D6" w:rsidP="00A165AD">
    <w:pPr>
      <w:pStyle w:val="aff"/>
    </w:pPr>
  </w:p>
  <w:p w14:paraId="7CCA4308" w14:textId="77777777" w:rsidR="005C78D6" w:rsidRDefault="005C78D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165EC4" w14:textId="77777777" w:rsidR="00CF6058" w:rsidRDefault="00CF6058" w:rsidP="0051673C">
      <w:r>
        <w:separator/>
      </w:r>
    </w:p>
  </w:footnote>
  <w:footnote w:type="continuationSeparator" w:id="0">
    <w:p w14:paraId="30D6BA69" w14:textId="77777777" w:rsidR="00CF6058" w:rsidRDefault="00CF6058" w:rsidP="0051673C">
      <w:r>
        <w:continuationSeparator/>
      </w:r>
    </w:p>
  </w:footnote>
  <w:footnote w:id="1">
    <w:p w14:paraId="426B706A" w14:textId="77777777" w:rsidR="005C78D6" w:rsidRDefault="005C78D6"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C78D6" w:rsidRDefault="005C78D6"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C78D6" w:rsidRDefault="005C78D6"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C78D6" w:rsidRPr="00964E32" w:rsidRDefault="005C78D6"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C78D6" w:rsidRPr="00964E32" w:rsidRDefault="005C78D6"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C78D6" w:rsidRPr="00974F61" w:rsidRDefault="005C78D6"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C78D6" w:rsidRDefault="005C78D6"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B95EF3E" w14:textId="77777777" w:rsidR="005C78D6" w:rsidRPr="00F90B4A" w:rsidRDefault="005C78D6" w:rsidP="006D3E2C">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420811D0" w14:textId="77777777" w:rsidR="005C78D6" w:rsidRPr="00F90B4A" w:rsidRDefault="005C78D6" w:rsidP="006D3E2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AA02ECE" w14:textId="77777777" w:rsidR="005C78D6" w:rsidRPr="00F90B4A" w:rsidRDefault="005C78D6" w:rsidP="006D3E2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7E30714B" w14:textId="77777777" w:rsidR="005C78D6" w:rsidRPr="00F90B4A" w:rsidRDefault="005C78D6" w:rsidP="006D3E2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 xml:space="preserve">водных объектов, прибрежной защитной полосе водного объекта, </w:t>
      </w:r>
      <w:proofErr w:type="spellStart"/>
      <w:r w:rsidRPr="00F90B4A">
        <w:rPr>
          <w:color w:val="000000"/>
          <w:spacing w:val="-6"/>
        </w:rPr>
        <w:t>водоохранной</w:t>
      </w:r>
      <w:proofErr w:type="spellEnd"/>
      <w:r w:rsidRPr="00F90B4A">
        <w:rPr>
          <w:color w:val="000000"/>
          <w:spacing w:val="-6"/>
        </w:rPr>
        <w:t xml:space="preserve">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3774FFF" w14:textId="77777777" w:rsidR="005C78D6" w:rsidRPr="00F90B4A" w:rsidRDefault="005C78D6" w:rsidP="006D3E2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344A5F5" w14:textId="77777777" w:rsidR="005C78D6" w:rsidRPr="008B2B23" w:rsidRDefault="005C78D6" w:rsidP="006D3E2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w:t>
      </w:r>
      <w:proofErr w:type="spellStart"/>
      <w:r w:rsidRPr="008B2B23">
        <w:rPr>
          <w:spacing w:val="-6"/>
        </w:rPr>
        <w:t>приаэродромной</w:t>
      </w:r>
      <w:proofErr w:type="spellEnd"/>
      <w:r w:rsidRPr="008B2B23">
        <w:rPr>
          <w:spacing w:val="-6"/>
        </w:rPr>
        <w:t xml:space="preserve"> территорией, </w:t>
      </w:r>
      <w:r w:rsidRPr="008B2B23">
        <w:rPr>
          <w:color w:val="000000"/>
          <w:spacing w:val="-6"/>
        </w:rPr>
        <w:t>с соответствующим изменением нумерации пунктов Раздела 1 Договора.</w:t>
      </w:r>
    </w:p>
  </w:footnote>
  <w:footnote w:id="14">
    <w:p w14:paraId="6B9F63F2" w14:textId="77777777" w:rsidR="005C78D6" w:rsidRPr="008B2B23" w:rsidRDefault="005C78D6" w:rsidP="006D3E2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CCA20BD" w14:textId="77777777" w:rsidR="005C78D6" w:rsidRPr="007F3082" w:rsidRDefault="005C78D6" w:rsidP="006D3E2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5156ED2B" w14:textId="77777777" w:rsidR="005C78D6" w:rsidRPr="007F3082" w:rsidRDefault="005C78D6" w:rsidP="006D3E2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 xml:space="preserve">водных объектов, прибрежной защитной полосе водного объекта, </w:t>
      </w:r>
      <w:proofErr w:type="spellStart"/>
      <w:r w:rsidRPr="007F3082">
        <w:rPr>
          <w:color w:val="000000"/>
          <w:spacing w:val="-6"/>
        </w:rPr>
        <w:t>водоохранной</w:t>
      </w:r>
      <w:proofErr w:type="spellEnd"/>
      <w:r w:rsidRPr="007F3082">
        <w:rPr>
          <w:color w:val="000000"/>
          <w:spacing w:val="-6"/>
        </w:rPr>
        <w:t xml:space="preserve"> зоны водного объекта и иные, с соответствующим изменением нумерации пунктов Раздела 4 Договора</w:t>
      </w:r>
    </w:p>
  </w:footnote>
  <w:footnote w:id="17">
    <w:p w14:paraId="0ED563CA" w14:textId="77777777" w:rsidR="005C78D6" w:rsidRPr="007F3082" w:rsidRDefault="005C78D6" w:rsidP="006D3E2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2B61F5B4" w14:textId="77777777" w:rsidR="005C78D6" w:rsidRPr="007F3082" w:rsidRDefault="005C78D6" w:rsidP="006D3E2C">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Предметом продажи является объект Недвижимого имущества, который является </w:t>
      </w:r>
      <w:proofErr w:type="spellStart"/>
      <w:r w:rsidRPr="007F3082">
        <w:rPr>
          <w:spacing w:val="-6"/>
        </w:rPr>
        <w:t>приаэродромной</w:t>
      </w:r>
      <w:proofErr w:type="spellEnd"/>
      <w:r w:rsidRPr="007F3082">
        <w:rPr>
          <w:spacing w:val="-6"/>
        </w:rPr>
        <w:t xml:space="preserve"> территорией</w:t>
      </w:r>
      <w:r w:rsidRPr="007F3082">
        <w:rPr>
          <w:color w:val="000000"/>
          <w:spacing w:val="-6"/>
        </w:rPr>
        <w:t>.</w:t>
      </w:r>
    </w:p>
  </w:footnote>
  <w:footnote w:id="19">
    <w:p w14:paraId="681BD281" w14:textId="77777777" w:rsidR="005C78D6" w:rsidRPr="007F3082" w:rsidRDefault="005C78D6" w:rsidP="006D3E2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0E679015" w14:textId="77777777" w:rsidR="005C78D6" w:rsidRPr="007F3082" w:rsidRDefault="005C78D6" w:rsidP="006D3E2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60F3AB7" w14:textId="77777777" w:rsidR="005C78D6" w:rsidRPr="006F0824" w:rsidRDefault="005C78D6" w:rsidP="006D3E2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014C4418" w14:textId="77777777" w:rsidR="005C78D6" w:rsidRPr="006F0824" w:rsidRDefault="005C78D6" w:rsidP="006D3E2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65DCF660" w14:textId="77777777" w:rsidR="005C78D6" w:rsidRPr="00613CE0" w:rsidRDefault="005C78D6" w:rsidP="006D3E2C">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68E4C0C7" w14:textId="77777777" w:rsidR="005C78D6" w:rsidRPr="00613CE0" w:rsidRDefault="005C78D6" w:rsidP="006D3E2C">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6CDEAC14" w14:textId="5E392C5A" w:rsidR="005C78D6" w:rsidRDefault="005C78D6">
        <w:pPr>
          <w:pStyle w:val="af3"/>
          <w:jc w:val="center"/>
        </w:pPr>
        <w:r>
          <w:fldChar w:fldCharType="begin"/>
        </w:r>
        <w:r>
          <w:instrText>PAGE   \* MERGEFORMAT</w:instrText>
        </w:r>
        <w:r>
          <w:fldChar w:fldCharType="separate"/>
        </w:r>
        <w:r w:rsidR="00102B3D">
          <w:rPr>
            <w:noProof/>
          </w:rPr>
          <w:t>39</w:t>
        </w:r>
        <w:r>
          <w:fldChar w:fldCharType="end"/>
        </w:r>
      </w:p>
    </w:sdtContent>
  </w:sdt>
  <w:p w14:paraId="4DA66DA0" w14:textId="77777777" w:rsidR="005C78D6" w:rsidRDefault="005C78D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FE360" w14:textId="77777777" w:rsidR="005C78D6" w:rsidRDefault="005C78D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C78D6" w:rsidRDefault="005C78D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D02" w14:textId="77777777" w:rsidR="005C78D6" w:rsidRDefault="005C78D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5C78D6" w:rsidRDefault="005C78D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98964" w14:textId="77777777" w:rsidR="005C78D6" w:rsidRDefault="005C78D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C78D6" w:rsidRDefault="005C78D6">
    <w:pPr>
      <w:pStyle w:val="af3"/>
    </w:pPr>
  </w:p>
  <w:p w14:paraId="1623EDD9" w14:textId="77777777" w:rsidR="005C78D6" w:rsidRDefault="005C78D6"/>
  <w:p w14:paraId="688017A0" w14:textId="77777777" w:rsidR="005C78D6" w:rsidRDefault="005C78D6"/>
  <w:p w14:paraId="1B2BD33D" w14:textId="77777777" w:rsidR="005C78D6" w:rsidRDefault="005C78D6"/>
  <w:p w14:paraId="5D43A88B" w14:textId="77777777" w:rsidR="005C78D6" w:rsidRDefault="005C78D6"/>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A79"/>
    <w:rsid w:val="00002F1B"/>
    <w:rsid w:val="000166AA"/>
    <w:rsid w:val="000231AA"/>
    <w:rsid w:val="000312FA"/>
    <w:rsid w:val="000553F7"/>
    <w:rsid w:val="00075C41"/>
    <w:rsid w:val="00096ABA"/>
    <w:rsid w:val="000A5FA5"/>
    <w:rsid w:val="000D5352"/>
    <w:rsid w:val="000D73E3"/>
    <w:rsid w:val="00102B3D"/>
    <w:rsid w:val="00107E09"/>
    <w:rsid w:val="00123DE1"/>
    <w:rsid w:val="00133CDF"/>
    <w:rsid w:val="00140013"/>
    <w:rsid w:val="00142CCC"/>
    <w:rsid w:val="001447CD"/>
    <w:rsid w:val="00145DDF"/>
    <w:rsid w:val="001959D4"/>
    <w:rsid w:val="001D0226"/>
    <w:rsid w:val="001D153B"/>
    <w:rsid w:val="001F0FAA"/>
    <w:rsid w:val="00233AED"/>
    <w:rsid w:val="00240638"/>
    <w:rsid w:val="002B1F17"/>
    <w:rsid w:val="002C0DE4"/>
    <w:rsid w:val="002C5CEB"/>
    <w:rsid w:val="002C7FED"/>
    <w:rsid w:val="002D4054"/>
    <w:rsid w:val="00322228"/>
    <w:rsid w:val="00322847"/>
    <w:rsid w:val="003271CF"/>
    <w:rsid w:val="00365763"/>
    <w:rsid w:val="003824A4"/>
    <w:rsid w:val="003A0C20"/>
    <w:rsid w:val="003C4016"/>
    <w:rsid w:val="00401E7C"/>
    <w:rsid w:val="00427EA8"/>
    <w:rsid w:val="00433121"/>
    <w:rsid w:val="0045164F"/>
    <w:rsid w:val="004534FD"/>
    <w:rsid w:val="00460563"/>
    <w:rsid w:val="00463CC5"/>
    <w:rsid w:val="0046497F"/>
    <w:rsid w:val="00474498"/>
    <w:rsid w:val="00493682"/>
    <w:rsid w:val="004A3796"/>
    <w:rsid w:val="004A585D"/>
    <w:rsid w:val="004D1563"/>
    <w:rsid w:val="0050381D"/>
    <w:rsid w:val="0051673C"/>
    <w:rsid w:val="005328D4"/>
    <w:rsid w:val="005358D9"/>
    <w:rsid w:val="005C78D6"/>
    <w:rsid w:val="005D3312"/>
    <w:rsid w:val="005D359E"/>
    <w:rsid w:val="005E33A7"/>
    <w:rsid w:val="005E7710"/>
    <w:rsid w:val="00602446"/>
    <w:rsid w:val="00613CE0"/>
    <w:rsid w:val="00635D3C"/>
    <w:rsid w:val="0063657F"/>
    <w:rsid w:val="00637101"/>
    <w:rsid w:val="006919FF"/>
    <w:rsid w:val="0069450E"/>
    <w:rsid w:val="006950AF"/>
    <w:rsid w:val="006A2DE8"/>
    <w:rsid w:val="006B4D4B"/>
    <w:rsid w:val="006D3E2C"/>
    <w:rsid w:val="00737C05"/>
    <w:rsid w:val="00756109"/>
    <w:rsid w:val="0077070D"/>
    <w:rsid w:val="007A1D96"/>
    <w:rsid w:val="007C625B"/>
    <w:rsid w:val="007D4065"/>
    <w:rsid w:val="007D7EB7"/>
    <w:rsid w:val="007E6F7A"/>
    <w:rsid w:val="008407D1"/>
    <w:rsid w:val="00844E97"/>
    <w:rsid w:val="008B55BE"/>
    <w:rsid w:val="008C7E24"/>
    <w:rsid w:val="008D4D91"/>
    <w:rsid w:val="009332DD"/>
    <w:rsid w:val="00934D38"/>
    <w:rsid w:val="00964E32"/>
    <w:rsid w:val="00974F61"/>
    <w:rsid w:val="0097795C"/>
    <w:rsid w:val="009D0F4D"/>
    <w:rsid w:val="009F6C54"/>
    <w:rsid w:val="00A165AD"/>
    <w:rsid w:val="00A57256"/>
    <w:rsid w:val="00A63BE6"/>
    <w:rsid w:val="00A662DC"/>
    <w:rsid w:val="00A71034"/>
    <w:rsid w:val="00A73520"/>
    <w:rsid w:val="00A7467E"/>
    <w:rsid w:val="00A80576"/>
    <w:rsid w:val="00AA0BA8"/>
    <w:rsid w:val="00AA7625"/>
    <w:rsid w:val="00AC6273"/>
    <w:rsid w:val="00AC6DE7"/>
    <w:rsid w:val="00AD0737"/>
    <w:rsid w:val="00B22DDE"/>
    <w:rsid w:val="00B24683"/>
    <w:rsid w:val="00B306C9"/>
    <w:rsid w:val="00B3677F"/>
    <w:rsid w:val="00B56B7A"/>
    <w:rsid w:val="00B746FD"/>
    <w:rsid w:val="00B761E6"/>
    <w:rsid w:val="00B84C23"/>
    <w:rsid w:val="00BB38AB"/>
    <w:rsid w:val="00BB495C"/>
    <w:rsid w:val="00C0185C"/>
    <w:rsid w:val="00C3124D"/>
    <w:rsid w:val="00C46F89"/>
    <w:rsid w:val="00C47013"/>
    <w:rsid w:val="00C56D70"/>
    <w:rsid w:val="00C57AF0"/>
    <w:rsid w:val="00C72ABD"/>
    <w:rsid w:val="00C769CD"/>
    <w:rsid w:val="00C81C07"/>
    <w:rsid w:val="00C83932"/>
    <w:rsid w:val="00CA23E2"/>
    <w:rsid w:val="00CE0BF7"/>
    <w:rsid w:val="00CE144B"/>
    <w:rsid w:val="00CF068B"/>
    <w:rsid w:val="00CF6058"/>
    <w:rsid w:val="00CF7833"/>
    <w:rsid w:val="00D06B7F"/>
    <w:rsid w:val="00D17884"/>
    <w:rsid w:val="00D412F3"/>
    <w:rsid w:val="00D510B9"/>
    <w:rsid w:val="00D53A48"/>
    <w:rsid w:val="00D8203B"/>
    <w:rsid w:val="00DD21D3"/>
    <w:rsid w:val="00DE65E8"/>
    <w:rsid w:val="00E06B6D"/>
    <w:rsid w:val="00E12916"/>
    <w:rsid w:val="00E1586B"/>
    <w:rsid w:val="00E33D44"/>
    <w:rsid w:val="00E77E21"/>
    <w:rsid w:val="00EC09A6"/>
    <w:rsid w:val="00EC1BE4"/>
    <w:rsid w:val="00F02D5C"/>
    <w:rsid w:val="00F03F3D"/>
    <w:rsid w:val="00F106A4"/>
    <w:rsid w:val="00F26190"/>
    <w:rsid w:val="00F302CA"/>
    <w:rsid w:val="00F53782"/>
    <w:rsid w:val="00F87C72"/>
    <w:rsid w:val="00FA442A"/>
    <w:rsid w:val="00FA4CF0"/>
    <w:rsid w:val="00FD73DA"/>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4A7FB-6645-4354-BD21-53FF390D8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TotalTime>
  <Pages>40</Pages>
  <Words>13807</Words>
  <Characters>78705</Characters>
  <Application>Microsoft Office Word</Application>
  <DocSecurity>0</DocSecurity>
  <Lines>655</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3</cp:revision>
  <dcterms:created xsi:type="dcterms:W3CDTF">2022-10-14T10:23:00Z</dcterms:created>
  <dcterms:modified xsi:type="dcterms:W3CDTF">2022-10-14T10:25:00Z</dcterms:modified>
</cp:coreProperties>
</file>