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D9DE5F" w14:textId="77777777" w:rsidR="00323AF3" w:rsidRPr="0075564D" w:rsidRDefault="00323AF3" w:rsidP="000726A9">
      <w:pPr>
        <w:ind w:left="5529" w:right="-1"/>
        <w:rPr>
          <w:rFonts w:ascii="Times New Roman" w:hAnsi="Times New Roman" w:cs="Times New Roman"/>
          <w:b/>
          <w:sz w:val="24"/>
          <w:szCs w:val="24"/>
          <w:lang w:val="ru-RU"/>
        </w:rPr>
      </w:pPr>
      <w:bookmarkStart w:id="0" w:name="_GoBack"/>
      <w:bookmarkEnd w:id="0"/>
      <w:r w:rsidRPr="0075564D">
        <w:rPr>
          <w:rFonts w:ascii="Times New Roman" w:hAnsi="Times New Roman" w:cs="Times New Roman"/>
          <w:b/>
          <w:sz w:val="24"/>
          <w:szCs w:val="24"/>
          <w:lang w:val="ru-RU"/>
        </w:rPr>
        <w:t>«УТВЕРЖДАЮ»</w:t>
      </w:r>
    </w:p>
    <w:p w14:paraId="1734C498" w14:textId="1BA5A815" w:rsidR="00323AF3" w:rsidRPr="003F1267" w:rsidRDefault="004734FC" w:rsidP="000726A9">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09ED8B65" w14:textId="3AE4AE1A" w:rsidR="00A77ACA" w:rsidRPr="003F1267" w:rsidRDefault="004860C3" w:rsidP="000726A9">
      <w:pPr>
        <w:ind w:left="5529" w:right="-1"/>
        <w:rPr>
          <w:rFonts w:ascii="Times New Roman" w:hAnsi="Times New Roman" w:cs="Times New Roman"/>
          <w:b/>
          <w:sz w:val="24"/>
          <w:szCs w:val="24"/>
          <w:lang w:val="ru-RU"/>
        </w:rPr>
      </w:pPr>
      <w:r w:rsidRPr="004860C3">
        <w:rPr>
          <w:rFonts w:ascii="Times New Roman" w:hAnsi="Times New Roman" w:cs="Times New Roman"/>
          <w:b/>
          <w:sz w:val="24"/>
          <w:szCs w:val="24"/>
          <w:lang w:val="ru-RU"/>
        </w:rPr>
        <w:t>АО «ОДК-ГТ»</w:t>
      </w:r>
    </w:p>
    <w:p w14:paraId="5E53AFA9" w14:textId="77777777" w:rsidR="00323AF3" w:rsidRPr="0075564D" w:rsidRDefault="00323AF3" w:rsidP="000726A9">
      <w:pPr>
        <w:ind w:left="5529" w:right="-1"/>
        <w:rPr>
          <w:rFonts w:ascii="Times New Roman" w:hAnsi="Times New Roman" w:cs="Times New Roman"/>
          <w:b/>
          <w:sz w:val="24"/>
          <w:szCs w:val="24"/>
          <w:lang w:val="ru-RU"/>
        </w:rPr>
      </w:pPr>
    </w:p>
    <w:p w14:paraId="4B86D4C3" w14:textId="45DDCDD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p>
    <w:p w14:paraId="0E9D2C09" w14:textId="7777777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EAF1E06" w14:textId="77777777" w:rsidR="00323AF3" w:rsidRPr="0075564D" w:rsidRDefault="00323AF3" w:rsidP="000726A9">
      <w:pPr>
        <w:ind w:left="5529" w:right="-1"/>
        <w:rPr>
          <w:rFonts w:ascii="Times New Roman" w:hAnsi="Times New Roman" w:cs="Times New Roman"/>
          <w:b/>
          <w:sz w:val="24"/>
          <w:szCs w:val="24"/>
          <w:lang w:val="ru-RU"/>
        </w:rPr>
      </w:pPr>
    </w:p>
    <w:p w14:paraId="5F1FB454" w14:textId="4DFC067A"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3F1E94">
        <w:rPr>
          <w:rFonts w:ascii="Times New Roman" w:hAnsi="Times New Roman" w:cs="Times New Roman"/>
          <w:b/>
          <w:sz w:val="24"/>
          <w:szCs w:val="24"/>
          <w:lang w:val="ru-RU"/>
        </w:rPr>
        <w:t>4</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1"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4ACA1780" w14:textId="504912EC" w:rsidR="004A01C3" w:rsidRDefault="0051673C" w:rsidP="008D3217">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C132CE" w:rsidRPr="00C132CE">
        <w:rPr>
          <w:rFonts w:ascii="Times New Roman" w:hAnsi="Times New Roman" w:cs="Times New Roman"/>
          <w:b/>
          <w:sz w:val="24"/>
          <w:szCs w:val="24"/>
          <w:lang w:val="ru-RU"/>
        </w:rPr>
        <w:t>находящегося в собственности</w:t>
      </w:r>
    </w:p>
    <w:p w14:paraId="46A6DBE2" w14:textId="77777777" w:rsidR="004860C3" w:rsidRDefault="004860C3" w:rsidP="00A77ACA">
      <w:pPr>
        <w:adjustRightInd w:val="0"/>
        <w:jc w:val="center"/>
        <w:rPr>
          <w:rFonts w:ascii="Times New Roman" w:hAnsi="Times New Roman" w:cs="Times New Roman"/>
          <w:b/>
          <w:sz w:val="24"/>
          <w:szCs w:val="24"/>
          <w:lang w:val="ru-RU"/>
        </w:rPr>
      </w:pPr>
      <w:r w:rsidRPr="004860C3">
        <w:rPr>
          <w:rFonts w:ascii="Times New Roman" w:hAnsi="Times New Roman" w:cs="Times New Roman"/>
          <w:b/>
          <w:sz w:val="24"/>
          <w:szCs w:val="24"/>
          <w:lang w:val="ru-RU"/>
        </w:rPr>
        <w:t xml:space="preserve">акционерного общества «ОДК-Газовые турбины» (АО «ОДК-ГТ») </w:t>
      </w:r>
    </w:p>
    <w:p w14:paraId="16103FA8" w14:textId="660771D5" w:rsidR="0051673C" w:rsidRPr="001811AE" w:rsidRDefault="0051673C" w:rsidP="00A77ACA">
      <w:pPr>
        <w:adjustRightInd w:val="0"/>
        <w:jc w:val="center"/>
        <w:rPr>
          <w:rFonts w:ascii="Times New Roman" w:hAnsi="Times New Roman" w:cs="Times New Roman"/>
          <w:b/>
          <w:i/>
          <w:sz w:val="24"/>
          <w:szCs w:val="24"/>
          <w:lang w:val="ru-RU"/>
        </w:rPr>
      </w:pPr>
      <w:r w:rsidRPr="001811AE">
        <w:rPr>
          <w:rFonts w:ascii="Times New Roman" w:hAnsi="Times New Roman" w:cs="Times New Roman"/>
          <w:b/>
          <w:i/>
          <w:sz w:val="24"/>
          <w:szCs w:val="24"/>
          <w:lang w:val="ru-RU"/>
        </w:rPr>
        <w:t>(Извещение о проведении Продажи)</w:t>
      </w:r>
    </w:p>
    <w:bookmarkEnd w:id="1"/>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6716A"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0E65AB79" w:rsidR="0051673C" w:rsidRDefault="0051673C" w:rsidP="0051673C">
      <w:pPr>
        <w:rPr>
          <w:rFonts w:ascii="Times New Roman" w:hAnsi="Times New Roman" w:cs="Times New Roman"/>
          <w:sz w:val="24"/>
          <w:szCs w:val="24"/>
          <w:lang w:val="ru-RU"/>
        </w:rPr>
      </w:pPr>
    </w:p>
    <w:p w14:paraId="6D6FFB53" w14:textId="7C098C18" w:rsidR="000726A9" w:rsidRDefault="000726A9" w:rsidP="0051673C">
      <w:pPr>
        <w:rPr>
          <w:rFonts w:ascii="Times New Roman" w:hAnsi="Times New Roman" w:cs="Times New Roman"/>
          <w:sz w:val="24"/>
          <w:szCs w:val="24"/>
          <w:lang w:val="ru-RU"/>
        </w:rPr>
      </w:pPr>
    </w:p>
    <w:p w14:paraId="1550791F" w14:textId="4B434C3D" w:rsidR="000726A9" w:rsidRDefault="000726A9" w:rsidP="0051673C">
      <w:pPr>
        <w:rPr>
          <w:rFonts w:ascii="Times New Roman" w:hAnsi="Times New Roman" w:cs="Times New Roman"/>
          <w:sz w:val="24"/>
          <w:szCs w:val="24"/>
          <w:lang w:val="ru-RU"/>
        </w:rPr>
      </w:pPr>
    </w:p>
    <w:p w14:paraId="6FD09FEA" w14:textId="3193D975" w:rsidR="000726A9" w:rsidRDefault="000726A9"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5A7ABE08"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3F1E94">
        <w:rPr>
          <w:rFonts w:ascii="Times New Roman" w:hAnsi="Times New Roman" w:cs="Times New Roman"/>
          <w:b/>
          <w:sz w:val="24"/>
          <w:szCs w:val="24"/>
          <w:lang w:val="ru-RU"/>
        </w:rPr>
        <w:t>4</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41DD9949" w14:textId="77777777" w:rsidR="00D2598E" w:rsidRPr="0051673C" w:rsidRDefault="00D2598E" w:rsidP="00D2598E">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6D4E6B32" w14:textId="77777777" w:rsidR="00D2598E" w:rsidRPr="0051673C" w:rsidRDefault="00D2598E" w:rsidP="00D2598E">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47349A8" w14:textId="77777777" w:rsidR="00D2598E" w:rsidRPr="0051673C" w:rsidRDefault="00D2598E" w:rsidP="00D2598E">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05DDB2D6" w14:textId="77777777" w:rsidR="00D2598E" w:rsidRPr="0051673C" w:rsidRDefault="00D2598E" w:rsidP="00D2598E">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25227883"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3675F8FB"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66DD8248"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ADC00D6" w14:textId="77777777" w:rsidR="00D2598E" w:rsidRPr="00BB7BCD" w:rsidRDefault="00D2598E" w:rsidP="00D2598E">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518F52C"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6982743F"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p>
    <w:p w14:paraId="4CB277DE" w14:textId="77777777" w:rsidR="00D2598E" w:rsidRPr="0051673C" w:rsidRDefault="00D2598E" w:rsidP="00D2598E">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75AD5776"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014594" w14:textId="77777777" w:rsidR="00D2598E" w:rsidRPr="00BB7BCD" w:rsidRDefault="00D2598E" w:rsidP="00D2598E">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49D6EE0C"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5770D70"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534B5BAD"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0D08DB76"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7D7E8A7"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21051DA5"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5C4F07A6" w14:textId="77777777" w:rsidR="00D2598E" w:rsidRPr="0051673C" w:rsidRDefault="00D2598E" w:rsidP="00D2598E">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5EE55ACC"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Продажи.</w:t>
      </w:r>
    </w:p>
    <w:p w14:paraId="1FD928BE"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8FCB253" w14:textId="77777777" w:rsidR="00D2598E" w:rsidRPr="0051673C" w:rsidRDefault="00D2598E" w:rsidP="00D2598E">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15207EC"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0306C68C" w14:textId="77777777" w:rsidR="00D2598E" w:rsidRPr="00BB7BCD" w:rsidRDefault="00D2598E" w:rsidP="00D2598E">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35FBAC39" w14:textId="77777777" w:rsidR="00D2598E" w:rsidRPr="00BB7BCD" w:rsidRDefault="00D2598E" w:rsidP="00D2598E">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130AC581" w14:textId="77777777" w:rsidR="00D2598E" w:rsidRPr="0051673C" w:rsidRDefault="00D2598E" w:rsidP="00D2598E">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1F479239" w14:textId="77777777" w:rsidR="00D2598E" w:rsidRPr="0051673C" w:rsidRDefault="00D2598E" w:rsidP="00D2598E">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17C15C91" w14:textId="34574000" w:rsidR="00D2598E" w:rsidRPr="0051673C" w:rsidRDefault="00D2598E" w:rsidP="00D2598E">
      <w:pPr>
        <w:spacing w:before="120"/>
        <w:jc w:val="both"/>
        <w:rPr>
          <w:rFonts w:ascii="Times New Roman" w:hAnsi="Times New Roman" w:cs="Times New Roman"/>
          <w:b/>
          <w:spacing w:val="-6"/>
          <w:sz w:val="24"/>
          <w:szCs w:val="24"/>
          <w:lang w:val="ru-RU"/>
        </w:rPr>
      </w:pPr>
      <w:bookmarkStart w:id="3" w:name="_Hlk168993744"/>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bookmarkEnd w:id="3"/>
    <w:p w14:paraId="1FC26F0A" w14:textId="77777777" w:rsidR="00D2598E" w:rsidRPr="0051673C" w:rsidRDefault="00D2598E" w:rsidP="00D2598E">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12A93C0" w14:textId="77777777" w:rsidR="00D2598E" w:rsidRPr="0051673C" w:rsidRDefault="00D2598E" w:rsidP="00D2598E">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5972DA4E" w14:textId="77777777" w:rsidR="00D2598E" w:rsidRPr="00B761E6" w:rsidRDefault="00D2598E" w:rsidP="00D2598E">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262DCCF6" w14:textId="77777777" w:rsidR="00D2598E" w:rsidRPr="00B761E6" w:rsidRDefault="00D2598E" w:rsidP="00D2598E">
      <w:pPr>
        <w:ind w:firstLine="709"/>
        <w:jc w:val="both"/>
        <w:rPr>
          <w:rFonts w:ascii="Times New Roman" w:hAnsi="Times New Roman" w:cs="Times New Roman"/>
          <w:b/>
          <w:color w:val="000000"/>
          <w:spacing w:val="-6"/>
          <w:sz w:val="24"/>
          <w:szCs w:val="24"/>
          <w:highlight w:val="yellow"/>
          <w:lang w:val="ru-RU"/>
        </w:rPr>
      </w:pPr>
    </w:p>
    <w:p w14:paraId="461CCA84"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5991F8ED" w14:textId="77777777" w:rsidR="00D2598E" w:rsidRPr="00B761E6" w:rsidRDefault="00D2598E" w:rsidP="00D2598E">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5007872B" w14:textId="77777777" w:rsidR="00D2598E" w:rsidRPr="00B761E6" w:rsidRDefault="00D2598E" w:rsidP="00D2598E">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4BD96C1D"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F157929"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25D617ED" w14:textId="77777777" w:rsidR="00D2598E" w:rsidRPr="00B761E6" w:rsidRDefault="00D2598E" w:rsidP="00D2598E">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160A6A8" w14:textId="77777777" w:rsidR="00D2598E" w:rsidRPr="00B761E6" w:rsidRDefault="00D2598E" w:rsidP="00D2598E">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13E6406B" w14:textId="77777777" w:rsidR="00D2598E" w:rsidRPr="00B761E6" w:rsidRDefault="00D2598E" w:rsidP="00D2598E">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34203FE"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69FE6D1"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0F66949B" w14:textId="77777777" w:rsidR="00D2598E" w:rsidRPr="00B761E6" w:rsidRDefault="00D2598E" w:rsidP="00D2598E">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6D5FBD05" w14:textId="77777777" w:rsidR="00D2598E" w:rsidRPr="00B761E6" w:rsidRDefault="00D2598E" w:rsidP="00D2598E">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CE36A4C" w14:textId="77777777" w:rsidR="00D2598E" w:rsidRPr="00B761E6" w:rsidRDefault="00D2598E" w:rsidP="00D2598E">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0B71944B" w14:textId="77777777" w:rsidR="00D2598E" w:rsidRPr="00B761E6" w:rsidRDefault="00D2598E" w:rsidP="00D2598E">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1F52BAF1" w14:textId="77777777" w:rsidR="00D2598E" w:rsidRPr="00B761E6" w:rsidRDefault="00D2598E" w:rsidP="00D2598E">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43DA8425"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10C5C0E"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2344C0B"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6B561C5B"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618AD182"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5944B35"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5160812" w14:textId="77777777" w:rsidR="00D2598E" w:rsidRPr="00872F15" w:rsidRDefault="00D2598E" w:rsidP="00D2598E">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79406FE1" w14:textId="77777777" w:rsidR="00D2598E" w:rsidRPr="00872F15" w:rsidRDefault="00D2598E" w:rsidP="00D2598E">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381106AC" w14:textId="77777777" w:rsidR="00D2598E" w:rsidRPr="00872F15" w:rsidRDefault="00D2598E" w:rsidP="00D2598E">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0039B8C0" w14:textId="6669B47B" w:rsidR="00D2598E" w:rsidRPr="00A2085B" w:rsidRDefault="00D2598E" w:rsidP="00A2085B">
      <w:pPr>
        <w:pStyle w:val="a6"/>
        <w:numPr>
          <w:ilvl w:val="1"/>
          <w:numId w:val="17"/>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526DA0" w:rsidRPr="00526DA0">
        <w:rPr>
          <w:rFonts w:ascii="Times New Roman" w:hAnsi="Times New Roman" w:cs="Times New Roman"/>
          <w:spacing w:val="-6"/>
          <w:sz w:val="24"/>
          <w:szCs w:val="24"/>
        </w:rPr>
        <w:t xml:space="preserve">АО «ОДК-ГТ»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03DC7CD" w14:textId="77777777" w:rsidR="00A2085B" w:rsidRPr="00B22DDE" w:rsidRDefault="00A2085B" w:rsidP="00A2085B">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4B9466F7" w14:textId="173EFC82" w:rsidR="00A2085B" w:rsidRDefault="00D2598E" w:rsidP="00A2085B">
      <w:pPr>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 № </w:t>
      </w:r>
      <w:bookmarkStart w:id="8" w:name="_Hlk146126740"/>
      <w:r w:rsidR="00A2085B">
        <w:rPr>
          <w:rFonts w:ascii="Times New Roman" w:hAnsi="Times New Roman" w:cs="Times New Roman"/>
          <w:b/>
          <w:color w:val="000000"/>
          <w:spacing w:val="-6"/>
          <w:sz w:val="24"/>
          <w:szCs w:val="24"/>
          <w:lang w:val="ru-RU"/>
        </w:rPr>
        <w:t>1</w:t>
      </w:r>
    </w:p>
    <w:p w14:paraId="7A07A42F" w14:textId="6390F859" w:rsidR="00A2085B"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Земельный участок.</w:t>
      </w:r>
    </w:p>
    <w:p w14:paraId="123298D6" w14:textId="77777777" w:rsidR="00A2085B"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Кадастровый номер: </w:t>
      </w:r>
      <w:r w:rsidRPr="002828E6">
        <w:rPr>
          <w:rFonts w:ascii="Times New Roman" w:hAnsi="Times New Roman" w:cs="Times New Roman"/>
          <w:color w:val="000000"/>
          <w:spacing w:val="-10"/>
          <w:sz w:val="24"/>
          <w:szCs w:val="24"/>
          <w:lang w:val="ru-RU"/>
        </w:rPr>
        <w:t>76:14:030401:704.</w:t>
      </w:r>
    </w:p>
    <w:p w14:paraId="3A1E03AA" w14:textId="77777777" w:rsidR="00A2085B" w:rsidRDefault="00A2085B" w:rsidP="00A2085B">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Местоположение: Российская Федерация, Ярославская область, Рыбинский муниципальный район, </w:t>
      </w:r>
      <w:proofErr w:type="spellStart"/>
      <w:r>
        <w:rPr>
          <w:rFonts w:ascii="Times New Roman" w:hAnsi="Times New Roman" w:cs="Times New Roman"/>
          <w:color w:val="000000"/>
          <w:spacing w:val="-10"/>
          <w:sz w:val="24"/>
          <w:szCs w:val="24"/>
          <w:lang w:val="ru-RU"/>
        </w:rPr>
        <w:t>Назаровское</w:t>
      </w:r>
      <w:proofErr w:type="spellEnd"/>
      <w:r>
        <w:rPr>
          <w:rFonts w:ascii="Times New Roman" w:hAnsi="Times New Roman" w:cs="Times New Roman"/>
          <w:color w:val="000000"/>
          <w:spacing w:val="-10"/>
          <w:sz w:val="24"/>
          <w:szCs w:val="24"/>
          <w:lang w:val="ru-RU"/>
        </w:rPr>
        <w:t xml:space="preserve"> сельское поселение, деревня </w:t>
      </w:r>
      <w:proofErr w:type="spellStart"/>
      <w:r>
        <w:rPr>
          <w:rFonts w:ascii="Times New Roman" w:hAnsi="Times New Roman" w:cs="Times New Roman"/>
          <w:color w:val="000000"/>
          <w:spacing w:val="-10"/>
          <w:sz w:val="24"/>
          <w:szCs w:val="24"/>
          <w:lang w:val="ru-RU"/>
        </w:rPr>
        <w:t>Фалелеево</w:t>
      </w:r>
      <w:proofErr w:type="spellEnd"/>
      <w:r>
        <w:rPr>
          <w:rFonts w:ascii="Times New Roman" w:hAnsi="Times New Roman" w:cs="Times New Roman"/>
          <w:color w:val="000000"/>
          <w:spacing w:val="-10"/>
          <w:sz w:val="24"/>
          <w:szCs w:val="24"/>
          <w:lang w:val="ru-RU"/>
        </w:rPr>
        <w:t xml:space="preserve"> (Назаровский с/о), земельный участок №100.</w:t>
      </w:r>
    </w:p>
    <w:p w14:paraId="2C7F53E5" w14:textId="1EB828F4" w:rsidR="00A2085B" w:rsidRDefault="00A2085B" w:rsidP="00A2085B">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Площадь: 115051 +/- 2969 </w:t>
      </w:r>
      <w:proofErr w:type="spellStart"/>
      <w:r>
        <w:rPr>
          <w:rFonts w:ascii="Times New Roman" w:hAnsi="Times New Roman" w:cs="Times New Roman"/>
          <w:color w:val="000000"/>
          <w:spacing w:val="-10"/>
          <w:sz w:val="24"/>
          <w:szCs w:val="24"/>
          <w:lang w:val="ru-RU"/>
        </w:rPr>
        <w:t>кв.м</w:t>
      </w:r>
      <w:proofErr w:type="spellEnd"/>
      <w:r>
        <w:rPr>
          <w:rFonts w:ascii="Times New Roman" w:hAnsi="Times New Roman" w:cs="Times New Roman"/>
          <w:color w:val="000000"/>
          <w:spacing w:val="-10"/>
          <w:sz w:val="24"/>
          <w:szCs w:val="24"/>
          <w:lang w:val="ru-RU"/>
        </w:rPr>
        <w:t>.</w:t>
      </w:r>
    </w:p>
    <w:p w14:paraId="2BC24871" w14:textId="77777777" w:rsidR="00A2085B"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Категория земель: земли населенных пунктов. </w:t>
      </w:r>
    </w:p>
    <w:p w14:paraId="5761DF21" w14:textId="77777777" w:rsidR="00A2085B" w:rsidRPr="004A3796"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Виды разрешенного использования: </w:t>
      </w:r>
      <w:r>
        <w:rPr>
          <w:rFonts w:ascii="Times New Roman" w:hAnsi="Times New Roman" w:cs="Times New Roman"/>
          <w:color w:val="000000"/>
          <w:spacing w:val="-10"/>
          <w:sz w:val="24"/>
          <w:szCs w:val="24"/>
          <w:lang w:val="ru-RU"/>
        </w:rPr>
        <w:t xml:space="preserve">отдельно стоящие односемейные или </w:t>
      </w:r>
      <w:proofErr w:type="spellStart"/>
      <w:r>
        <w:rPr>
          <w:rFonts w:ascii="Times New Roman" w:hAnsi="Times New Roman" w:cs="Times New Roman"/>
          <w:color w:val="000000"/>
          <w:spacing w:val="-10"/>
          <w:sz w:val="24"/>
          <w:szCs w:val="24"/>
          <w:lang w:val="ru-RU"/>
        </w:rPr>
        <w:t>двухсемейные</w:t>
      </w:r>
      <w:proofErr w:type="spellEnd"/>
      <w:r>
        <w:rPr>
          <w:rFonts w:ascii="Times New Roman" w:hAnsi="Times New Roman" w:cs="Times New Roman"/>
          <w:color w:val="000000"/>
          <w:spacing w:val="-10"/>
          <w:sz w:val="24"/>
          <w:szCs w:val="24"/>
          <w:lang w:val="ru-RU"/>
        </w:rPr>
        <w:t xml:space="preserve"> дома с земельными участками площадью 400-3000 </w:t>
      </w:r>
      <w:proofErr w:type="spellStart"/>
      <w:r>
        <w:rPr>
          <w:rFonts w:ascii="Times New Roman" w:hAnsi="Times New Roman" w:cs="Times New Roman"/>
          <w:color w:val="000000"/>
          <w:spacing w:val="-10"/>
          <w:sz w:val="24"/>
          <w:szCs w:val="24"/>
          <w:lang w:val="ru-RU"/>
        </w:rPr>
        <w:t>кв.м</w:t>
      </w:r>
      <w:proofErr w:type="spellEnd"/>
      <w:r>
        <w:rPr>
          <w:rFonts w:ascii="Times New Roman" w:hAnsi="Times New Roman" w:cs="Times New Roman"/>
          <w:color w:val="000000"/>
          <w:spacing w:val="-10"/>
          <w:sz w:val="24"/>
          <w:szCs w:val="24"/>
          <w:lang w:val="ru-RU"/>
        </w:rPr>
        <w:t>. и более.</w:t>
      </w:r>
    </w:p>
    <w:p w14:paraId="60B9EB26" w14:textId="77777777" w:rsidR="00A2085B" w:rsidRPr="004A3796"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577EFBCD" w14:textId="228659FA" w:rsidR="00A2085B" w:rsidRDefault="00A2085B" w:rsidP="00A2085B">
      <w:pPr>
        <w:ind w:firstLine="709"/>
        <w:contextualSpacing/>
        <w:jc w:val="both"/>
        <w:rPr>
          <w:rFonts w:ascii="Times New Roman" w:hAnsi="Times New Roman" w:cs="Times New Roman"/>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00A9783B" w:rsidRPr="00A9783B">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4A3796">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10.02</w:t>
      </w:r>
      <w:r w:rsidRPr="004A3796">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3</w:t>
      </w:r>
      <w:r w:rsidRPr="004A3796">
        <w:rPr>
          <w:rFonts w:ascii="Times New Roman" w:hAnsi="Times New Roman" w:cs="Times New Roman"/>
          <w:color w:val="000000"/>
          <w:spacing w:val="-10"/>
          <w:sz w:val="24"/>
          <w:szCs w:val="24"/>
          <w:lang w:val="ru-RU"/>
        </w:rPr>
        <w:t xml:space="preserve"> № </w:t>
      </w:r>
      <w:r>
        <w:rPr>
          <w:rFonts w:ascii="Times New Roman" w:hAnsi="Times New Roman" w:cs="Times New Roman"/>
          <w:color w:val="000000"/>
          <w:spacing w:val="-10"/>
          <w:sz w:val="24"/>
          <w:szCs w:val="24"/>
          <w:lang w:val="ru-RU"/>
        </w:rPr>
        <w:t>КУВИ-001/2023-33326841</w:t>
      </w:r>
      <w:r w:rsidRPr="004A3796">
        <w:rPr>
          <w:rFonts w:ascii="Times New Roman" w:hAnsi="Times New Roman" w:cs="Times New Roman"/>
          <w:color w:val="000000"/>
          <w:spacing w:val="-10"/>
          <w:sz w:val="24"/>
          <w:szCs w:val="24"/>
          <w:lang w:val="ru-RU"/>
        </w:rPr>
        <w:t xml:space="preserve">,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3D8ED000" w14:textId="77777777" w:rsidR="00A2085B" w:rsidRDefault="00A2085B" w:rsidP="00A2085B">
      <w:pPr>
        <w:ind w:firstLine="709"/>
        <w:contextualSpacing/>
        <w:jc w:val="both"/>
        <w:rPr>
          <w:rFonts w:ascii="Times New Roman" w:hAnsi="Times New Roman" w:cs="Times New Roman"/>
          <w:color w:val="000000"/>
          <w:spacing w:val="-10"/>
          <w:sz w:val="24"/>
          <w:szCs w:val="24"/>
          <w:lang w:val="ru-RU"/>
        </w:rPr>
      </w:pPr>
    </w:p>
    <w:p w14:paraId="2ACE5263" w14:textId="77777777" w:rsidR="00A2085B"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Земельный участок.</w:t>
      </w:r>
    </w:p>
    <w:p w14:paraId="483B7742" w14:textId="77777777" w:rsidR="00A2085B"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Кадастровый номер: </w:t>
      </w:r>
      <w:r w:rsidRPr="002828E6">
        <w:rPr>
          <w:rFonts w:ascii="Times New Roman" w:hAnsi="Times New Roman" w:cs="Times New Roman"/>
          <w:color w:val="000000"/>
          <w:spacing w:val="-10"/>
          <w:sz w:val="24"/>
          <w:szCs w:val="24"/>
          <w:lang w:val="ru-RU"/>
        </w:rPr>
        <w:t>76:14:030401:7</w:t>
      </w:r>
      <w:r>
        <w:rPr>
          <w:rFonts w:ascii="Times New Roman" w:hAnsi="Times New Roman" w:cs="Times New Roman"/>
          <w:color w:val="000000"/>
          <w:spacing w:val="-10"/>
          <w:sz w:val="24"/>
          <w:szCs w:val="24"/>
          <w:lang w:val="ru-RU"/>
        </w:rPr>
        <w:t>31</w:t>
      </w:r>
      <w:r w:rsidRPr="002828E6">
        <w:rPr>
          <w:rFonts w:ascii="Times New Roman" w:hAnsi="Times New Roman" w:cs="Times New Roman"/>
          <w:color w:val="000000"/>
          <w:spacing w:val="-10"/>
          <w:sz w:val="24"/>
          <w:szCs w:val="24"/>
          <w:lang w:val="ru-RU"/>
        </w:rPr>
        <w:t>.</w:t>
      </w:r>
    </w:p>
    <w:p w14:paraId="2C5AE9E8" w14:textId="77777777" w:rsidR="00A2085B" w:rsidRDefault="00A2085B" w:rsidP="00A2085B">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Местоположение: Российская Федерация, Ярославская область, Рыбинский муниципальный район, </w:t>
      </w:r>
      <w:proofErr w:type="spellStart"/>
      <w:r>
        <w:rPr>
          <w:rFonts w:ascii="Times New Roman" w:hAnsi="Times New Roman" w:cs="Times New Roman"/>
          <w:color w:val="000000"/>
          <w:spacing w:val="-10"/>
          <w:sz w:val="24"/>
          <w:szCs w:val="24"/>
          <w:lang w:val="ru-RU"/>
        </w:rPr>
        <w:t>Назаровское</w:t>
      </w:r>
      <w:proofErr w:type="spellEnd"/>
      <w:r>
        <w:rPr>
          <w:rFonts w:ascii="Times New Roman" w:hAnsi="Times New Roman" w:cs="Times New Roman"/>
          <w:color w:val="000000"/>
          <w:spacing w:val="-10"/>
          <w:sz w:val="24"/>
          <w:szCs w:val="24"/>
          <w:lang w:val="ru-RU"/>
        </w:rPr>
        <w:t xml:space="preserve"> сельское поселение, деревня </w:t>
      </w:r>
      <w:proofErr w:type="spellStart"/>
      <w:r>
        <w:rPr>
          <w:rFonts w:ascii="Times New Roman" w:hAnsi="Times New Roman" w:cs="Times New Roman"/>
          <w:color w:val="000000"/>
          <w:spacing w:val="-10"/>
          <w:sz w:val="24"/>
          <w:szCs w:val="24"/>
          <w:lang w:val="ru-RU"/>
        </w:rPr>
        <w:t>Фалелеево</w:t>
      </w:r>
      <w:proofErr w:type="spellEnd"/>
      <w:r>
        <w:rPr>
          <w:rFonts w:ascii="Times New Roman" w:hAnsi="Times New Roman" w:cs="Times New Roman"/>
          <w:color w:val="000000"/>
          <w:spacing w:val="-10"/>
          <w:sz w:val="24"/>
          <w:szCs w:val="24"/>
          <w:lang w:val="ru-RU"/>
        </w:rPr>
        <w:t xml:space="preserve"> (Назаровский с/о), земельный участок №101.</w:t>
      </w:r>
    </w:p>
    <w:p w14:paraId="36CC3556" w14:textId="0E612332" w:rsidR="00A2085B" w:rsidRDefault="00A2085B" w:rsidP="00A2085B">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Площадь: 20961 +/- 1267 </w:t>
      </w:r>
      <w:proofErr w:type="spellStart"/>
      <w:r>
        <w:rPr>
          <w:rFonts w:ascii="Times New Roman" w:hAnsi="Times New Roman" w:cs="Times New Roman"/>
          <w:color w:val="000000"/>
          <w:spacing w:val="-10"/>
          <w:sz w:val="24"/>
          <w:szCs w:val="24"/>
          <w:lang w:val="ru-RU"/>
        </w:rPr>
        <w:t>кв.м</w:t>
      </w:r>
      <w:proofErr w:type="spellEnd"/>
      <w:r>
        <w:rPr>
          <w:rFonts w:ascii="Times New Roman" w:hAnsi="Times New Roman" w:cs="Times New Roman"/>
          <w:color w:val="000000"/>
          <w:spacing w:val="-10"/>
          <w:sz w:val="24"/>
          <w:szCs w:val="24"/>
          <w:lang w:val="ru-RU"/>
        </w:rPr>
        <w:t>.</w:t>
      </w:r>
    </w:p>
    <w:p w14:paraId="5326E5BB" w14:textId="77777777" w:rsidR="00A2085B"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Категория земель: земли населенных пунктов. </w:t>
      </w:r>
    </w:p>
    <w:p w14:paraId="16480756" w14:textId="77777777" w:rsidR="00A2085B" w:rsidRPr="004A3796"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Виды разрешенного использования: </w:t>
      </w:r>
      <w:r>
        <w:rPr>
          <w:rFonts w:ascii="Times New Roman" w:hAnsi="Times New Roman" w:cs="Times New Roman"/>
          <w:color w:val="000000"/>
          <w:spacing w:val="-10"/>
          <w:sz w:val="24"/>
          <w:szCs w:val="24"/>
          <w:lang w:val="ru-RU"/>
        </w:rPr>
        <w:t xml:space="preserve">отдельно стоящие односемейные или </w:t>
      </w:r>
      <w:proofErr w:type="spellStart"/>
      <w:r>
        <w:rPr>
          <w:rFonts w:ascii="Times New Roman" w:hAnsi="Times New Roman" w:cs="Times New Roman"/>
          <w:color w:val="000000"/>
          <w:spacing w:val="-10"/>
          <w:sz w:val="24"/>
          <w:szCs w:val="24"/>
          <w:lang w:val="ru-RU"/>
        </w:rPr>
        <w:t>двухсемейные</w:t>
      </w:r>
      <w:proofErr w:type="spellEnd"/>
      <w:r>
        <w:rPr>
          <w:rFonts w:ascii="Times New Roman" w:hAnsi="Times New Roman" w:cs="Times New Roman"/>
          <w:color w:val="000000"/>
          <w:spacing w:val="-10"/>
          <w:sz w:val="24"/>
          <w:szCs w:val="24"/>
          <w:lang w:val="ru-RU"/>
        </w:rPr>
        <w:t xml:space="preserve"> дома с земельными участками площадью 400-3000 </w:t>
      </w:r>
      <w:proofErr w:type="spellStart"/>
      <w:r>
        <w:rPr>
          <w:rFonts w:ascii="Times New Roman" w:hAnsi="Times New Roman" w:cs="Times New Roman"/>
          <w:color w:val="000000"/>
          <w:spacing w:val="-10"/>
          <w:sz w:val="24"/>
          <w:szCs w:val="24"/>
          <w:lang w:val="ru-RU"/>
        </w:rPr>
        <w:t>кв.м</w:t>
      </w:r>
      <w:proofErr w:type="spellEnd"/>
      <w:r>
        <w:rPr>
          <w:rFonts w:ascii="Times New Roman" w:hAnsi="Times New Roman" w:cs="Times New Roman"/>
          <w:color w:val="000000"/>
          <w:spacing w:val="-10"/>
          <w:sz w:val="24"/>
          <w:szCs w:val="24"/>
          <w:lang w:val="ru-RU"/>
        </w:rPr>
        <w:t>. и более.</w:t>
      </w:r>
    </w:p>
    <w:p w14:paraId="644E1DE5" w14:textId="77777777" w:rsidR="00A2085B" w:rsidRPr="004A3796"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23DDC81D" w14:textId="337EC71E" w:rsidR="00A2085B" w:rsidRPr="004A3796"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00A9783B" w:rsidRPr="00A9783B">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4A3796">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10.02</w:t>
      </w:r>
      <w:r w:rsidRPr="004A3796">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3</w:t>
      </w:r>
      <w:r w:rsidRPr="004A3796">
        <w:rPr>
          <w:rFonts w:ascii="Times New Roman" w:hAnsi="Times New Roman" w:cs="Times New Roman"/>
          <w:color w:val="000000"/>
          <w:spacing w:val="-10"/>
          <w:sz w:val="24"/>
          <w:szCs w:val="24"/>
          <w:lang w:val="ru-RU"/>
        </w:rPr>
        <w:t xml:space="preserve"> № </w:t>
      </w:r>
      <w:r>
        <w:rPr>
          <w:rFonts w:ascii="Times New Roman" w:hAnsi="Times New Roman" w:cs="Times New Roman"/>
          <w:color w:val="000000"/>
          <w:spacing w:val="-10"/>
          <w:sz w:val="24"/>
          <w:szCs w:val="24"/>
          <w:lang w:val="ru-RU"/>
        </w:rPr>
        <w:t>КУВИ-001/2023-33327795</w:t>
      </w:r>
      <w:r w:rsidRPr="004A3796">
        <w:rPr>
          <w:rFonts w:ascii="Times New Roman" w:hAnsi="Times New Roman" w:cs="Times New Roman"/>
          <w:color w:val="000000"/>
          <w:spacing w:val="-10"/>
          <w:sz w:val="24"/>
          <w:szCs w:val="24"/>
          <w:lang w:val="ru-RU"/>
        </w:rPr>
        <w:t xml:space="preserve">,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0E52C5EC" w14:textId="77777777" w:rsidR="00A2085B" w:rsidRDefault="00A2085B" w:rsidP="00A2085B">
      <w:pPr>
        <w:ind w:firstLine="709"/>
        <w:contextualSpacing/>
        <w:jc w:val="both"/>
        <w:rPr>
          <w:rFonts w:ascii="Times New Roman" w:hAnsi="Times New Roman" w:cs="Times New Roman"/>
          <w:color w:val="000000"/>
          <w:spacing w:val="-10"/>
          <w:sz w:val="24"/>
          <w:szCs w:val="24"/>
          <w:lang w:val="ru-RU"/>
        </w:rPr>
      </w:pPr>
    </w:p>
    <w:p w14:paraId="187FA9DB" w14:textId="77777777" w:rsidR="00A2085B"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Земельный участок.</w:t>
      </w:r>
    </w:p>
    <w:p w14:paraId="74A3F618" w14:textId="77777777" w:rsidR="00A2085B"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Кадастровый номер: </w:t>
      </w:r>
      <w:r w:rsidRPr="002828E6">
        <w:rPr>
          <w:rFonts w:ascii="Times New Roman" w:hAnsi="Times New Roman" w:cs="Times New Roman"/>
          <w:color w:val="000000"/>
          <w:spacing w:val="-10"/>
          <w:sz w:val="24"/>
          <w:szCs w:val="24"/>
          <w:lang w:val="ru-RU"/>
        </w:rPr>
        <w:t>76:14:030401:7</w:t>
      </w:r>
      <w:r>
        <w:rPr>
          <w:rFonts w:ascii="Times New Roman" w:hAnsi="Times New Roman" w:cs="Times New Roman"/>
          <w:color w:val="000000"/>
          <w:spacing w:val="-10"/>
          <w:sz w:val="24"/>
          <w:szCs w:val="24"/>
          <w:lang w:val="ru-RU"/>
        </w:rPr>
        <w:t>32</w:t>
      </w:r>
      <w:r w:rsidRPr="002828E6">
        <w:rPr>
          <w:rFonts w:ascii="Times New Roman" w:hAnsi="Times New Roman" w:cs="Times New Roman"/>
          <w:color w:val="000000"/>
          <w:spacing w:val="-10"/>
          <w:sz w:val="24"/>
          <w:szCs w:val="24"/>
          <w:lang w:val="ru-RU"/>
        </w:rPr>
        <w:t>.</w:t>
      </w:r>
    </w:p>
    <w:p w14:paraId="5124F81F" w14:textId="77777777" w:rsidR="00A2085B" w:rsidRDefault="00A2085B" w:rsidP="00A2085B">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Местоположение: Российская Федерация, Ярославская область, р-н Рыбинский, с/п </w:t>
      </w:r>
      <w:proofErr w:type="spellStart"/>
      <w:r>
        <w:rPr>
          <w:rFonts w:ascii="Times New Roman" w:hAnsi="Times New Roman" w:cs="Times New Roman"/>
          <w:color w:val="000000"/>
          <w:spacing w:val="-10"/>
          <w:sz w:val="24"/>
          <w:szCs w:val="24"/>
          <w:lang w:val="ru-RU"/>
        </w:rPr>
        <w:t>Назаровское</w:t>
      </w:r>
      <w:proofErr w:type="spellEnd"/>
      <w:r>
        <w:rPr>
          <w:rFonts w:ascii="Times New Roman" w:hAnsi="Times New Roman" w:cs="Times New Roman"/>
          <w:color w:val="000000"/>
          <w:spacing w:val="-10"/>
          <w:sz w:val="24"/>
          <w:szCs w:val="24"/>
          <w:lang w:val="ru-RU"/>
        </w:rPr>
        <w:t xml:space="preserve">, д </w:t>
      </w:r>
      <w:proofErr w:type="spellStart"/>
      <w:r>
        <w:rPr>
          <w:rFonts w:ascii="Times New Roman" w:hAnsi="Times New Roman" w:cs="Times New Roman"/>
          <w:color w:val="000000"/>
          <w:spacing w:val="-10"/>
          <w:sz w:val="24"/>
          <w:szCs w:val="24"/>
          <w:lang w:val="ru-RU"/>
        </w:rPr>
        <w:t>Фалелеево</w:t>
      </w:r>
      <w:proofErr w:type="spellEnd"/>
      <w:r>
        <w:rPr>
          <w:rFonts w:ascii="Times New Roman" w:hAnsi="Times New Roman" w:cs="Times New Roman"/>
          <w:color w:val="000000"/>
          <w:spacing w:val="-10"/>
          <w:sz w:val="24"/>
          <w:szCs w:val="24"/>
          <w:lang w:val="ru-RU"/>
        </w:rPr>
        <w:t xml:space="preserve"> (Назаровский с/о), земельный участок №102.</w:t>
      </w:r>
    </w:p>
    <w:p w14:paraId="124F8B6A" w14:textId="3F9000B1" w:rsidR="00A2085B" w:rsidRDefault="00A2085B" w:rsidP="00A2085B">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Площадь: 116325 +/- 2984 </w:t>
      </w:r>
      <w:proofErr w:type="spellStart"/>
      <w:r>
        <w:rPr>
          <w:rFonts w:ascii="Times New Roman" w:hAnsi="Times New Roman" w:cs="Times New Roman"/>
          <w:color w:val="000000"/>
          <w:spacing w:val="-10"/>
          <w:sz w:val="24"/>
          <w:szCs w:val="24"/>
          <w:lang w:val="ru-RU"/>
        </w:rPr>
        <w:t>кв.м</w:t>
      </w:r>
      <w:proofErr w:type="spellEnd"/>
      <w:r>
        <w:rPr>
          <w:rFonts w:ascii="Times New Roman" w:hAnsi="Times New Roman" w:cs="Times New Roman"/>
          <w:color w:val="000000"/>
          <w:spacing w:val="-10"/>
          <w:sz w:val="24"/>
          <w:szCs w:val="24"/>
          <w:lang w:val="ru-RU"/>
        </w:rPr>
        <w:t>.</w:t>
      </w:r>
    </w:p>
    <w:p w14:paraId="10A4264C" w14:textId="77777777" w:rsidR="00A2085B"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Категория земель: земли населенных пунктов. </w:t>
      </w:r>
    </w:p>
    <w:p w14:paraId="045DDB59" w14:textId="77777777" w:rsidR="00A2085B" w:rsidRPr="004A3796"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Виды разрешенного использования: </w:t>
      </w:r>
      <w:r>
        <w:rPr>
          <w:rFonts w:ascii="Times New Roman" w:hAnsi="Times New Roman" w:cs="Times New Roman"/>
          <w:color w:val="000000"/>
          <w:spacing w:val="-10"/>
          <w:sz w:val="24"/>
          <w:szCs w:val="24"/>
          <w:lang w:val="ru-RU"/>
        </w:rPr>
        <w:t xml:space="preserve">отдельно стоящие односемейные или </w:t>
      </w:r>
      <w:proofErr w:type="spellStart"/>
      <w:r>
        <w:rPr>
          <w:rFonts w:ascii="Times New Roman" w:hAnsi="Times New Roman" w:cs="Times New Roman"/>
          <w:color w:val="000000"/>
          <w:spacing w:val="-10"/>
          <w:sz w:val="24"/>
          <w:szCs w:val="24"/>
          <w:lang w:val="ru-RU"/>
        </w:rPr>
        <w:t>двухсемейные</w:t>
      </w:r>
      <w:proofErr w:type="spellEnd"/>
      <w:r>
        <w:rPr>
          <w:rFonts w:ascii="Times New Roman" w:hAnsi="Times New Roman" w:cs="Times New Roman"/>
          <w:color w:val="000000"/>
          <w:spacing w:val="-10"/>
          <w:sz w:val="24"/>
          <w:szCs w:val="24"/>
          <w:lang w:val="ru-RU"/>
        </w:rPr>
        <w:t xml:space="preserve"> дома с земельными участками площадью 400-3000 </w:t>
      </w:r>
      <w:proofErr w:type="spellStart"/>
      <w:r>
        <w:rPr>
          <w:rFonts w:ascii="Times New Roman" w:hAnsi="Times New Roman" w:cs="Times New Roman"/>
          <w:color w:val="000000"/>
          <w:spacing w:val="-10"/>
          <w:sz w:val="24"/>
          <w:szCs w:val="24"/>
          <w:lang w:val="ru-RU"/>
        </w:rPr>
        <w:t>кв.м</w:t>
      </w:r>
      <w:proofErr w:type="spellEnd"/>
      <w:r>
        <w:rPr>
          <w:rFonts w:ascii="Times New Roman" w:hAnsi="Times New Roman" w:cs="Times New Roman"/>
          <w:color w:val="000000"/>
          <w:spacing w:val="-10"/>
          <w:sz w:val="24"/>
          <w:szCs w:val="24"/>
          <w:lang w:val="ru-RU"/>
        </w:rPr>
        <w:t>. и более.</w:t>
      </w:r>
    </w:p>
    <w:p w14:paraId="1FB49F7B" w14:textId="77777777" w:rsidR="00A2085B" w:rsidRPr="004A3796" w:rsidRDefault="00A2085B" w:rsidP="00A2085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6F56E35C" w14:textId="695A8AC9" w:rsidR="00A2085B" w:rsidRDefault="00A2085B" w:rsidP="00A2085B">
      <w:pPr>
        <w:ind w:firstLine="709"/>
        <w:contextualSpacing/>
        <w:jc w:val="both"/>
        <w:rPr>
          <w:rFonts w:ascii="Times New Roman" w:hAnsi="Times New Roman" w:cs="Times New Roman"/>
          <w:spacing w:val="-10"/>
          <w:sz w:val="24"/>
          <w:szCs w:val="24"/>
          <w:lang w:val="ru-RU"/>
        </w:rPr>
      </w:pPr>
      <w:r w:rsidRPr="004A3796">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w:t>
      </w:r>
      <w:r w:rsidR="00A9783B">
        <w:rPr>
          <w:rFonts w:ascii="Times New Roman" w:hAnsi="Times New Roman" w:cs="Times New Roman"/>
          <w:color w:val="000000"/>
          <w:spacing w:val="-10"/>
          <w:sz w:val="24"/>
          <w:szCs w:val="24"/>
          <w:lang w:val="ru-RU"/>
        </w:rPr>
        <w:t xml:space="preserve"> </w:t>
      </w:r>
      <w:r w:rsidR="00A9783B" w:rsidRPr="00A9783B">
        <w:rPr>
          <w:rFonts w:ascii="Times New Roman" w:hAnsi="Times New Roman" w:cs="Times New Roman"/>
          <w:color w:val="000000"/>
          <w:spacing w:val="-10"/>
          <w:sz w:val="24"/>
          <w:szCs w:val="24"/>
          <w:lang w:val="ru-RU"/>
        </w:rPr>
        <w:t>об основных характеристиках и зарегистрированных правах на объект недвижимости</w:t>
      </w:r>
      <w:r w:rsidRPr="004A3796">
        <w:rPr>
          <w:rFonts w:ascii="Times New Roman" w:hAnsi="Times New Roman" w:cs="Times New Roman"/>
          <w:color w:val="000000"/>
          <w:spacing w:val="-10"/>
          <w:sz w:val="24"/>
          <w:szCs w:val="24"/>
          <w:lang w:val="ru-RU"/>
        </w:rPr>
        <w:t xml:space="preserve"> от </w:t>
      </w:r>
      <w:r>
        <w:rPr>
          <w:rFonts w:ascii="Times New Roman" w:hAnsi="Times New Roman" w:cs="Times New Roman"/>
          <w:color w:val="000000"/>
          <w:spacing w:val="-10"/>
          <w:sz w:val="24"/>
          <w:szCs w:val="24"/>
          <w:lang w:val="ru-RU"/>
        </w:rPr>
        <w:t>10.02</w:t>
      </w:r>
      <w:r w:rsidRPr="004A3796">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3</w:t>
      </w:r>
      <w:r w:rsidRPr="004A3796">
        <w:rPr>
          <w:rFonts w:ascii="Times New Roman" w:hAnsi="Times New Roman" w:cs="Times New Roman"/>
          <w:color w:val="000000"/>
          <w:spacing w:val="-10"/>
          <w:sz w:val="24"/>
          <w:szCs w:val="24"/>
          <w:lang w:val="ru-RU"/>
        </w:rPr>
        <w:t xml:space="preserve"> № </w:t>
      </w:r>
      <w:r>
        <w:rPr>
          <w:rFonts w:ascii="Times New Roman" w:hAnsi="Times New Roman" w:cs="Times New Roman"/>
          <w:color w:val="000000"/>
          <w:spacing w:val="-10"/>
          <w:sz w:val="24"/>
          <w:szCs w:val="24"/>
          <w:lang w:val="ru-RU"/>
        </w:rPr>
        <w:t>КУВИ-001/2023-33328657</w:t>
      </w:r>
      <w:r w:rsidRPr="004A3796">
        <w:rPr>
          <w:rFonts w:ascii="Times New Roman" w:hAnsi="Times New Roman" w:cs="Times New Roman"/>
          <w:color w:val="000000"/>
          <w:spacing w:val="-10"/>
          <w:sz w:val="24"/>
          <w:szCs w:val="24"/>
          <w:lang w:val="ru-RU"/>
        </w:rPr>
        <w:t xml:space="preserve">,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5C0E5E26" w14:textId="77777777" w:rsidR="00A2085B" w:rsidRPr="004A3796" w:rsidRDefault="00A2085B" w:rsidP="00A2085B">
      <w:pPr>
        <w:ind w:firstLine="709"/>
        <w:contextualSpacing/>
        <w:jc w:val="both"/>
        <w:rPr>
          <w:rFonts w:ascii="Times New Roman" w:hAnsi="Times New Roman" w:cs="Times New Roman"/>
          <w:color w:val="000000"/>
          <w:spacing w:val="-10"/>
          <w:sz w:val="24"/>
          <w:szCs w:val="24"/>
          <w:lang w:val="ru-RU"/>
        </w:rPr>
      </w:pPr>
    </w:p>
    <w:bookmarkEnd w:id="8"/>
    <w:p w14:paraId="53AA96F8" w14:textId="77777777" w:rsidR="00A2085B" w:rsidRPr="00824E8A" w:rsidRDefault="00A2085B" w:rsidP="00A2085B">
      <w:pPr>
        <w:shd w:val="clear" w:color="auto" w:fill="FFFFFF"/>
        <w:ind w:firstLine="709"/>
        <w:contextualSpacing/>
        <w:jc w:val="both"/>
        <w:rPr>
          <w:rFonts w:ascii="Times New Roman" w:hAnsi="Times New Roman" w:cs="Times New Roman"/>
          <w:spacing w:val="-6"/>
          <w:sz w:val="24"/>
          <w:szCs w:val="24"/>
          <w:highlight w:val="yellow"/>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w:t>
      </w:r>
      <w:r w:rsidRPr="00470638">
        <w:rPr>
          <w:rFonts w:ascii="Times New Roman" w:hAnsi="Times New Roman" w:cs="Times New Roman"/>
          <w:b/>
          <w:color w:val="000000"/>
          <w:spacing w:val="-6"/>
          <w:sz w:val="24"/>
          <w:szCs w:val="24"/>
          <w:lang w:val="ru-RU"/>
        </w:rPr>
        <w:t xml:space="preserve">Имущества): </w:t>
      </w:r>
      <w:r w:rsidRPr="009A24CD">
        <w:rPr>
          <w:rFonts w:ascii="Times New Roman" w:hAnsi="Times New Roman" w:cs="Times New Roman"/>
          <w:b/>
          <w:color w:val="000000"/>
          <w:spacing w:val="-6"/>
          <w:sz w:val="24"/>
          <w:szCs w:val="24"/>
          <w:lang w:val="ru-RU"/>
        </w:rPr>
        <w:t>28 766 418</w:t>
      </w:r>
      <w:r w:rsidRPr="00470638">
        <w:rPr>
          <w:rFonts w:ascii="Times New Roman" w:hAnsi="Times New Roman" w:cs="Times New Roman"/>
          <w:color w:val="000000"/>
          <w:spacing w:val="-6"/>
          <w:sz w:val="24"/>
          <w:szCs w:val="24"/>
          <w:lang w:val="ru-RU"/>
        </w:rPr>
        <w:t xml:space="preserve"> (двадцать восемь миллионов семьсот шестьдесят шесть тысяч четыреста восемнадцать) рублей 00 копеек (НДС не облагается).</w:t>
      </w:r>
    </w:p>
    <w:p w14:paraId="2A73F7F5" w14:textId="77777777" w:rsidR="00A2085B" w:rsidRDefault="00A2085B" w:rsidP="00A2085B">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p>
    <w:p w14:paraId="526E8C32" w14:textId="20CE6E8E" w:rsidR="00A2085B" w:rsidRPr="004C2192" w:rsidRDefault="00A2085B" w:rsidP="00A2085B">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4C2192">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9" w:name="_Hlk104885190"/>
      <w:r w:rsidRPr="004C2192">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9"/>
      <w:r w:rsidRPr="004C2192">
        <w:rPr>
          <w:rFonts w:ascii="Times New Roman" w:eastAsia="Times New Roman" w:hAnsi="Times New Roman" w:cs="Times New Roman"/>
          <w:b/>
          <w:bCs/>
          <w:snapToGrid w:val="0"/>
          <w:color w:val="000000"/>
          <w:spacing w:val="-6"/>
          <w:sz w:val="24"/>
          <w:szCs w:val="24"/>
          <w:lang w:val="ru-RU" w:eastAsia="ru-RU"/>
        </w:rPr>
        <w:t>(«шаг</w:t>
      </w:r>
      <w:r w:rsidRPr="004C2192">
        <w:rPr>
          <w:rFonts w:ascii="Times New Roman" w:eastAsia="Times New Roman" w:hAnsi="Times New Roman" w:cs="Times New Roman"/>
          <w:b/>
          <w:bCs/>
          <w:snapToGrid w:val="0"/>
          <w:color w:val="000000"/>
          <w:spacing w:val="-6"/>
          <w:sz w:val="24"/>
          <w:szCs w:val="24"/>
          <w:lang w:eastAsia="ru-RU"/>
        </w:rPr>
        <w:t> </w:t>
      </w:r>
      <w:r w:rsidRPr="004C2192">
        <w:rPr>
          <w:rFonts w:ascii="Times New Roman" w:eastAsia="Times New Roman" w:hAnsi="Times New Roman" w:cs="Times New Roman"/>
          <w:b/>
          <w:bCs/>
          <w:snapToGrid w:val="0"/>
          <w:color w:val="000000"/>
          <w:spacing w:val="-6"/>
          <w:sz w:val="24"/>
          <w:szCs w:val="24"/>
          <w:lang w:val="ru-RU" w:eastAsia="ru-RU"/>
        </w:rPr>
        <w:t>понижения»):</w:t>
      </w:r>
      <w:r w:rsidRPr="004C2192">
        <w:rPr>
          <w:rFonts w:ascii="Times New Roman" w:eastAsia="Times New Roman" w:hAnsi="Times New Roman" w:cs="Times New Roman"/>
          <w:b/>
          <w:color w:val="000000"/>
          <w:spacing w:val="-6"/>
          <w:sz w:val="24"/>
          <w:szCs w:val="24"/>
          <w:lang w:val="ru-RU" w:eastAsia="ru-RU"/>
        </w:rPr>
        <w:t xml:space="preserve"> </w:t>
      </w:r>
      <w:bookmarkStart w:id="10" w:name="_Hlk112851561"/>
      <w:r w:rsidRPr="004C2192">
        <w:rPr>
          <w:rFonts w:ascii="Times New Roman" w:eastAsia="Times New Roman" w:hAnsi="Times New Roman" w:cs="Times New Roman"/>
          <w:b/>
          <w:color w:val="000000"/>
          <w:spacing w:val="-6"/>
          <w:sz w:val="24"/>
          <w:szCs w:val="24"/>
          <w:lang w:val="ru-RU" w:eastAsia="ru-RU"/>
        </w:rPr>
        <w:t xml:space="preserve">2 876 641 </w:t>
      </w:r>
      <w:r w:rsidRPr="004C2192">
        <w:rPr>
          <w:rFonts w:ascii="Times New Roman" w:eastAsia="Times New Roman" w:hAnsi="Times New Roman" w:cs="Times New Roman"/>
          <w:color w:val="000000"/>
          <w:spacing w:val="-6"/>
          <w:sz w:val="24"/>
          <w:szCs w:val="24"/>
          <w:lang w:val="ru-RU" w:eastAsia="ru-RU"/>
        </w:rPr>
        <w:t xml:space="preserve">(два </w:t>
      </w:r>
      <w:r w:rsidRPr="004C2192">
        <w:rPr>
          <w:rFonts w:ascii="Times New Roman" w:eastAsia="Times New Roman" w:hAnsi="Times New Roman" w:cs="Times New Roman"/>
          <w:color w:val="000000"/>
          <w:spacing w:val="-6"/>
          <w:sz w:val="24"/>
          <w:szCs w:val="24"/>
          <w:lang w:val="ru-RU" w:eastAsia="ru-RU"/>
        </w:rPr>
        <w:lastRenderedPageBreak/>
        <w:t xml:space="preserve">миллиона восемьсот семьдесят шесть тысяч шестьсот сорок один) рубль </w:t>
      </w:r>
      <w:r w:rsidRPr="004C2192">
        <w:rPr>
          <w:rFonts w:ascii="Times New Roman" w:eastAsia="Times New Roman" w:hAnsi="Times New Roman" w:cs="Times New Roman"/>
          <w:b/>
          <w:color w:val="000000"/>
          <w:spacing w:val="-6"/>
          <w:sz w:val="24"/>
          <w:szCs w:val="24"/>
          <w:lang w:val="ru-RU" w:eastAsia="ru-RU"/>
        </w:rPr>
        <w:t>80</w:t>
      </w:r>
      <w:r w:rsidRPr="004C2192">
        <w:rPr>
          <w:rFonts w:ascii="Times New Roman" w:eastAsia="Times New Roman" w:hAnsi="Times New Roman" w:cs="Times New Roman"/>
          <w:color w:val="000000"/>
          <w:spacing w:val="-6"/>
          <w:sz w:val="24"/>
          <w:szCs w:val="24"/>
          <w:lang w:val="ru-RU" w:eastAsia="ru-RU"/>
        </w:rPr>
        <w:t xml:space="preserve"> копеек.</w:t>
      </w:r>
      <w:bookmarkEnd w:id="10"/>
    </w:p>
    <w:p w14:paraId="76054DC7" w14:textId="3D59EC36" w:rsidR="00A2085B" w:rsidRDefault="00A2085B" w:rsidP="00A2085B">
      <w:pPr>
        <w:shd w:val="clear" w:color="auto" w:fill="FFFFFF"/>
        <w:ind w:firstLine="709"/>
        <w:contextualSpacing/>
        <w:jc w:val="both"/>
        <w:rPr>
          <w:rFonts w:ascii="Times New Roman" w:eastAsia="Times New Roman" w:hAnsi="Times New Roman" w:cs="Times New Roman"/>
          <w:color w:val="000000"/>
          <w:spacing w:val="-6"/>
          <w:sz w:val="24"/>
          <w:szCs w:val="24"/>
          <w:highlight w:val="yellow"/>
          <w:lang w:val="ru-RU" w:eastAsia="ru-RU"/>
        </w:rPr>
      </w:pPr>
    </w:p>
    <w:p w14:paraId="3DC7A12B" w14:textId="77777777" w:rsidR="00A2085B" w:rsidRPr="003F1E94" w:rsidRDefault="00A2085B" w:rsidP="00A2085B">
      <w:pPr>
        <w:shd w:val="clear" w:color="auto" w:fill="FFFFFF"/>
        <w:ind w:firstLine="709"/>
        <w:contextualSpacing/>
        <w:jc w:val="both"/>
        <w:rPr>
          <w:rFonts w:ascii="Times New Roman" w:eastAsia="Times New Roman" w:hAnsi="Times New Roman" w:cs="Times New Roman"/>
          <w:color w:val="000000"/>
          <w:spacing w:val="-6"/>
          <w:sz w:val="24"/>
          <w:szCs w:val="24"/>
          <w:highlight w:val="yellow"/>
          <w:lang w:val="ru-RU" w:eastAsia="ru-RU"/>
        </w:rPr>
      </w:pPr>
    </w:p>
    <w:p w14:paraId="4485AF8C" w14:textId="77777777" w:rsidR="00A2085B" w:rsidRPr="004C2192" w:rsidRDefault="00A2085B" w:rsidP="00A2085B">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4C2192">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4C2192">
        <w:rPr>
          <w:rFonts w:ascii="Times New Roman" w:eastAsia="Times New Roman" w:hAnsi="Times New Roman" w:cs="Times New Roman"/>
          <w:b/>
          <w:bCs/>
          <w:snapToGrid w:val="0"/>
          <w:color w:val="000000"/>
          <w:spacing w:val="-6"/>
          <w:sz w:val="24"/>
          <w:szCs w:val="24"/>
          <w:lang w:eastAsia="ru-RU"/>
        </w:rPr>
        <w:t> </w:t>
      </w:r>
      <w:r w:rsidRPr="004C2192">
        <w:rPr>
          <w:rFonts w:ascii="Times New Roman" w:eastAsia="Times New Roman" w:hAnsi="Times New Roman" w:cs="Times New Roman"/>
          <w:b/>
          <w:bCs/>
          <w:snapToGrid w:val="0"/>
          <w:color w:val="000000"/>
          <w:spacing w:val="-6"/>
          <w:sz w:val="24"/>
          <w:szCs w:val="24"/>
          <w:lang w:val="ru-RU" w:eastAsia="ru-RU"/>
        </w:rPr>
        <w:t>продажи»):</w:t>
      </w:r>
      <w:r w:rsidRPr="004C2192">
        <w:rPr>
          <w:rFonts w:ascii="Times New Roman" w:eastAsia="Times New Roman" w:hAnsi="Times New Roman" w:cs="Times New Roman"/>
          <w:bCs/>
          <w:snapToGrid w:val="0"/>
          <w:color w:val="000000"/>
          <w:spacing w:val="-6"/>
          <w:sz w:val="24"/>
          <w:szCs w:val="24"/>
          <w:lang w:val="ru-RU" w:eastAsia="ru-RU"/>
        </w:rPr>
        <w:t xml:space="preserve"> </w:t>
      </w:r>
      <w:r w:rsidRPr="004C2192">
        <w:rPr>
          <w:rFonts w:ascii="Times New Roman" w:eastAsia="Times New Roman" w:hAnsi="Times New Roman" w:cs="Times New Roman"/>
          <w:b/>
          <w:bCs/>
          <w:snapToGrid w:val="0"/>
          <w:color w:val="000000"/>
          <w:spacing w:val="-6"/>
          <w:sz w:val="24"/>
          <w:szCs w:val="24"/>
          <w:lang w:val="ru-RU" w:eastAsia="ru-RU"/>
        </w:rPr>
        <w:t>1 438 320</w:t>
      </w:r>
      <w:r w:rsidRPr="004C2192">
        <w:rPr>
          <w:rFonts w:ascii="Times New Roman" w:eastAsia="Times New Roman" w:hAnsi="Times New Roman" w:cs="Times New Roman"/>
          <w:bCs/>
          <w:snapToGrid w:val="0"/>
          <w:color w:val="000000"/>
          <w:spacing w:val="-6"/>
          <w:sz w:val="24"/>
          <w:szCs w:val="24"/>
          <w:lang w:val="ru-RU" w:eastAsia="ru-RU"/>
        </w:rPr>
        <w:t xml:space="preserve"> (один миллион четыреста тридцать восемь тысяч триста двадцать) рублей </w:t>
      </w:r>
      <w:r w:rsidRPr="004C2192">
        <w:rPr>
          <w:rFonts w:ascii="Times New Roman" w:eastAsia="Times New Roman" w:hAnsi="Times New Roman" w:cs="Times New Roman"/>
          <w:b/>
          <w:bCs/>
          <w:snapToGrid w:val="0"/>
          <w:color w:val="000000"/>
          <w:spacing w:val="-6"/>
          <w:sz w:val="24"/>
          <w:szCs w:val="24"/>
          <w:lang w:val="ru-RU" w:eastAsia="ru-RU"/>
        </w:rPr>
        <w:t>90</w:t>
      </w:r>
      <w:r w:rsidRPr="004C2192">
        <w:rPr>
          <w:rFonts w:ascii="Times New Roman" w:eastAsia="Times New Roman" w:hAnsi="Times New Roman" w:cs="Times New Roman"/>
          <w:bCs/>
          <w:snapToGrid w:val="0"/>
          <w:color w:val="000000"/>
          <w:spacing w:val="-6"/>
          <w:sz w:val="24"/>
          <w:szCs w:val="24"/>
          <w:lang w:val="ru-RU" w:eastAsia="ru-RU"/>
        </w:rPr>
        <w:t xml:space="preserve"> копеек.</w:t>
      </w:r>
    </w:p>
    <w:p w14:paraId="1013B061" w14:textId="77777777" w:rsidR="00A2085B" w:rsidRDefault="00A2085B" w:rsidP="00A2085B">
      <w:pPr>
        <w:shd w:val="clear" w:color="auto" w:fill="FFFFFF"/>
        <w:ind w:firstLine="709"/>
        <w:jc w:val="both"/>
        <w:rPr>
          <w:rFonts w:ascii="Times New Roman" w:hAnsi="Times New Roman" w:cs="Times New Roman"/>
          <w:b/>
          <w:bCs/>
          <w:snapToGrid w:val="0"/>
          <w:color w:val="000000"/>
          <w:spacing w:val="-6"/>
          <w:sz w:val="24"/>
          <w:szCs w:val="24"/>
          <w:lang w:val="ru-RU"/>
        </w:rPr>
      </w:pPr>
    </w:p>
    <w:p w14:paraId="57AC6932" w14:textId="3DFC3896" w:rsidR="00A2085B" w:rsidRPr="00470638" w:rsidRDefault="00A2085B" w:rsidP="00A2085B">
      <w:pPr>
        <w:shd w:val="clear" w:color="auto" w:fill="FFFFFF"/>
        <w:ind w:firstLine="709"/>
        <w:jc w:val="both"/>
        <w:rPr>
          <w:rFonts w:ascii="Times New Roman" w:hAnsi="Times New Roman" w:cs="Times New Roman"/>
          <w:color w:val="000000"/>
          <w:spacing w:val="-6"/>
          <w:sz w:val="24"/>
          <w:szCs w:val="24"/>
          <w:lang w:val="ru-RU"/>
        </w:rPr>
      </w:pPr>
      <w:r w:rsidRPr="003F1E94">
        <w:rPr>
          <w:rFonts w:ascii="Times New Roman" w:hAnsi="Times New Roman" w:cs="Times New Roman"/>
          <w:b/>
          <w:bCs/>
          <w:snapToGrid w:val="0"/>
          <w:color w:val="000000"/>
          <w:spacing w:val="-6"/>
          <w:sz w:val="24"/>
          <w:szCs w:val="24"/>
          <w:lang w:val="ru-RU"/>
        </w:rPr>
        <w:t>Цена отсечения:</w:t>
      </w:r>
      <w:r w:rsidRPr="003F1E94">
        <w:rPr>
          <w:rFonts w:ascii="Times New Roman" w:hAnsi="Times New Roman" w:cs="Times New Roman"/>
          <w:b/>
          <w:color w:val="000000"/>
          <w:spacing w:val="-6"/>
          <w:sz w:val="24"/>
          <w:szCs w:val="24"/>
          <w:lang w:val="ru-RU"/>
        </w:rPr>
        <w:t xml:space="preserve"> 14 383 209</w:t>
      </w:r>
      <w:r w:rsidRPr="003F1E94">
        <w:rPr>
          <w:rFonts w:ascii="Times New Roman" w:hAnsi="Times New Roman" w:cs="Times New Roman"/>
          <w:color w:val="000000"/>
          <w:spacing w:val="-6"/>
          <w:sz w:val="24"/>
          <w:szCs w:val="24"/>
          <w:lang w:val="ru-RU"/>
        </w:rPr>
        <w:t xml:space="preserve"> (четырнадцать миллионов триста восемьдесят три тысячи</w:t>
      </w:r>
      <w:r>
        <w:rPr>
          <w:rFonts w:ascii="Times New Roman" w:hAnsi="Times New Roman" w:cs="Times New Roman"/>
          <w:color w:val="000000"/>
          <w:spacing w:val="-6"/>
          <w:sz w:val="24"/>
          <w:szCs w:val="24"/>
          <w:lang w:val="ru-RU"/>
        </w:rPr>
        <w:t xml:space="preserve"> двести девять</w:t>
      </w:r>
      <w:r w:rsidRPr="003F1E94">
        <w:rPr>
          <w:rFonts w:ascii="Times New Roman" w:hAnsi="Times New Roman" w:cs="Times New Roman"/>
          <w:color w:val="000000"/>
          <w:spacing w:val="-6"/>
          <w:sz w:val="24"/>
          <w:szCs w:val="24"/>
          <w:lang w:val="ru-RU"/>
        </w:rPr>
        <w:t>) рублей 00 копеек</w:t>
      </w:r>
      <w:r w:rsidRPr="003F1E94">
        <w:rPr>
          <w:rFonts w:ascii="Times New Roman" w:hAnsi="Times New Roman" w:cs="Times New Roman"/>
          <w:b/>
          <w:color w:val="000000"/>
          <w:spacing w:val="-6"/>
          <w:sz w:val="24"/>
          <w:szCs w:val="24"/>
          <w:lang w:val="ru-RU"/>
        </w:rPr>
        <w:t xml:space="preserve"> </w:t>
      </w:r>
      <w:r w:rsidRPr="003F1E94">
        <w:rPr>
          <w:rFonts w:ascii="Times New Roman" w:hAnsi="Times New Roman" w:cs="Times New Roman"/>
          <w:color w:val="000000"/>
          <w:spacing w:val="-6"/>
          <w:sz w:val="24"/>
          <w:szCs w:val="24"/>
          <w:lang w:val="ru-RU"/>
        </w:rPr>
        <w:t>(НДС не облагается).</w:t>
      </w:r>
    </w:p>
    <w:p w14:paraId="7AC6F2B4" w14:textId="77777777" w:rsidR="00A2085B" w:rsidRDefault="00A2085B" w:rsidP="00A2085B">
      <w:pPr>
        <w:shd w:val="clear" w:color="auto" w:fill="FFFFFF"/>
        <w:spacing w:line="276" w:lineRule="auto"/>
        <w:ind w:firstLine="709"/>
        <w:contextualSpacing/>
        <w:jc w:val="both"/>
        <w:rPr>
          <w:rFonts w:ascii="Times New Roman" w:hAnsi="Times New Roman" w:cs="Times New Roman"/>
          <w:b/>
          <w:bCs/>
          <w:color w:val="000000"/>
          <w:spacing w:val="-6"/>
          <w:sz w:val="24"/>
          <w:szCs w:val="24"/>
          <w:lang w:val="ru-RU"/>
        </w:rPr>
      </w:pPr>
    </w:p>
    <w:p w14:paraId="0C4C8D1E" w14:textId="5E624391" w:rsidR="00A2085B" w:rsidRDefault="00A2085B" w:rsidP="00A2085B">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470638">
        <w:rPr>
          <w:rFonts w:ascii="Times New Roman" w:hAnsi="Times New Roman" w:cs="Times New Roman"/>
          <w:b/>
          <w:bCs/>
          <w:color w:val="000000"/>
          <w:spacing w:val="-6"/>
          <w:sz w:val="24"/>
          <w:szCs w:val="24"/>
          <w:lang w:val="ru-RU"/>
        </w:rPr>
        <w:t>Сумма задатка по Лоту № 1 составляет</w:t>
      </w:r>
      <w:bookmarkStart w:id="11" w:name="_Hlk147396354"/>
      <w:bookmarkStart w:id="12" w:name="_Hlk124166223"/>
      <w:r w:rsidRPr="00470638">
        <w:rPr>
          <w:rFonts w:ascii="Times New Roman" w:hAnsi="Times New Roman" w:cs="Times New Roman"/>
          <w:b/>
          <w:bCs/>
          <w:color w:val="000000"/>
          <w:spacing w:val="-6"/>
          <w:sz w:val="24"/>
          <w:szCs w:val="24"/>
          <w:lang w:val="ru-RU"/>
        </w:rPr>
        <w:t xml:space="preserve">: </w:t>
      </w:r>
      <w:bookmarkStart w:id="13" w:name="_Hlk154415588"/>
      <w:r w:rsidRPr="00470638">
        <w:rPr>
          <w:rFonts w:ascii="Times New Roman" w:hAnsi="Times New Roman" w:cs="Times New Roman"/>
          <w:b/>
          <w:spacing w:val="-6"/>
          <w:sz w:val="24"/>
          <w:szCs w:val="24"/>
          <w:lang w:val="ru-RU"/>
        </w:rPr>
        <w:t>2</w:t>
      </w:r>
      <w:r>
        <w:rPr>
          <w:rFonts w:ascii="Times New Roman" w:hAnsi="Times New Roman" w:cs="Times New Roman"/>
          <w:b/>
          <w:spacing w:val="-6"/>
          <w:sz w:val="24"/>
          <w:szCs w:val="24"/>
          <w:lang w:val="ru-RU"/>
        </w:rPr>
        <w:t> </w:t>
      </w:r>
      <w:r w:rsidRPr="00470638">
        <w:rPr>
          <w:rFonts w:ascii="Times New Roman" w:hAnsi="Times New Roman" w:cs="Times New Roman"/>
          <w:b/>
          <w:spacing w:val="-6"/>
          <w:sz w:val="24"/>
          <w:szCs w:val="24"/>
          <w:lang w:val="ru-RU"/>
        </w:rPr>
        <w:t>876</w:t>
      </w:r>
      <w:r>
        <w:rPr>
          <w:rFonts w:ascii="Times New Roman" w:hAnsi="Times New Roman" w:cs="Times New Roman"/>
          <w:b/>
          <w:spacing w:val="-6"/>
          <w:sz w:val="24"/>
          <w:szCs w:val="24"/>
          <w:lang w:val="ru-RU"/>
        </w:rPr>
        <w:t> </w:t>
      </w:r>
      <w:r w:rsidRPr="00470638">
        <w:rPr>
          <w:rFonts w:ascii="Times New Roman" w:hAnsi="Times New Roman" w:cs="Times New Roman"/>
          <w:b/>
          <w:spacing w:val="-6"/>
          <w:sz w:val="24"/>
          <w:szCs w:val="24"/>
          <w:lang w:val="ru-RU"/>
        </w:rPr>
        <w:t xml:space="preserve">641 </w:t>
      </w:r>
      <w:r w:rsidRPr="00470638">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д</w:t>
      </w:r>
      <w:r w:rsidRPr="00470638">
        <w:rPr>
          <w:rFonts w:ascii="Times New Roman" w:hAnsi="Times New Roman" w:cs="Times New Roman"/>
          <w:spacing w:val="-6"/>
          <w:sz w:val="24"/>
          <w:szCs w:val="24"/>
          <w:lang w:val="ru-RU"/>
        </w:rPr>
        <w:t>ва миллиона восемьсот семьдесят шесть тысяч шестьсот сорок один)</w:t>
      </w:r>
      <w:r w:rsidRPr="00470638">
        <w:rPr>
          <w:rFonts w:ascii="Times New Roman" w:hAnsi="Times New Roman" w:cs="Times New Roman"/>
          <w:b/>
          <w:spacing w:val="-6"/>
          <w:sz w:val="24"/>
          <w:szCs w:val="24"/>
          <w:lang w:val="ru-RU"/>
        </w:rPr>
        <w:t xml:space="preserve"> </w:t>
      </w:r>
      <w:r w:rsidRPr="00470638">
        <w:rPr>
          <w:rFonts w:ascii="Times New Roman" w:hAnsi="Times New Roman" w:cs="Times New Roman"/>
          <w:spacing w:val="-6"/>
          <w:sz w:val="24"/>
          <w:szCs w:val="24"/>
          <w:lang w:val="ru-RU"/>
        </w:rPr>
        <w:t xml:space="preserve">рубль </w:t>
      </w:r>
      <w:r w:rsidRPr="009A24CD">
        <w:rPr>
          <w:rFonts w:ascii="Times New Roman" w:hAnsi="Times New Roman" w:cs="Times New Roman"/>
          <w:b/>
          <w:spacing w:val="-6"/>
          <w:sz w:val="24"/>
          <w:szCs w:val="24"/>
          <w:lang w:val="ru-RU"/>
        </w:rPr>
        <w:t>80</w:t>
      </w:r>
      <w:r w:rsidRPr="00470638">
        <w:rPr>
          <w:rFonts w:ascii="Times New Roman" w:hAnsi="Times New Roman" w:cs="Times New Roman"/>
          <w:spacing w:val="-6"/>
          <w:sz w:val="24"/>
          <w:szCs w:val="24"/>
          <w:lang w:val="ru-RU"/>
        </w:rPr>
        <w:t xml:space="preserve"> копеек </w:t>
      </w:r>
      <w:bookmarkEnd w:id="11"/>
      <w:r w:rsidRPr="00470638">
        <w:rPr>
          <w:rFonts w:ascii="Times New Roman" w:hAnsi="Times New Roman" w:cs="Times New Roman"/>
          <w:spacing w:val="-6"/>
          <w:sz w:val="24"/>
          <w:szCs w:val="24"/>
          <w:lang w:val="ru-RU"/>
        </w:rPr>
        <w:t>(НДС не облагается).</w:t>
      </w:r>
    </w:p>
    <w:bookmarkEnd w:id="12"/>
    <w:bookmarkEnd w:id="13"/>
    <w:p w14:paraId="179311CD" w14:textId="77777777" w:rsidR="00D2598E" w:rsidRDefault="00D2598E" w:rsidP="00D2598E">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5368D008" w14:textId="77777777" w:rsidR="00D2598E" w:rsidRPr="00B22DDE" w:rsidRDefault="00D2598E" w:rsidP="00D2598E">
      <w:pPr>
        <w:pStyle w:val="TextBoldCenter"/>
        <w:numPr>
          <w:ilvl w:val="1"/>
          <w:numId w:val="17"/>
        </w:numPr>
        <w:spacing w:before="120"/>
        <w:ind w:left="0" w:firstLine="709"/>
        <w:jc w:val="both"/>
        <w:rPr>
          <w:spacing w:val="-6"/>
          <w:sz w:val="24"/>
          <w:szCs w:val="24"/>
        </w:rPr>
      </w:pPr>
      <w:bookmarkStart w:id="14" w:name="_Toc230144033"/>
      <w:r w:rsidRPr="00B22DDE">
        <w:rPr>
          <w:spacing w:val="-6"/>
          <w:sz w:val="24"/>
          <w:szCs w:val="24"/>
        </w:rPr>
        <w:t>Задаток перечисляется на условиях договора о задатке (Раздел VIII Документации)</w:t>
      </w:r>
    </w:p>
    <w:p w14:paraId="7701AEBA" w14:textId="77777777" w:rsidR="00D2598E" w:rsidRPr="00B22DDE" w:rsidRDefault="00D2598E" w:rsidP="00D2598E">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698FE06" w14:textId="77777777"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0655E7C0" w14:textId="77777777"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28A873BD" w14:textId="77777777"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616CDBF8" w14:textId="77777777"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83FAFC8" w14:textId="77777777"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2E475AB5" w14:textId="77777777"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026F9D70" w14:textId="684012A1" w:rsidR="00D2598E" w:rsidRPr="00B22DDE" w:rsidRDefault="00D2598E" w:rsidP="00D2598E">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8A5A18">
        <w:rPr>
          <w:rFonts w:ascii="Times New Roman" w:hAnsi="Times New Roman" w:cs="Times New Roman"/>
          <w:b/>
          <w:spacing w:val="-6"/>
          <w:sz w:val="24"/>
          <w:szCs w:val="24"/>
          <w:lang w:val="ru-RU"/>
        </w:rPr>
        <w:t>22</w:t>
      </w:r>
      <w:r w:rsidRPr="00B22DDE">
        <w:rPr>
          <w:rFonts w:ascii="Times New Roman" w:hAnsi="Times New Roman" w:cs="Times New Roman"/>
          <w:b/>
          <w:spacing w:val="-6"/>
          <w:sz w:val="24"/>
          <w:szCs w:val="24"/>
          <w:lang w:val="ru-RU"/>
        </w:rPr>
        <w:t>.</w:t>
      </w:r>
      <w:r w:rsidR="008A5A18">
        <w:rPr>
          <w:rFonts w:ascii="Times New Roman" w:hAnsi="Times New Roman" w:cs="Times New Roman"/>
          <w:b/>
          <w:spacing w:val="-6"/>
          <w:sz w:val="24"/>
          <w:szCs w:val="24"/>
          <w:lang w:val="ru-RU"/>
        </w:rPr>
        <w:t>07.</w:t>
      </w:r>
      <w:r w:rsidRPr="00B22DDE">
        <w:rPr>
          <w:rFonts w:ascii="Times New Roman" w:hAnsi="Times New Roman" w:cs="Times New Roman"/>
          <w:b/>
          <w:spacing w:val="-6"/>
          <w:sz w:val="24"/>
          <w:szCs w:val="24"/>
          <w:lang w:val="ru-RU"/>
        </w:rPr>
        <w:t>20</w:t>
      </w:r>
      <w:r w:rsidR="008A5A18">
        <w:rPr>
          <w:rFonts w:ascii="Times New Roman" w:hAnsi="Times New Roman" w:cs="Times New Roman"/>
          <w:b/>
          <w:spacing w:val="-6"/>
          <w:sz w:val="24"/>
          <w:szCs w:val="24"/>
          <w:lang w:val="ru-RU"/>
        </w:rPr>
        <w:t>24</w:t>
      </w:r>
      <w:r w:rsidRPr="00B22DDE">
        <w:rPr>
          <w:rFonts w:ascii="Times New Roman" w:hAnsi="Times New Roman" w:cs="Times New Roman"/>
          <w:spacing w:val="-6"/>
          <w:sz w:val="24"/>
          <w:szCs w:val="24"/>
          <w:lang w:val="ru-RU"/>
        </w:rPr>
        <w:t>.</w:t>
      </w:r>
    </w:p>
    <w:p w14:paraId="0EF77056" w14:textId="77777777" w:rsidR="00D2598E" w:rsidRPr="00B22DDE" w:rsidRDefault="00D2598E" w:rsidP="00D2598E">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59D51E2" w14:textId="77777777" w:rsidR="00D2598E" w:rsidRPr="00B22DDE" w:rsidRDefault="00D2598E" w:rsidP="00D2598E">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3F5B3640" w14:textId="77777777" w:rsidR="00D2598E" w:rsidRPr="00B22DDE" w:rsidRDefault="00D2598E" w:rsidP="00D2598E">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293D055A" w14:textId="77777777"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50307D7" w14:textId="77777777" w:rsidR="00D2598E" w:rsidRPr="00B22DDE" w:rsidRDefault="00D2598E" w:rsidP="00D2598E">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0509B27" w14:textId="77777777" w:rsidR="00D2598E" w:rsidRPr="00B22DDE" w:rsidRDefault="00D2598E" w:rsidP="00D2598E">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F5CC4B1" w14:textId="77777777" w:rsidR="00D2598E" w:rsidRPr="00B22DDE" w:rsidRDefault="00D2598E" w:rsidP="00D2598E">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14F28383" w14:textId="77777777" w:rsidR="00D2598E" w:rsidRPr="00B22DDE" w:rsidRDefault="00D2598E" w:rsidP="00D2598E">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36ABE5D9" w14:textId="77777777" w:rsidR="00D2598E" w:rsidRPr="00B22DDE" w:rsidRDefault="00D2598E" w:rsidP="00D2598E">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7B9D8494" w14:textId="2E99D694" w:rsidR="00D2598E" w:rsidRPr="00B22DDE" w:rsidRDefault="00D2598E" w:rsidP="00D2598E">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A2085B">
        <w:rPr>
          <w:rFonts w:ascii="Times New Roman" w:hAnsi="Times New Roman" w:cs="Times New Roman"/>
          <w:b/>
          <w:spacing w:val="-6"/>
          <w:sz w:val="24"/>
          <w:szCs w:val="24"/>
          <w:lang w:val="ru-RU"/>
        </w:rPr>
        <w:t>21.06</w:t>
      </w:r>
      <w:r w:rsidRPr="00B22DDE">
        <w:rPr>
          <w:rFonts w:ascii="Times New Roman" w:hAnsi="Times New Roman" w:cs="Times New Roman"/>
          <w:b/>
          <w:spacing w:val="-6"/>
          <w:sz w:val="24"/>
          <w:szCs w:val="24"/>
          <w:lang w:val="ru-RU"/>
        </w:rPr>
        <w:t>.20</w:t>
      </w:r>
      <w:r w:rsidR="00A2085B">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A2085B">
        <w:rPr>
          <w:rFonts w:ascii="Times New Roman" w:hAnsi="Times New Roman" w:cs="Times New Roman"/>
          <w:b/>
          <w:spacing w:val="-6"/>
          <w:sz w:val="24"/>
          <w:szCs w:val="24"/>
          <w:lang w:val="ru-RU"/>
        </w:rPr>
        <w:t>1</w:t>
      </w:r>
      <w:r w:rsidR="00406844" w:rsidRPr="00406844">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A2085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64F41E4B" w14:textId="66ED42F1" w:rsidR="00D2598E" w:rsidRPr="00B22DDE" w:rsidRDefault="00D2598E" w:rsidP="00D2598E">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A2085B">
        <w:rPr>
          <w:rFonts w:ascii="Times New Roman" w:hAnsi="Times New Roman" w:cs="Times New Roman"/>
          <w:b/>
          <w:spacing w:val="-6"/>
          <w:sz w:val="24"/>
          <w:szCs w:val="24"/>
          <w:lang w:val="ru-RU"/>
        </w:rPr>
        <w:t>22</w:t>
      </w:r>
      <w:r w:rsidRPr="00B22DDE">
        <w:rPr>
          <w:rFonts w:ascii="Times New Roman" w:hAnsi="Times New Roman" w:cs="Times New Roman"/>
          <w:b/>
          <w:spacing w:val="-6"/>
          <w:sz w:val="24"/>
          <w:szCs w:val="24"/>
          <w:lang w:val="ru-RU"/>
        </w:rPr>
        <w:t>.</w:t>
      </w:r>
      <w:r w:rsidR="00A2085B">
        <w:rPr>
          <w:rFonts w:ascii="Times New Roman" w:hAnsi="Times New Roman" w:cs="Times New Roman"/>
          <w:b/>
          <w:spacing w:val="-6"/>
          <w:sz w:val="24"/>
          <w:szCs w:val="24"/>
          <w:lang w:val="ru-RU"/>
        </w:rPr>
        <w:t>07</w:t>
      </w:r>
      <w:r w:rsidRPr="00B22DDE">
        <w:rPr>
          <w:rFonts w:ascii="Times New Roman" w:hAnsi="Times New Roman" w:cs="Times New Roman"/>
          <w:b/>
          <w:spacing w:val="-6"/>
          <w:sz w:val="24"/>
          <w:szCs w:val="24"/>
          <w:lang w:val="ru-RU"/>
        </w:rPr>
        <w:t>.20</w:t>
      </w:r>
      <w:r w:rsidR="00A2085B">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A2085B">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A2085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043B1F42" w14:textId="6A025160"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141473">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w:t>
      </w:r>
      <w:r w:rsidR="00141473">
        <w:rPr>
          <w:rFonts w:ascii="Times New Roman" w:hAnsi="Times New Roman" w:cs="Times New Roman"/>
          <w:b/>
          <w:spacing w:val="-6"/>
          <w:sz w:val="24"/>
          <w:szCs w:val="24"/>
          <w:lang w:val="ru-RU"/>
        </w:rPr>
        <w:t>07</w:t>
      </w:r>
      <w:r w:rsidRPr="00B22DDE">
        <w:rPr>
          <w:rFonts w:ascii="Times New Roman" w:hAnsi="Times New Roman" w:cs="Times New Roman"/>
          <w:b/>
          <w:spacing w:val="-6"/>
          <w:sz w:val="24"/>
          <w:szCs w:val="24"/>
          <w:lang w:val="ru-RU"/>
        </w:rPr>
        <w:t>.20</w:t>
      </w:r>
      <w:r w:rsidR="00141473">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141473">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141473">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6B2ACBB0" w14:textId="132A75F2"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lastRenderedPageBreak/>
        <w:t>Дата, время и место проведения Продажи:</w:t>
      </w:r>
      <w:r w:rsidRPr="00B22DDE">
        <w:rPr>
          <w:rFonts w:ascii="Times New Roman" w:hAnsi="Times New Roman" w:cs="Times New Roman"/>
          <w:bCs/>
          <w:spacing w:val="-6"/>
          <w:sz w:val="24"/>
          <w:szCs w:val="24"/>
          <w:lang w:val="ru-RU"/>
        </w:rPr>
        <w:t xml:space="preserve"> </w:t>
      </w:r>
      <w:r w:rsidR="00141473">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w:t>
      </w:r>
      <w:r w:rsidR="00141473">
        <w:rPr>
          <w:rFonts w:ascii="Times New Roman" w:hAnsi="Times New Roman" w:cs="Times New Roman"/>
          <w:b/>
          <w:spacing w:val="-6"/>
          <w:sz w:val="24"/>
          <w:szCs w:val="24"/>
          <w:lang w:val="ru-RU"/>
        </w:rPr>
        <w:t>07</w:t>
      </w:r>
      <w:r w:rsidRPr="00B22DDE">
        <w:rPr>
          <w:rFonts w:ascii="Times New Roman" w:hAnsi="Times New Roman" w:cs="Times New Roman"/>
          <w:b/>
          <w:spacing w:val="-6"/>
          <w:sz w:val="24"/>
          <w:szCs w:val="24"/>
          <w:lang w:val="ru-RU"/>
        </w:rPr>
        <w:t>.20</w:t>
      </w:r>
      <w:r w:rsidR="00141473">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141473">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141473">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E99BDE3" w14:textId="77777777" w:rsidR="00F07154" w:rsidRPr="00F07154" w:rsidRDefault="00D2598E" w:rsidP="00F07154">
      <w:pPr>
        <w:pStyle w:val="a6"/>
        <w:numPr>
          <w:ilvl w:val="1"/>
          <w:numId w:val="17"/>
        </w:numPr>
        <w:spacing w:after="0"/>
        <w:ind w:left="0" w:firstLine="709"/>
        <w:jc w:val="both"/>
        <w:rPr>
          <w:rFonts w:ascii="Times New Roman" w:hAnsi="Times New Roman" w:cs="Times New Roman"/>
          <w:spacing w:val="-6"/>
          <w:sz w:val="24"/>
          <w:szCs w:val="24"/>
        </w:rPr>
      </w:pPr>
      <w:r w:rsidRPr="00F07154">
        <w:rPr>
          <w:rFonts w:ascii="Times New Roman" w:hAnsi="Times New Roman" w:cs="Times New Roman"/>
          <w:spacing w:val="-6"/>
          <w:sz w:val="24"/>
          <w:szCs w:val="24"/>
        </w:rPr>
        <w:t xml:space="preserve">Ограничения на участие в Продаже: </w:t>
      </w:r>
      <w:r w:rsidR="00F07154" w:rsidRPr="00F07154">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63D51F4A" w14:textId="6DBBE593" w:rsidR="00D2598E" w:rsidRPr="009119F2" w:rsidRDefault="00D2598E" w:rsidP="00F07154">
      <w:pPr>
        <w:adjustRightInd w:val="0"/>
        <w:jc w:val="both"/>
        <w:rPr>
          <w:rFonts w:ascii="Times New Roman" w:hAnsi="Times New Roman" w:cs="Times New Roman"/>
          <w:spacing w:val="-6"/>
          <w:sz w:val="24"/>
          <w:szCs w:val="24"/>
          <w:lang w:val="ru-RU"/>
        </w:rPr>
      </w:pPr>
    </w:p>
    <w:p w14:paraId="021E3992" w14:textId="77777777" w:rsidR="00D2598E" w:rsidRPr="00C92F07" w:rsidRDefault="00D2598E" w:rsidP="00F07154">
      <w:pPr>
        <w:pStyle w:val="a6"/>
        <w:numPr>
          <w:ilvl w:val="0"/>
          <w:numId w:val="17"/>
        </w:numPr>
        <w:spacing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4"/>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C9347CA" w14:textId="2A651E95" w:rsidR="00D2598E" w:rsidRPr="00C92F07"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F07154" w:rsidRPr="00F07154">
        <w:rPr>
          <w:rFonts w:ascii="Times New Roman" w:hAnsi="Times New Roman" w:cs="Times New Roman"/>
          <w:color w:val="000000"/>
          <w:spacing w:val="-6"/>
          <w:sz w:val="24"/>
          <w:szCs w:val="24"/>
        </w:rPr>
        <w:t xml:space="preserve">14 (четырнадцати) </w:t>
      </w:r>
      <w:r w:rsidRPr="00C92F07">
        <w:rPr>
          <w:rFonts w:ascii="Times New Roman" w:hAnsi="Times New Roman" w:cs="Times New Roman"/>
          <w:color w:val="000000"/>
          <w:spacing w:val="-6"/>
          <w:sz w:val="24"/>
          <w:szCs w:val="24"/>
        </w:rPr>
        <w:t xml:space="preserve">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36019B" w14:textId="77777777" w:rsidR="00D2598E" w:rsidRPr="00C92F07"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47E84D08" w14:textId="77777777" w:rsidR="00D2598E" w:rsidRPr="00C92F07"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5E00ED0" w14:textId="27DB74E7" w:rsidR="00D2598E"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F07154" w:rsidRPr="00F07154">
        <w:rPr>
          <w:rFonts w:ascii="Times New Roman" w:hAnsi="Times New Roman" w:cs="Times New Roman"/>
          <w:color w:val="000000"/>
          <w:spacing w:val="-6"/>
          <w:sz w:val="24"/>
          <w:szCs w:val="24"/>
        </w:rPr>
        <w:t xml:space="preserve">7 (семи) </w:t>
      </w:r>
      <w:r w:rsidRPr="00C92F07">
        <w:rPr>
          <w:rFonts w:ascii="Times New Roman" w:hAnsi="Times New Roman" w:cs="Times New Roman"/>
          <w:color w:val="000000"/>
          <w:spacing w:val="-6"/>
          <w:sz w:val="24"/>
          <w:szCs w:val="24"/>
        </w:rPr>
        <w:t xml:space="preserve">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14:paraId="6FA51268" w14:textId="46648EF5" w:rsidR="00D2598E" w:rsidRPr="004139A8" w:rsidRDefault="00D2598E" w:rsidP="00D2598E">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5"/>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8F6943" w:rsidRPr="008F6943">
        <w:rPr>
          <w:rFonts w:ascii="Times New Roman" w:hAnsi="Times New Roman" w:cs="Times New Roman"/>
          <w:color w:val="000000"/>
          <w:spacing w:val="-6"/>
          <w:sz w:val="24"/>
          <w:szCs w:val="24"/>
        </w:rPr>
        <w:t>3</w:t>
      </w:r>
      <w:r w:rsidR="008F6943">
        <w:rPr>
          <w:rFonts w:ascii="Times New Roman" w:hAnsi="Times New Roman" w:cs="Times New Roman"/>
          <w:color w:val="000000"/>
          <w:spacing w:val="-6"/>
          <w:sz w:val="24"/>
          <w:szCs w:val="24"/>
        </w:rPr>
        <w:t> </w:t>
      </w:r>
      <w:r w:rsidR="008F6943" w:rsidRPr="008F6943">
        <w:rPr>
          <w:rFonts w:ascii="Times New Roman" w:hAnsi="Times New Roman" w:cs="Times New Roman"/>
          <w:color w:val="000000"/>
          <w:spacing w:val="-6"/>
          <w:sz w:val="24"/>
          <w:szCs w:val="24"/>
        </w:rPr>
        <w:t xml:space="preserve">(трех)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C01F9C" w14:textId="77777777" w:rsidR="00D2598E" w:rsidRPr="0051673C" w:rsidRDefault="00D2598E" w:rsidP="00D2598E">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27897904" w14:textId="77777777" w:rsidR="00D2598E" w:rsidRPr="00C92F07"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5FF46405" w14:textId="77777777" w:rsidR="00D2598E" w:rsidRPr="00C92F07"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DADFE4A" w14:textId="77777777" w:rsidR="00D2598E" w:rsidRPr="0051673C" w:rsidRDefault="00D2598E" w:rsidP="00D2598E">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57013AFE" w14:textId="77777777" w:rsidR="00D2598E" w:rsidRPr="00C92F07" w:rsidRDefault="00D2598E" w:rsidP="00D2598E">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5410181" w14:textId="77777777" w:rsidR="00D2598E" w:rsidRPr="00C92F07" w:rsidRDefault="00D2598E" w:rsidP="00D2598E">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09E3ACE6" w14:textId="77777777" w:rsidR="00D2598E" w:rsidRPr="00C92F07" w:rsidRDefault="00D2598E" w:rsidP="00D2598E">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E6CB0C5" w14:textId="77777777" w:rsidR="00D2598E" w:rsidRPr="00C92F07"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AC65EC4" w14:textId="77777777" w:rsidR="00D2598E" w:rsidRPr="00C92F07"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6"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6"/>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72E5FF2" w14:textId="77777777" w:rsidR="00D2598E" w:rsidRPr="00C92F07" w:rsidRDefault="00D2598E" w:rsidP="00D2598E">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6923791D" w14:textId="77777777" w:rsidR="00D2598E" w:rsidRPr="00B24683"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10EA4234" w14:textId="77777777" w:rsidR="00D2598E" w:rsidRPr="00B24683" w:rsidRDefault="00D2598E" w:rsidP="00D2598E">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05FA7141" w14:textId="77777777" w:rsidR="00D2598E" w:rsidRPr="00D2598E" w:rsidRDefault="00D2598E" w:rsidP="00D2598E">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D2598E">
        <w:rPr>
          <w:rFonts w:ascii="Times New Roman" w:hAnsi="Times New Roman" w:cs="Times New Roman"/>
          <w:spacing w:val="-6"/>
          <w:sz w:val="24"/>
          <w:szCs w:val="24"/>
          <w:lang w:val="ru-RU"/>
        </w:rPr>
        <w:t>.: +7(495)580-71-15;</w:t>
      </w:r>
    </w:p>
    <w:p w14:paraId="73D76C1A" w14:textId="77777777" w:rsidR="00D2598E" w:rsidRPr="00406844" w:rsidRDefault="00D2598E" w:rsidP="00D2598E">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406844">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406844">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40684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0684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0684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406844">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40684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0684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0684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406844">
        <w:rPr>
          <w:rFonts w:ascii="Times New Roman" w:hAnsi="Times New Roman" w:cs="Times New Roman"/>
          <w:spacing w:val="-6"/>
          <w:sz w:val="24"/>
          <w:szCs w:val="24"/>
          <w:lang w:val="ru-RU"/>
        </w:rPr>
        <w:t>;</w:t>
      </w:r>
    </w:p>
    <w:p w14:paraId="2A5B2911" w14:textId="77777777" w:rsidR="00D2598E" w:rsidRPr="00B24683" w:rsidRDefault="00D2598E" w:rsidP="00D2598E">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06434254" w14:textId="44B45CE9" w:rsidR="00D2598E" w:rsidRPr="00B24683"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Собственником является</w:t>
      </w:r>
      <w:r w:rsidR="008F6943">
        <w:rPr>
          <w:rFonts w:ascii="Times New Roman" w:hAnsi="Times New Roman" w:cs="Times New Roman"/>
          <w:spacing w:val="-6"/>
          <w:sz w:val="24"/>
          <w:szCs w:val="24"/>
        </w:rPr>
        <w:t xml:space="preserve"> </w:t>
      </w:r>
      <w:r w:rsidR="008F6943" w:rsidRPr="00736D09">
        <w:rPr>
          <w:rFonts w:ascii="Times New Roman" w:hAnsi="Times New Roman" w:cs="Times New Roman"/>
          <w:spacing w:val="-6"/>
          <w:sz w:val="24"/>
          <w:szCs w:val="24"/>
        </w:rPr>
        <w:t>акционерно</w:t>
      </w:r>
      <w:r w:rsidR="008F6943">
        <w:rPr>
          <w:rFonts w:ascii="Times New Roman" w:hAnsi="Times New Roman" w:cs="Times New Roman"/>
          <w:spacing w:val="-6"/>
          <w:sz w:val="24"/>
          <w:szCs w:val="24"/>
        </w:rPr>
        <w:t>е</w:t>
      </w:r>
      <w:r w:rsidR="008F6943" w:rsidRPr="00736D09">
        <w:rPr>
          <w:rFonts w:ascii="Times New Roman" w:hAnsi="Times New Roman" w:cs="Times New Roman"/>
          <w:spacing w:val="-6"/>
          <w:sz w:val="24"/>
          <w:szCs w:val="24"/>
        </w:rPr>
        <w:t xml:space="preserve"> обществ</w:t>
      </w:r>
      <w:r w:rsidR="008F6943">
        <w:rPr>
          <w:rFonts w:ascii="Times New Roman" w:hAnsi="Times New Roman" w:cs="Times New Roman"/>
          <w:spacing w:val="-6"/>
          <w:sz w:val="24"/>
          <w:szCs w:val="24"/>
        </w:rPr>
        <w:t>о</w:t>
      </w:r>
      <w:r w:rsidR="008F6943" w:rsidRPr="00736D09">
        <w:rPr>
          <w:rFonts w:ascii="Times New Roman" w:hAnsi="Times New Roman" w:cs="Times New Roman"/>
          <w:spacing w:val="-6"/>
          <w:sz w:val="24"/>
          <w:szCs w:val="24"/>
        </w:rPr>
        <w:t xml:space="preserve"> «ОДК-Газовые турбины» </w:t>
      </w:r>
      <w:r w:rsidR="008F6943">
        <w:rPr>
          <w:rFonts w:ascii="Times New Roman" w:hAnsi="Times New Roman" w:cs="Times New Roman"/>
          <w:spacing w:val="-6"/>
          <w:sz w:val="24"/>
          <w:szCs w:val="24"/>
        </w:rPr>
        <w:br/>
      </w:r>
      <w:r w:rsidR="008F6943" w:rsidRPr="00736D09">
        <w:rPr>
          <w:rFonts w:ascii="Times New Roman" w:hAnsi="Times New Roman" w:cs="Times New Roman"/>
          <w:spacing w:val="-6"/>
          <w:sz w:val="24"/>
          <w:szCs w:val="24"/>
        </w:rPr>
        <w:t>(АО «ОДК-ГТ»).</w:t>
      </w:r>
    </w:p>
    <w:p w14:paraId="4DCC4D37" w14:textId="77777777" w:rsidR="008F6943" w:rsidRPr="008F6943" w:rsidRDefault="00D2598E" w:rsidP="008F6943">
      <w:pPr>
        <w:ind w:firstLine="709"/>
        <w:rPr>
          <w:rFonts w:ascii="Times New Roman" w:hAnsi="Times New Roman" w:cs="Times New Roman"/>
          <w:spacing w:val="-6"/>
          <w:sz w:val="24"/>
          <w:szCs w:val="24"/>
        </w:rPr>
      </w:pPr>
      <w:r w:rsidRPr="008F6943">
        <w:rPr>
          <w:rFonts w:ascii="Times New Roman" w:hAnsi="Times New Roman" w:cs="Times New Roman"/>
          <w:spacing w:val="-6"/>
          <w:sz w:val="24"/>
          <w:szCs w:val="24"/>
          <w:lang w:val="ru-RU"/>
        </w:rPr>
        <w:t>Адрес Собственника:</w:t>
      </w:r>
      <w:bookmarkStart w:id="18" w:name="_Toc230144036"/>
      <w:r w:rsidRPr="008F6943">
        <w:rPr>
          <w:rFonts w:ascii="Times New Roman" w:hAnsi="Times New Roman" w:cs="Times New Roman"/>
          <w:spacing w:val="-6"/>
          <w:sz w:val="24"/>
          <w:szCs w:val="24"/>
          <w:lang w:val="ru-RU"/>
        </w:rPr>
        <w:t xml:space="preserve"> </w:t>
      </w:r>
      <w:r w:rsidR="008F6943" w:rsidRPr="008F6943">
        <w:rPr>
          <w:rFonts w:ascii="Times New Roman" w:hAnsi="Times New Roman" w:cs="Times New Roman"/>
          <w:spacing w:val="-6"/>
          <w:sz w:val="24"/>
          <w:szCs w:val="24"/>
          <w:lang w:val="ru-RU"/>
        </w:rPr>
        <w:t xml:space="preserve">152914, Ярославская область, г. Рыбинск, ул. </w:t>
      </w:r>
      <w:proofErr w:type="spellStart"/>
      <w:r w:rsidR="008F6943" w:rsidRPr="008F6943">
        <w:rPr>
          <w:rFonts w:ascii="Times New Roman" w:hAnsi="Times New Roman" w:cs="Times New Roman"/>
          <w:spacing w:val="-6"/>
          <w:sz w:val="24"/>
          <w:szCs w:val="24"/>
        </w:rPr>
        <w:t>Толбухина</w:t>
      </w:r>
      <w:proofErr w:type="spellEnd"/>
      <w:r w:rsidR="008F6943" w:rsidRPr="008F6943">
        <w:rPr>
          <w:rFonts w:ascii="Times New Roman" w:hAnsi="Times New Roman" w:cs="Times New Roman"/>
          <w:spacing w:val="-6"/>
          <w:sz w:val="24"/>
          <w:szCs w:val="24"/>
        </w:rPr>
        <w:t>, д. 16.</w:t>
      </w:r>
    </w:p>
    <w:p w14:paraId="5D543920" w14:textId="493FF6AA" w:rsidR="00D2598E" w:rsidRPr="00B24683" w:rsidRDefault="00D2598E" w:rsidP="00D2598E">
      <w:pPr>
        <w:ind w:firstLine="709"/>
        <w:jc w:val="both"/>
        <w:rPr>
          <w:rFonts w:ascii="Times New Roman" w:hAnsi="Times New Roman" w:cs="Times New Roman"/>
          <w:color w:val="292929"/>
          <w:spacing w:val="-6"/>
          <w:sz w:val="24"/>
          <w:szCs w:val="24"/>
          <w:shd w:val="clear" w:color="auto" w:fill="FFFFFF"/>
        </w:rPr>
      </w:pPr>
    </w:p>
    <w:p w14:paraId="03206BB4" w14:textId="77777777" w:rsidR="00D2598E" w:rsidRPr="00C92F07" w:rsidRDefault="00D2598E" w:rsidP="00D2598E">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8"/>
      <w:r>
        <w:rPr>
          <w:rFonts w:ascii="Times New Roman" w:hAnsi="Times New Roman" w:cs="Times New Roman"/>
          <w:b/>
          <w:sz w:val="24"/>
          <w:szCs w:val="24"/>
        </w:rPr>
        <w:t>.</w:t>
      </w:r>
    </w:p>
    <w:p w14:paraId="0DD07B29" w14:textId="77777777" w:rsidR="00D2598E" w:rsidRPr="00C92F07" w:rsidRDefault="00D2598E" w:rsidP="00D2598E">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7"/>
    <w:p w14:paraId="1211922A" w14:textId="77777777" w:rsidR="00D2598E" w:rsidRPr="00B24683"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1" w:name="_Hlk99699533"/>
      <w:r w:rsidRPr="00B24683">
        <w:rPr>
          <w:rFonts w:ascii="Times New Roman" w:hAnsi="Times New Roman" w:cs="Times New Roman"/>
          <w:spacing w:val="-6"/>
          <w:sz w:val="24"/>
          <w:szCs w:val="24"/>
        </w:rPr>
        <w:t>астей:</w:t>
      </w:r>
    </w:p>
    <w:p w14:paraId="47211D90" w14:textId="77777777" w:rsidR="00D2598E" w:rsidRPr="00B24683" w:rsidRDefault="00D2598E" w:rsidP="00D2598E">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1"/>
      <w:r w:rsidRPr="00B24683">
        <w:rPr>
          <w:rFonts w:ascii="Times New Roman" w:hAnsi="Times New Roman" w:cs="Times New Roman"/>
          <w:spacing w:val="-6"/>
          <w:sz w:val="24"/>
          <w:szCs w:val="24"/>
        </w:rPr>
        <w:t>ния Продажи»;</w:t>
      </w:r>
    </w:p>
    <w:p w14:paraId="5C780204" w14:textId="77777777" w:rsidR="00D2598E" w:rsidRPr="00B24683" w:rsidRDefault="00D2598E" w:rsidP="00D2598E">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2F23217" w14:textId="77777777" w:rsidR="00D2598E" w:rsidRPr="00B24683"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20785FA5" w14:textId="77777777" w:rsidR="00D2598E" w:rsidRPr="00B24683"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F9F4C4" w14:textId="77777777" w:rsidR="00D2598E" w:rsidRPr="00B24683"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442FDA0C" w14:textId="77777777" w:rsidR="00D2598E" w:rsidRPr="00C92F07" w:rsidRDefault="00D2598E" w:rsidP="00D2598E">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ACCC5D6" w14:textId="77777777" w:rsidR="00D2598E" w:rsidRPr="00A235FE"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CCEADE3" w14:textId="77777777" w:rsidR="00D2598E" w:rsidRPr="00A235FE"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3FF19CC8" w14:textId="77777777" w:rsidR="00D2598E" w:rsidRPr="00A235FE" w:rsidRDefault="00D2598E" w:rsidP="00D2598E">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33186ACA" w14:textId="77777777" w:rsidR="00D2598E" w:rsidRPr="00C92F07" w:rsidRDefault="00D2598E" w:rsidP="00D2598E">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ПРОДАЖЕ.</w:t>
      </w:r>
    </w:p>
    <w:p w14:paraId="4AC5A1D2" w14:textId="77777777" w:rsidR="00D2598E" w:rsidRPr="00C92F07" w:rsidRDefault="00D2598E" w:rsidP="00D2598E">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Продаже.</w:t>
      </w:r>
    </w:p>
    <w:p w14:paraId="1ADDD859" w14:textId="544F1BC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4BC186C1"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Для участия в Продаже устанавливаются следующие обязательные требования, предъявляемые к Претендентам:</w:t>
      </w:r>
    </w:p>
    <w:p w14:paraId="5A5B6B56" w14:textId="77777777" w:rsidR="00D2598E" w:rsidRPr="00B24683" w:rsidRDefault="00D2598E" w:rsidP="00D2598E">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0319830" w14:textId="77777777" w:rsidR="00D2598E" w:rsidRPr="00B24683" w:rsidRDefault="00D2598E" w:rsidP="00D2598E">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09A82A08" w14:textId="77777777" w:rsidR="00D2598E" w:rsidRPr="00B24683" w:rsidRDefault="00D2598E" w:rsidP="00D2598E">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361180D"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0EE473D9" w14:textId="77777777" w:rsidR="00D2598E" w:rsidRPr="00B24683" w:rsidRDefault="00D2598E" w:rsidP="00D2598E">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6D3CFAD9" w14:textId="77777777" w:rsidR="00D2598E" w:rsidRPr="00B24683" w:rsidRDefault="00D2598E" w:rsidP="00D2598E">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57704311" w14:textId="77777777" w:rsidR="00D2598E" w:rsidRPr="00B24683" w:rsidRDefault="00D2598E" w:rsidP="00D2598E">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8C9B886" w14:textId="77777777" w:rsidR="00D2598E" w:rsidRPr="00B24683" w:rsidRDefault="00D2598E" w:rsidP="00D2598E">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B89BE3" w14:textId="77777777" w:rsidR="00D2598E" w:rsidRPr="00B24683" w:rsidRDefault="00D2598E" w:rsidP="00D2598E">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E411792" w14:textId="77777777" w:rsidR="00D2598E" w:rsidRPr="00B24683" w:rsidRDefault="00D2598E" w:rsidP="00D2598E">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52324083" w14:textId="77777777" w:rsidR="00D2598E" w:rsidRPr="00B24683" w:rsidRDefault="00D2598E" w:rsidP="00D2598E">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CE1C0D2"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BAF3353" w14:textId="77777777" w:rsidR="00D2598E" w:rsidRPr="00C92F07" w:rsidRDefault="00D2598E" w:rsidP="00D2598E">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7B50B484" w14:textId="77777777" w:rsidR="00D2598E" w:rsidRPr="00C92F07" w:rsidRDefault="00D2598E" w:rsidP="00D2598E">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622A2316"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590FC01"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6207341"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45F243A1"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A19481C" w14:textId="77777777" w:rsidR="00D2598E" w:rsidRPr="00B24683" w:rsidRDefault="00D2598E" w:rsidP="00D2598E">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6F04518"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3A978B5A"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2C9C92B" w14:textId="77777777" w:rsidR="00D2598E" w:rsidRPr="00B24683" w:rsidRDefault="00D2598E" w:rsidP="00D2598E">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72376FC7" w14:textId="77777777" w:rsidR="00D2598E" w:rsidRPr="00B24683" w:rsidRDefault="00D2598E" w:rsidP="00D2598E">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53C81A7B" w14:textId="77777777" w:rsidR="00D2598E" w:rsidRPr="00B24683" w:rsidRDefault="00D2598E" w:rsidP="00D2598E">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EACBDD2" w14:textId="77777777" w:rsidR="00D2598E" w:rsidRPr="00B24683" w:rsidRDefault="00D2598E" w:rsidP="00D2598E">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03FAF2AA" w14:textId="77777777" w:rsidR="00D2598E" w:rsidRPr="00B24683" w:rsidRDefault="00D2598E" w:rsidP="00D2598E">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3C2146" w14:textId="77777777" w:rsidR="00D2598E" w:rsidRPr="00C92F07" w:rsidRDefault="00D2598E" w:rsidP="00D2598E">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16D55924" w14:textId="77777777" w:rsidR="00D2598E" w:rsidRPr="00A235FE" w:rsidRDefault="00D2598E" w:rsidP="00D2598E">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11C98456" w14:textId="77777777" w:rsidR="00D2598E" w:rsidRPr="00A235FE"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AE68AF0" w14:textId="77777777" w:rsidR="00D2598E" w:rsidRPr="00A235FE"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796D2620" w14:textId="77777777" w:rsidR="00D2598E" w:rsidRPr="00A235FE"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B5C8D16" w14:textId="77777777" w:rsidR="00D2598E" w:rsidRPr="00C92F07" w:rsidRDefault="00D2598E" w:rsidP="00D2598E">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89D81BF" w14:textId="77777777" w:rsidR="00D2598E" w:rsidRPr="00844E97"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D8766DC" w14:textId="77777777" w:rsidR="00D2598E" w:rsidRPr="00844E97" w:rsidRDefault="00D2598E" w:rsidP="00D2598E">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E81E408" w14:textId="2FCE929A" w:rsidR="00D2598E" w:rsidRPr="00844E97" w:rsidRDefault="00D2598E" w:rsidP="00D2598E">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w:t>
      </w:r>
    </w:p>
    <w:p w14:paraId="1815E625" w14:textId="77777777" w:rsidR="00D2598E" w:rsidRPr="00844E97" w:rsidRDefault="00D2598E" w:rsidP="00D2598E">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1B2AC7C0" w14:textId="77777777" w:rsidR="00D2598E" w:rsidRPr="00844E97" w:rsidRDefault="00D2598E" w:rsidP="00D2598E">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33DCDF7" w14:textId="77777777" w:rsidR="00D2598E" w:rsidRPr="00844E97" w:rsidRDefault="00D2598E" w:rsidP="00D2598E">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051365EF" w14:textId="77777777" w:rsidR="00D2598E" w:rsidRPr="00C92F07" w:rsidRDefault="00D2598E" w:rsidP="00D2598E">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43A3633" w14:textId="77777777" w:rsidR="00D2598E" w:rsidRPr="00ED3176"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583E1B17" w14:textId="77777777" w:rsidR="00D2598E" w:rsidRPr="00C92F07" w:rsidRDefault="00D2598E" w:rsidP="00D2598E">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1A23604" w14:textId="77777777" w:rsidR="00D2598E" w:rsidRPr="00B721E9"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lastRenderedPageBreak/>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B721E9">
        <w:rPr>
          <w:rFonts w:ascii="Times New Roman" w:hAnsi="Times New Roman" w:cs="Times New Roman"/>
          <w:b/>
          <w:spacing w:val="-6"/>
          <w:sz w:val="24"/>
          <w:szCs w:val="24"/>
        </w:rPr>
        <w:t>:</w:t>
      </w:r>
    </w:p>
    <w:p w14:paraId="26FF308A" w14:textId="77777777" w:rsidR="00D2598E" w:rsidRPr="00844E97" w:rsidRDefault="00D2598E" w:rsidP="00D2598E">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26F5E5FE" w14:textId="77777777" w:rsidR="00D2598E" w:rsidRPr="00844E97" w:rsidRDefault="00D2598E" w:rsidP="00D2598E">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284FC2B" w14:textId="77777777" w:rsidR="00D2598E" w:rsidRPr="00844E97" w:rsidRDefault="00D2598E" w:rsidP="00D2598E">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02CACE9F" w14:textId="77777777" w:rsidR="00D2598E" w:rsidRPr="00844E97" w:rsidRDefault="00D2598E" w:rsidP="00D2598E">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9656ACD" w14:textId="77777777" w:rsidR="00D2598E" w:rsidRPr="00844E97" w:rsidRDefault="00D2598E" w:rsidP="00D2598E">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02BF076E" w14:textId="77777777" w:rsidR="00D2598E" w:rsidRPr="00844E97" w:rsidRDefault="00D2598E" w:rsidP="00D2598E">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758CBFFA" w14:textId="77777777" w:rsidR="00D2598E" w:rsidRPr="00844E97" w:rsidRDefault="00D2598E" w:rsidP="00D2598E">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33ADE2CB" w14:textId="77777777" w:rsidR="00D2598E" w:rsidRPr="00844E97" w:rsidRDefault="00D2598E" w:rsidP="00D2598E">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30E251CD" w14:textId="587202C9" w:rsidR="00D2598E" w:rsidRPr="00844E97" w:rsidRDefault="00D2598E" w:rsidP="00D2598E">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7568E6F5" w14:textId="77777777" w:rsidR="00D2598E" w:rsidRPr="00844E97" w:rsidRDefault="00D2598E" w:rsidP="00D2598E">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4713BC4" w14:textId="77777777" w:rsidR="00D2598E" w:rsidRPr="00844E97" w:rsidRDefault="00D2598E" w:rsidP="00D2598E">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170EA44C" w14:textId="77777777" w:rsidR="00D2598E" w:rsidRPr="00844E97" w:rsidRDefault="00D2598E" w:rsidP="00D2598E">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7C1C623" w14:textId="77777777" w:rsidR="00D2598E" w:rsidRPr="00844E97" w:rsidRDefault="00D2598E" w:rsidP="00D2598E">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FDAEDFA" w14:textId="77777777" w:rsidR="00D2598E" w:rsidRPr="00844E97" w:rsidRDefault="00D2598E" w:rsidP="00D2598E">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1CE871AE" w14:textId="77777777" w:rsidR="00D2598E" w:rsidRPr="00844E97" w:rsidRDefault="00D2598E" w:rsidP="00D2598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1C5DDC3B" w14:textId="77777777" w:rsidR="00D2598E" w:rsidRPr="00844E97" w:rsidRDefault="00D2598E" w:rsidP="00D2598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57D689DD" w14:textId="77777777" w:rsidR="00D2598E" w:rsidRPr="00844E97" w:rsidRDefault="00D2598E" w:rsidP="00D2598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C73D998" w14:textId="77777777" w:rsidR="00D2598E" w:rsidRPr="00844E97" w:rsidRDefault="00D2598E" w:rsidP="00D2598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636F9527" w14:textId="77777777" w:rsidR="00D2598E" w:rsidRPr="00844E97" w:rsidRDefault="00D2598E" w:rsidP="00D2598E">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4AB9D973" w14:textId="77777777" w:rsidR="00D2598E" w:rsidRPr="00844E97"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6D7FA46" w14:textId="77777777" w:rsidR="00D2598E" w:rsidRPr="00844E97"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w:t>
      </w:r>
      <w:r w:rsidRPr="00844E97">
        <w:rPr>
          <w:rFonts w:ascii="Times New Roman" w:hAnsi="Times New Roman" w:cs="Times New Roman"/>
          <w:spacing w:val="-6"/>
          <w:sz w:val="24"/>
          <w:szCs w:val="24"/>
        </w:rPr>
        <w:lastRenderedPageBreak/>
        <w:t>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36A9460B" w14:textId="77777777" w:rsidR="00D2598E" w:rsidRPr="00844E97"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16F0DC14" w14:textId="77777777" w:rsidR="00D2598E" w:rsidRPr="00844E97"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3137BB11" w14:textId="77777777" w:rsidR="00D2598E" w:rsidRPr="00844E97"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2103FCF" w14:textId="77777777" w:rsidR="00D2598E" w:rsidRPr="00844E97"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46CD0BA" w14:textId="77777777" w:rsidR="00D2598E" w:rsidRPr="00ED3176"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D9031F5" w14:textId="77777777" w:rsidR="00D2598E" w:rsidRPr="00844E97"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список участников (для обществ с ограниченной ответственностью).</w:t>
      </w:r>
    </w:p>
    <w:p w14:paraId="7FD95B4B" w14:textId="28E1B389" w:rsidR="00D2598E" w:rsidRPr="00844E97" w:rsidRDefault="00D2598E" w:rsidP="00D2598E">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0903D89" w14:textId="77777777" w:rsidR="00D2598E" w:rsidRPr="00844E97" w:rsidRDefault="00D2598E" w:rsidP="00D2598E">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4895A32F" w14:textId="77777777" w:rsidR="00D2598E" w:rsidRPr="00844E97" w:rsidRDefault="00D2598E" w:rsidP="00D2598E">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FA229ED" w14:textId="77777777" w:rsidR="00D2598E" w:rsidRPr="00844E97" w:rsidRDefault="00D2598E" w:rsidP="00D2598E">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7B2F397E" w14:textId="77777777" w:rsidR="00D2598E" w:rsidRPr="00844E97" w:rsidRDefault="00D2598E" w:rsidP="00D2598E">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документы (сертификат и/или иное) </w:t>
      </w:r>
      <w:r w:rsidRPr="00844E97">
        <w:rPr>
          <w:rFonts w:ascii="Times New Roman" w:hAnsi="Times New Roman" w:cs="Times New Roman"/>
          <w:spacing w:val="-6"/>
          <w:sz w:val="24"/>
          <w:szCs w:val="24"/>
        </w:rPr>
        <w:t>о директорах и секретаре</w:t>
      </w:r>
      <w:r w:rsidRPr="00FD2145">
        <w:rPr>
          <w:rFonts w:ascii="Times New Roman" w:hAnsi="Times New Roman" w:cs="Times New Roman"/>
          <w:spacing w:val="-6"/>
          <w:sz w:val="24"/>
          <w:szCs w:val="24"/>
        </w:rPr>
        <w:t xml:space="preserve"> </w:t>
      </w:r>
      <w:r>
        <w:rPr>
          <w:rFonts w:ascii="Times New Roman" w:hAnsi="Times New Roman" w:cs="Times New Roman"/>
          <w:spacing w:val="-6"/>
          <w:sz w:val="24"/>
          <w:szCs w:val="24"/>
        </w:rPr>
        <w:t>или иных уполномоченных органов</w:t>
      </w:r>
      <w:r w:rsidRPr="00844E97">
        <w:rPr>
          <w:rFonts w:ascii="Times New Roman" w:hAnsi="Times New Roman" w:cs="Times New Roman"/>
          <w:spacing w:val="-6"/>
          <w:sz w:val="24"/>
          <w:szCs w:val="24"/>
        </w:rPr>
        <w:t>;</w:t>
      </w:r>
    </w:p>
    <w:p w14:paraId="5DBD9327" w14:textId="77777777" w:rsidR="00D2598E" w:rsidRPr="00844E97" w:rsidRDefault="00D2598E" w:rsidP="00D2598E">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4CC32D16" w14:textId="77777777" w:rsidR="00D2598E" w:rsidRPr="00844E97" w:rsidRDefault="00D2598E" w:rsidP="00D2598E">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6A590BC" w14:textId="77777777" w:rsidR="00D2598E" w:rsidRPr="00844E97" w:rsidRDefault="00D2598E" w:rsidP="00D2598E">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48AE8424" w14:textId="77777777" w:rsidR="00D2598E" w:rsidRPr="00844E97" w:rsidRDefault="00D2598E" w:rsidP="00D2598E">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6A103F0E" w14:textId="77777777" w:rsidR="00D2598E" w:rsidRPr="00844E97" w:rsidRDefault="00D2598E" w:rsidP="00D2598E">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C4FDE18" w14:textId="77777777" w:rsidR="00D2598E" w:rsidRPr="00844E97" w:rsidRDefault="00D2598E" w:rsidP="00D2598E">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F0808AC" w14:textId="75B1526D" w:rsidR="00D2598E" w:rsidRPr="00844E97" w:rsidRDefault="00D2598E" w:rsidP="00D2598E">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Федерации;</w:t>
      </w:r>
    </w:p>
    <w:p w14:paraId="2241930A" w14:textId="77777777" w:rsidR="00D2598E" w:rsidRPr="00844E97" w:rsidRDefault="00D2598E" w:rsidP="00D2598E">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48B2B77B" w14:textId="77777777" w:rsidR="00D2598E" w:rsidRPr="00C92F07" w:rsidRDefault="00D2598E" w:rsidP="00D2598E">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B35C327" w14:textId="77777777" w:rsidR="00D2598E" w:rsidRPr="00E519A7" w:rsidRDefault="00D2598E" w:rsidP="00D2598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288C5E00" w14:textId="77777777" w:rsidR="00D2598E" w:rsidRPr="00A235FE" w:rsidRDefault="00D2598E" w:rsidP="00D2598E">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2BFEEDA2" w14:textId="77777777" w:rsidR="00D2598E" w:rsidRPr="00A235FE" w:rsidRDefault="00D2598E" w:rsidP="00D2598E">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DEF2C33" w14:textId="77777777" w:rsidR="00D2598E" w:rsidRPr="00C92F07" w:rsidRDefault="00D2598E" w:rsidP="00D2598E">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РАССМОТРЕНИЕ КОМИССИЕЙ ЗАЯВОК И ПОРЯДОК ПРОВЕДЕНИЯ </w:t>
      </w:r>
      <w:r>
        <w:rPr>
          <w:rFonts w:ascii="Times New Roman" w:hAnsi="Times New Roman" w:cs="Times New Roman"/>
          <w:b/>
          <w:sz w:val="24"/>
          <w:szCs w:val="24"/>
        </w:rPr>
        <w:t>ПРОДАЖИ</w:t>
      </w:r>
    </w:p>
    <w:p w14:paraId="0B7FA441" w14:textId="77777777" w:rsidR="00D2598E" w:rsidRPr="00C92F07" w:rsidRDefault="00D2598E" w:rsidP="00D2598E">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3ACD11AD"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682BFF4C" w14:textId="77777777" w:rsidR="00D2598E" w:rsidRPr="00145DDF" w:rsidRDefault="00D2598E" w:rsidP="00D2598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7AEE0490"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31EF1E"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4EAF0D77" w14:textId="77777777" w:rsidR="00D2598E" w:rsidRPr="00145DDF" w:rsidRDefault="00D2598E" w:rsidP="00D2598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2CA47795"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3C8C5171"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E1D2C5F" w14:textId="77777777" w:rsidR="00D2598E" w:rsidRPr="00145DDF" w:rsidRDefault="00D2598E" w:rsidP="00D2598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703C2DEC"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FBAA8D9"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6EC7F3F" w14:textId="77777777" w:rsidR="00D2598E" w:rsidRPr="00145DDF" w:rsidRDefault="00D2598E" w:rsidP="00D2598E">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79DA7BBC" w14:textId="77777777" w:rsidR="00D2598E" w:rsidRPr="00145DDF" w:rsidRDefault="00D2598E" w:rsidP="00D2598E">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DC9D20F"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528C5F8B" w14:textId="77777777" w:rsidR="00D2598E" w:rsidRPr="00145DDF" w:rsidRDefault="00D2598E" w:rsidP="00D2598E">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E3A2605" w14:textId="77777777" w:rsidR="00D2598E" w:rsidRPr="00145DDF" w:rsidRDefault="00D2598E" w:rsidP="00D2598E">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7D17571"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99351FB" w14:textId="77777777" w:rsidR="00D2598E" w:rsidRPr="00145DDF" w:rsidRDefault="00D2598E" w:rsidP="00D2598E">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33BCF389" w14:textId="77777777" w:rsidR="00D2598E" w:rsidRPr="00145DDF" w:rsidRDefault="00D2598E" w:rsidP="00D2598E">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72D79114" w14:textId="77777777" w:rsidR="00D2598E" w:rsidRPr="00145DDF" w:rsidRDefault="00D2598E" w:rsidP="00D2598E">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2E5A2F4"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EA939B0" w14:textId="77777777" w:rsidR="00D2598E" w:rsidRPr="00145DDF" w:rsidRDefault="00D2598E" w:rsidP="00D2598E">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4D1706FA" w14:textId="77777777" w:rsidR="00D2598E" w:rsidRPr="00145DDF" w:rsidRDefault="00D2598E" w:rsidP="00D2598E">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7739032"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76F8CCD" w14:textId="77777777" w:rsidR="00D2598E" w:rsidRPr="00145DDF" w:rsidRDefault="00D2598E" w:rsidP="00D2598E">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0D798EFC" w14:textId="77777777" w:rsidR="00D2598E" w:rsidRPr="00145DDF" w:rsidRDefault="00D2598E" w:rsidP="00D2598E">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0B6F0C6D"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3E3C71E3"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FE9E576" w14:textId="77777777" w:rsidR="00D2598E" w:rsidRPr="00145DDF" w:rsidRDefault="00D2598E" w:rsidP="00D2598E">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3B14AB19" w14:textId="77777777" w:rsidR="00D2598E" w:rsidRPr="00145DDF" w:rsidRDefault="00D2598E" w:rsidP="00D2598E">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2F49FA5"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D9D544F" w14:textId="77777777" w:rsidR="00D2598E" w:rsidRPr="00145DDF" w:rsidRDefault="00D2598E" w:rsidP="00D2598E">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37B82C99" w14:textId="77777777" w:rsidR="00D2598E" w:rsidRPr="00145DDF" w:rsidRDefault="00D2598E" w:rsidP="00D2598E">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2F93B184" w14:textId="77777777" w:rsidR="00D2598E" w:rsidRPr="00145DDF" w:rsidRDefault="00D2598E" w:rsidP="00D2598E">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только один Претендент признан Участником;</w:t>
      </w:r>
    </w:p>
    <w:p w14:paraId="500DD6D0" w14:textId="77777777" w:rsidR="00D2598E" w:rsidRPr="00145DDF" w:rsidRDefault="00D2598E" w:rsidP="00D2598E">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3DF6DCCD" w14:textId="0971B64E" w:rsidR="00D2598E" w:rsidRPr="00145DDF" w:rsidRDefault="00D2598E" w:rsidP="00D2598E">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приобрести Имущество по Начальной (стартовой) цене Имущества.</w:t>
      </w:r>
    </w:p>
    <w:p w14:paraId="42818C40" w14:textId="77777777" w:rsidR="00D2598E" w:rsidRPr="00145DDF" w:rsidRDefault="00D2598E" w:rsidP="00D2598E">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EEE3CAD" w14:textId="77777777" w:rsidR="00D2598E" w:rsidRPr="00145DDF" w:rsidRDefault="00D2598E" w:rsidP="00D2598E">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49AB95A" w14:textId="77777777" w:rsidR="00D2598E" w:rsidRPr="00145DDF" w:rsidRDefault="00D2598E" w:rsidP="00D2598E">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EC578F5" w14:textId="77777777" w:rsidR="00D2598E" w:rsidRPr="00145DDF" w:rsidRDefault="00D2598E" w:rsidP="00D2598E">
      <w:pPr>
        <w:pStyle w:val="TextBasTxt"/>
        <w:numPr>
          <w:ilvl w:val="0"/>
          <w:numId w:val="29"/>
        </w:numPr>
        <w:ind w:left="0" w:firstLine="709"/>
        <w:rPr>
          <w:spacing w:val="-6"/>
        </w:rPr>
      </w:pPr>
      <w:r w:rsidRPr="00145DDF">
        <w:rPr>
          <w:spacing w:val="-6"/>
        </w:rPr>
        <w:t>цена Имущества, предложенная Победителем;</w:t>
      </w:r>
    </w:p>
    <w:p w14:paraId="48BDF884" w14:textId="77777777" w:rsidR="00D2598E" w:rsidRPr="00145DDF" w:rsidRDefault="00D2598E" w:rsidP="00D2598E">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AF3AB8E"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1094AFE" w14:textId="77777777" w:rsidR="00D2598E" w:rsidRPr="00145DDF" w:rsidRDefault="00D2598E" w:rsidP="00D2598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4C8EB509" w14:textId="77777777" w:rsidR="00D2598E" w:rsidRPr="00145DDF" w:rsidRDefault="00D2598E" w:rsidP="00D2598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19C3EE0B" w14:textId="77777777" w:rsidR="00D2598E" w:rsidRPr="00145DDF" w:rsidRDefault="00D2598E" w:rsidP="00D2598E">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C8FD253" w14:textId="77777777" w:rsidR="00D2598E" w:rsidRPr="00145DDF" w:rsidRDefault="00D2598E" w:rsidP="00D2598E">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48461B8"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65A57FB9" w14:textId="77777777" w:rsidR="00D2598E" w:rsidRPr="00145DDF" w:rsidRDefault="00D2598E" w:rsidP="00D2598E">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921B8AC" w14:textId="77777777" w:rsidR="00D2598E" w:rsidRPr="00145DDF" w:rsidRDefault="00D2598E" w:rsidP="00D2598E">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DB65781" w14:textId="77777777" w:rsidR="00D2598E" w:rsidRPr="00145DDF" w:rsidRDefault="00D2598E" w:rsidP="00D2598E">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747D279"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396220EF"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496346A" w14:textId="77777777" w:rsidR="00D2598E" w:rsidRPr="00C92F07" w:rsidRDefault="00D2598E" w:rsidP="00D2598E">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16573D8" w14:textId="77777777" w:rsidR="00D2598E" w:rsidRPr="00145DDF" w:rsidRDefault="00D2598E" w:rsidP="00D2598E">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7C19D4D2" w14:textId="77777777" w:rsidR="00D2598E" w:rsidRPr="00C92F07" w:rsidRDefault="00D2598E" w:rsidP="00D2598E">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60674B4" w14:textId="77777777" w:rsidR="00D2598E" w:rsidRPr="00C92F07" w:rsidRDefault="00D2598E" w:rsidP="00D2598E">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40B7CCF8" w14:textId="77777777" w:rsidR="00D2598E" w:rsidRPr="00A235FE" w:rsidRDefault="00D2598E" w:rsidP="00D2598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663F2D0B" w14:textId="77777777" w:rsidR="00D2598E" w:rsidRPr="00A235FE" w:rsidRDefault="00D2598E" w:rsidP="00D2598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20AFEEDE" w14:textId="77777777" w:rsidR="00D2598E" w:rsidRPr="0051673C" w:rsidRDefault="00D2598E" w:rsidP="00D2598E">
      <w:pPr>
        <w:ind w:firstLine="709"/>
        <w:contextualSpacing/>
        <w:jc w:val="both"/>
        <w:rPr>
          <w:rFonts w:ascii="Times New Roman" w:hAnsi="Times New Roman" w:cs="Times New Roman"/>
          <w:spacing w:val="-6"/>
          <w:sz w:val="24"/>
          <w:szCs w:val="24"/>
          <w:lang w:val="ru-RU"/>
        </w:rPr>
        <w:sectPr w:rsidR="00D2598E" w:rsidRPr="0051673C" w:rsidSect="00B761E6">
          <w:type w:val="continuous"/>
          <w:pgSz w:w="11906" w:h="16838" w:code="9"/>
          <w:pgMar w:top="1134" w:right="567" w:bottom="1134" w:left="1134" w:header="567" w:footer="567" w:gutter="0"/>
          <w:cols w:space="708"/>
          <w:titlePg/>
          <w:docGrid w:linePitch="360"/>
        </w:sectPr>
      </w:pPr>
    </w:p>
    <w:p w14:paraId="186B7565" w14:textId="77777777" w:rsidR="00D2598E" w:rsidRPr="00C92F07" w:rsidRDefault="00D2598E" w:rsidP="00D2598E">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14:paraId="6D8366C0" w14:textId="77777777" w:rsidR="00D2598E" w:rsidRPr="00C92F07" w:rsidRDefault="00D2598E" w:rsidP="00D2598E">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8"/>
    </w:p>
    <w:p w14:paraId="6509C364" w14:textId="77777777" w:rsidR="00D2598E" w:rsidRPr="00204735" w:rsidRDefault="00D2598E" w:rsidP="00D2598E">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4299C60B" w14:textId="77777777" w:rsidR="00D2598E" w:rsidRPr="0051673C" w:rsidRDefault="00D2598E" w:rsidP="00D2598E">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04F715C" w14:textId="77777777" w:rsidR="00D2598E" w:rsidRPr="0051673C" w:rsidRDefault="00D2598E" w:rsidP="00D2598E">
      <w:pPr>
        <w:ind w:firstLine="709"/>
        <w:mirrorIndents/>
        <w:jc w:val="both"/>
        <w:rPr>
          <w:rFonts w:ascii="Times New Roman" w:hAnsi="Times New Roman" w:cs="Times New Roman"/>
          <w:b/>
          <w:bCs/>
          <w:sz w:val="24"/>
          <w:szCs w:val="24"/>
          <w:lang w:val="ru-RU"/>
        </w:rPr>
      </w:pPr>
    </w:p>
    <w:p w14:paraId="22BC9656"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37E038C2" w14:textId="77777777" w:rsidR="00D2598E" w:rsidRPr="0051673C" w:rsidRDefault="00D2598E" w:rsidP="00D2598E">
      <w:pPr>
        <w:ind w:firstLine="709"/>
        <w:mirrorIndents/>
        <w:jc w:val="both"/>
        <w:rPr>
          <w:rFonts w:ascii="Times New Roman" w:hAnsi="Times New Roman" w:cs="Times New Roman"/>
          <w:b/>
          <w:bCs/>
          <w:i/>
          <w:color w:val="002060"/>
          <w:sz w:val="24"/>
          <w:szCs w:val="24"/>
          <w:u w:val="single"/>
          <w:lang w:val="ru-RU"/>
        </w:rPr>
      </w:pPr>
    </w:p>
    <w:p w14:paraId="2FEE4A50" w14:textId="77777777" w:rsidR="00D2598E" w:rsidRPr="0051673C" w:rsidRDefault="00D2598E" w:rsidP="00D2598E">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A59EC0"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63C814B9"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0DCFE968"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7C39F958"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571F9882" w14:textId="77777777" w:rsidR="00D2598E" w:rsidRPr="0051673C" w:rsidRDefault="00D2598E" w:rsidP="00D2598E">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722A90A9"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65FC90A3"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2545B720" w14:textId="77777777" w:rsidR="00D2598E" w:rsidRPr="0051673C" w:rsidRDefault="00D2598E" w:rsidP="00D2598E">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E8F0E67" w14:textId="77777777" w:rsidR="00D2598E" w:rsidRPr="0051673C" w:rsidRDefault="00D2598E" w:rsidP="00D2598E">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51288612" w14:textId="77777777" w:rsidR="00D2598E" w:rsidRPr="0051673C" w:rsidRDefault="00D2598E" w:rsidP="00D2598E">
      <w:pPr>
        <w:ind w:firstLine="709"/>
        <w:mirrorIndents/>
        <w:jc w:val="both"/>
        <w:rPr>
          <w:rFonts w:ascii="Times New Roman" w:hAnsi="Times New Roman" w:cs="Times New Roman"/>
          <w:b/>
          <w:bCs/>
          <w:i/>
          <w:color w:val="002060"/>
          <w:sz w:val="24"/>
          <w:szCs w:val="24"/>
          <w:u w:val="single"/>
          <w:lang w:val="ru-RU"/>
        </w:rPr>
      </w:pPr>
    </w:p>
    <w:p w14:paraId="1AAC35BC" w14:textId="77777777" w:rsidR="00D2598E" w:rsidRPr="0051673C" w:rsidRDefault="00D2598E" w:rsidP="00D2598E">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B9634ED" w14:textId="77777777" w:rsidR="00D2598E" w:rsidRPr="0051673C" w:rsidRDefault="00D2598E" w:rsidP="00D2598E">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C795AD0" w14:textId="77777777" w:rsidR="00D2598E" w:rsidRPr="0051673C" w:rsidRDefault="00D2598E" w:rsidP="00D2598E">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469DBAEC" w14:textId="77777777" w:rsidR="00D2598E" w:rsidRPr="0051673C" w:rsidRDefault="00D2598E" w:rsidP="00D2598E">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2C18D603" w14:textId="77777777" w:rsidR="00D2598E" w:rsidRPr="0051673C" w:rsidRDefault="00D2598E" w:rsidP="00D2598E">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4FD7089B" w14:textId="77777777" w:rsidR="00D2598E" w:rsidRPr="0051673C" w:rsidRDefault="00D2598E" w:rsidP="00D2598E">
      <w:pPr>
        <w:ind w:firstLine="709"/>
        <w:mirrorIndents/>
        <w:jc w:val="both"/>
        <w:rPr>
          <w:rFonts w:ascii="Times New Roman" w:hAnsi="Times New Roman" w:cs="Times New Roman"/>
          <w:b/>
          <w:bCs/>
          <w:i/>
          <w:color w:val="002060"/>
          <w:sz w:val="24"/>
          <w:szCs w:val="24"/>
          <w:u w:val="single"/>
          <w:lang w:val="ru-RU"/>
        </w:rPr>
      </w:pPr>
    </w:p>
    <w:p w14:paraId="07720225" w14:textId="77777777" w:rsidR="00D2598E" w:rsidRPr="0051673C" w:rsidRDefault="00D2598E" w:rsidP="00D2598E">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3BC90522"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29D6ABF7"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2B8FE891"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4AD9C13E"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1ED734B4"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10D9450"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40FFA05F"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29B83827"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B4EE944"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D5798EA"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4922039" w14:textId="77777777" w:rsidR="00D2598E" w:rsidRPr="0051673C" w:rsidRDefault="00D2598E" w:rsidP="00D2598E">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4EB1508" w14:textId="77777777" w:rsidR="00D2598E" w:rsidRPr="0051673C" w:rsidRDefault="00D2598E" w:rsidP="00D2598E">
      <w:pPr>
        <w:ind w:firstLine="709"/>
        <w:mirrorIndents/>
        <w:jc w:val="both"/>
        <w:rPr>
          <w:rFonts w:ascii="Times New Roman" w:hAnsi="Times New Roman" w:cs="Times New Roman"/>
          <w:sz w:val="24"/>
          <w:szCs w:val="24"/>
          <w:lang w:val="ru-RU"/>
        </w:rPr>
      </w:pPr>
    </w:p>
    <w:p w14:paraId="5992A414"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9AD7ABD" w14:textId="77777777" w:rsidR="00D2598E" w:rsidRPr="0051673C" w:rsidRDefault="00D2598E" w:rsidP="00D2598E">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F4A9EF2" w14:textId="77777777" w:rsidR="00D2598E" w:rsidRPr="0051673C" w:rsidRDefault="00D2598E" w:rsidP="00D2598E">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2CC06E2D"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D4F7A07" w14:textId="77777777" w:rsidR="00D2598E" w:rsidRPr="0051673C" w:rsidRDefault="00D2598E" w:rsidP="00D2598E">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1D095BE7"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0B175C0D" w14:textId="77777777" w:rsidR="00D2598E" w:rsidRPr="0051673C" w:rsidRDefault="00D2598E" w:rsidP="00D2598E">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A331BDE" w14:textId="77777777" w:rsidR="00D2598E" w:rsidRPr="0051673C" w:rsidRDefault="00D2598E" w:rsidP="00D2598E">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35C0CF84" w14:textId="77777777" w:rsidR="00D2598E" w:rsidRPr="0051673C" w:rsidRDefault="00D2598E" w:rsidP="00D2598E">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40E5D9D0" w14:textId="77777777" w:rsidR="00D2598E" w:rsidRPr="0051673C" w:rsidRDefault="00D2598E" w:rsidP="00D2598E">
      <w:pPr>
        <w:pBdr>
          <w:bottom w:val="single" w:sz="12" w:space="1" w:color="auto"/>
        </w:pBdr>
        <w:mirrorIndents/>
        <w:jc w:val="both"/>
        <w:rPr>
          <w:rFonts w:ascii="Times New Roman" w:hAnsi="Times New Roman" w:cs="Times New Roman"/>
          <w:sz w:val="24"/>
          <w:szCs w:val="24"/>
          <w:lang w:val="ru-RU"/>
        </w:rPr>
      </w:pPr>
    </w:p>
    <w:p w14:paraId="4CE1D8C1" w14:textId="77777777" w:rsidR="00D2598E" w:rsidRPr="0051673C" w:rsidRDefault="00D2598E" w:rsidP="00D2598E">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F4535F0" w14:textId="77777777" w:rsidR="00D2598E" w:rsidRPr="0051673C" w:rsidRDefault="00D2598E" w:rsidP="00D2598E">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6D32F926" w14:textId="77777777" w:rsidR="00D2598E" w:rsidRPr="00204735" w:rsidRDefault="00D2598E" w:rsidP="00D2598E">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578D1326" w14:textId="77777777" w:rsidR="00D2598E" w:rsidRPr="00964E32" w:rsidRDefault="00D2598E" w:rsidP="00D2598E">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5A248BD1" w14:textId="77777777" w:rsidR="00D2598E" w:rsidRPr="00964E32" w:rsidRDefault="00D2598E" w:rsidP="00D2598E">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714CA29" w14:textId="109AB903" w:rsidR="00D2598E" w:rsidRPr="00964E32" w:rsidRDefault="00D2598E" w:rsidP="00D2598E">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EE6E4D" w:rsidRPr="00EE6E4D">
        <w:rPr>
          <w:rFonts w:ascii="Times New Roman" w:hAnsi="Times New Roman" w:cs="Times New Roman"/>
          <w:sz w:val="24"/>
          <w:szCs w:val="24"/>
        </w:rPr>
        <w:t xml:space="preserve">14 (четырнадцати) </w:t>
      </w:r>
      <w:r w:rsidRPr="00964E32">
        <w:rPr>
          <w:rFonts w:ascii="Times New Roman" w:hAnsi="Times New Roman" w:cs="Times New Roman"/>
          <w:sz w:val="24"/>
          <w:szCs w:val="24"/>
        </w:rPr>
        <w:t xml:space="preserve">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039C5CB1" w14:textId="77777777" w:rsidR="00D2598E" w:rsidRPr="00964E32" w:rsidRDefault="00D2598E" w:rsidP="00D2598E">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209CA4F4" w14:textId="77777777" w:rsidR="00D2598E" w:rsidRPr="00964E32" w:rsidRDefault="00D2598E" w:rsidP="00D2598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470F663" w14:textId="77777777" w:rsidR="00D2598E" w:rsidRPr="00964E32" w:rsidRDefault="00D2598E" w:rsidP="00D2598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6CA91452" w14:textId="77777777" w:rsidR="00D2598E" w:rsidRPr="00964E32" w:rsidRDefault="00D2598E" w:rsidP="00D2598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2D7D7E42" w14:textId="77777777" w:rsidR="00D2598E" w:rsidRPr="00964E32" w:rsidRDefault="00D2598E" w:rsidP="00D2598E">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261762E" w14:textId="77777777" w:rsidR="00D2598E" w:rsidRPr="00964E32" w:rsidRDefault="00D2598E" w:rsidP="00D2598E">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2FFF9223" w14:textId="77777777" w:rsidR="00D2598E" w:rsidRDefault="00D2598E" w:rsidP="00D2598E">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5240E652" w14:textId="50058F9D" w:rsidR="00D2598E" w:rsidRPr="00964E32" w:rsidRDefault="00D2598E" w:rsidP="00D2598E">
      <w:pPr>
        <w:ind w:firstLine="709"/>
        <w:mirrorIndents/>
        <w:jc w:val="both"/>
        <w:rPr>
          <w:rFonts w:ascii="Times New Roman" w:hAnsi="Times New Roman" w:cs="Times New Roman"/>
          <w:sz w:val="24"/>
          <w:szCs w:val="24"/>
          <w:lang w:val="ru-RU"/>
        </w:rPr>
      </w:pPr>
      <w:r w:rsidRPr="009119F2">
        <w:rPr>
          <w:rFonts w:ascii="Times New Roman" w:hAnsi="Times New Roman" w:cs="Times New Roman"/>
          <w:sz w:val="24"/>
          <w:szCs w:val="24"/>
          <w:lang w:val="ru-RU"/>
        </w:rPr>
        <w:t>получено согласие на обработку Организатором персональных данных работников Претендента</w:t>
      </w:r>
      <w:r w:rsidR="00AB1086" w:rsidRPr="009119F2">
        <w:rPr>
          <w:rFonts w:ascii="Times New Roman" w:hAnsi="Times New Roman" w:cs="Times New Roman"/>
          <w:sz w:val="24"/>
          <w:szCs w:val="24"/>
          <w:lang w:val="ru-RU"/>
        </w:rPr>
        <w:t xml:space="preserve">. </w:t>
      </w: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1ED0A844" w14:textId="77777777" w:rsidR="00D2598E" w:rsidRPr="00964E32" w:rsidRDefault="00D2598E" w:rsidP="00D2598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5D3EF53" w14:textId="77777777" w:rsidR="00D2598E" w:rsidRPr="00964E32" w:rsidRDefault="00D2598E" w:rsidP="00D2598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6E912CF3" w14:textId="77777777" w:rsidR="00D2598E" w:rsidRPr="00964E32" w:rsidRDefault="00D2598E" w:rsidP="00D2598E">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2765266" w14:textId="77777777" w:rsidR="00D2598E" w:rsidRPr="00964E32" w:rsidRDefault="00D2598E" w:rsidP="00D2598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2043F118" w14:textId="77777777" w:rsidR="00D2598E" w:rsidRPr="00964E32" w:rsidRDefault="00D2598E" w:rsidP="00D2598E">
      <w:pPr>
        <w:ind w:firstLine="709"/>
        <w:mirrorIndents/>
        <w:jc w:val="both"/>
        <w:rPr>
          <w:rFonts w:ascii="Times New Roman" w:hAnsi="Times New Roman" w:cs="Times New Roman"/>
          <w:lang w:val="ru-RU"/>
        </w:rPr>
      </w:pPr>
    </w:p>
    <w:p w14:paraId="6984D79E" w14:textId="77777777" w:rsidR="00D2598E" w:rsidRPr="00964E32" w:rsidRDefault="00D2598E" w:rsidP="00D2598E">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850C78E" w14:textId="77777777" w:rsidR="00D2598E" w:rsidRPr="00964E32" w:rsidRDefault="00D2598E" w:rsidP="00D2598E">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3E044F6E" w14:textId="77777777" w:rsidR="00D2598E" w:rsidRPr="00964E32" w:rsidRDefault="00D2598E" w:rsidP="00D2598E">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4667F552" w14:textId="77777777" w:rsidR="00D2598E" w:rsidRPr="00964E32" w:rsidRDefault="00D2598E" w:rsidP="00D2598E">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D3B13C6" w14:textId="77777777" w:rsidR="00D2598E" w:rsidRPr="00964E32" w:rsidRDefault="00D2598E" w:rsidP="00D2598E">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7E724341" w14:textId="77777777" w:rsidR="00D2598E" w:rsidRPr="00964E32" w:rsidRDefault="00D2598E" w:rsidP="00D2598E">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008B1AE4" w14:textId="77777777" w:rsidR="00D2598E" w:rsidRPr="0051673C" w:rsidRDefault="00D2598E" w:rsidP="00D2598E">
      <w:pPr>
        <w:ind w:firstLine="709"/>
        <w:mirrorIndents/>
        <w:jc w:val="both"/>
        <w:rPr>
          <w:rFonts w:ascii="Times New Roman" w:hAnsi="Times New Roman" w:cs="Times New Roman"/>
          <w:i/>
          <w:sz w:val="24"/>
          <w:szCs w:val="24"/>
          <w:lang w:val="ru-RU"/>
        </w:rPr>
      </w:pPr>
    </w:p>
    <w:p w14:paraId="73933D1F" w14:textId="77777777" w:rsidR="00D2598E" w:rsidRPr="0051673C" w:rsidRDefault="00D2598E" w:rsidP="00D2598E">
      <w:pPr>
        <w:ind w:firstLine="709"/>
        <w:mirrorIndents/>
        <w:jc w:val="both"/>
        <w:rPr>
          <w:rFonts w:ascii="Times New Roman" w:hAnsi="Times New Roman" w:cs="Times New Roman"/>
          <w:i/>
          <w:sz w:val="24"/>
          <w:szCs w:val="24"/>
          <w:lang w:val="ru-RU"/>
        </w:rPr>
      </w:pPr>
    </w:p>
    <w:p w14:paraId="729CB31D" w14:textId="77777777" w:rsidR="00D2598E" w:rsidRPr="0051673C" w:rsidRDefault="00D2598E" w:rsidP="00D2598E">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009057A6" w14:textId="77777777" w:rsidR="00D2598E" w:rsidRPr="0051673C" w:rsidRDefault="00D2598E" w:rsidP="00D2598E">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3C7F3560" w14:textId="77777777" w:rsidR="00D2598E" w:rsidRPr="0051673C" w:rsidRDefault="00D2598E" w:rsidP="00D2598E">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72F74F2" w14:textId="77777777" w:rsidR="00D2598E" w:rsidRPr="0051673C" w:rsidRDefault="00D2598E" w:rsidP="00D2598E">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72A661BF" w14:textId="77777777" w:rsidR="00D2598E" w:rsidRPr="0051673C" w:rsidRDefault="00D2598E" w:rsidP="00D2598E">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400C3B6" w14:textId="77777777" w:rsidR="00D2598E" w:rsidRPr="0051673C" w:rsidRDefault="00D2598E" w:rsidP="00D2598E">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C610989" w14:textId="77777777" w:rsidR="00D2598E" w:rsidRPr="0051673C" w:rsidRDefault="00D2598E" w:rsidP="00D2598E">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1B7C6AE" w14:textId="77777777" w:rsidR="00D2598E" w:rsidRPr="0051673C" w:rsidRDefault="00D2598E" w:rsidP="00D2598E">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524DC8FE"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0D249291"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4F17736E" w14:textId="77777777" w:rsidR="00D2598E" w:rsidRPr="0051673C" w:rsidRDefault="00D2598E" w:rsidP="00D2598E">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51B429FD" w14:textId="77777777" w:rsidR="00D2598E" w:rsidRPr="0051673C" w:rsidRDefault="00D2598E" w:rsidP="00D2598E">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7BB9F63"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43DE4F96"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42A0174B" w14:textId="77777777" w:rsidR="00D2598E" w:rsidRPr="0051673C" w:rsidRDefault="00D2598E" w:rsidP="00D2598E">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12AA5E02" w14:textId="77777777" w:rsidR="00D2598E" w:rsidRPr="0051673C" w:rsidRDefault="00D2598E" w:rsidP="00D2598E">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2CE52A53" w14:textId="77777777" w:rsidR="00D2598E" w:rsidRPr="0051673C" w:rsidRDefault="00D2598E" w:rsidP="00D2598E">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6E958372" w14:textId="77777777" w:rsidR="00D2598E" w:rsidRPr="0051673C" w:rsidRDefault="00D2598E" w:rsidP="00D2598E">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78E0AFAF" w14:textId="77777777" w:rsidR="00D2598E" w:rsidRPr="0051673C" w:rsidRDefault="00D2598E" w:rsidP="00D2598E">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EC0D5C4"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26D5B086"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6EE1C2DE"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65FDB5B5"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5130D2B8"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5910C13F"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72D27702"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0F2C81DD"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397EB1C2"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4C763B57"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6ECF469A"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20D48586"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141317A9" w14:textId="77777777" w:rsidR="00D2598E" w:rsidRPr="0051673C" w:rsidRDefault="00D2598E" w:rsidP="00D2598E">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3B7F67CA" w14:textId="77777777" w:rsidR="00D2598E" w:rsidRPr="0051673C" w:rsidRDefault="00D2598E" w:rsidP="00D2598E">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1BD8F78" w14:textId="77777777" w:rsidR="00D2598E" w:rsidRPr="0051673C" w:rsidRDefault="00D2598E" w:rsidP="00D2598E">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035B555" w14:textId="77777777" w:rsidR="00D2598E" w:rsidRPr="0051673C" w:rsidRDefault="00D2598E" w:rsidP="00D2598E">
      <w:pPr>
        <w:tabs>
          <w:tab w:val="left" w:pos="1620"/>
        </w:tabs>
        <w:jc w:val="center"/>
        <w:rPr>
          <w:rFonts w:ascii="Times New Roman" w:hAnsi="Times New Roman" w:cs="Times New Roman"/>
          <w:i/>
          <w:sz w:val="24"/>
          <w:szCs w:val="24"/>
          <w:lang w:val="ru-RU"/>
        </w:rPr>
      </w:pPr>
    </w:p>
    <w:p w14:paraId="7A4A0872" w14:textId="1AB87006" w:rsidR="00D2598E" w:rsidRPr="00EE6E4D" w:rsidRDefault="00D2598E" w:rsidP="00EE6E4D">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0532FA66" w14:textId="77777777" w:rsidR="00D2598E" w:rsidRPr="0051673C" w:rsidRDefault="00D2598E" w:rsidP="00D2598E">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FBCCDA2" w14:textId="77777777" w:rsidR="00D2598E" w:rsidRPr="0051673C" w:rsidRDefault="00D2598E" w:rsidP="00D2598E">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59298AA1" w14:textId="77777777" w:rsidR="00D2598E" w:rsidRPr="00974F61" w:rsidRDefault="00D2598E" w:rsidP="00D2598E">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29B826F8" w14:textId="77777777" w:rsidR="00D2598E" w:rsidRPr="0051673C" w:rsidRDefault="00D2598E" w:rsidP="00D2598E">
      <w:pPr>
        <w:tabs>
          <w:tab w:val="left" w:pos="1620"/>
        </w:tabs>
        <w:jc w:val="right"/>
        <w:rPr>
          <w:rFonts w:ascii="Times New Roman" w:hAnsi="Times New Roman" w:cs="Times New Roman"/>
          <w:b/>
          <w:sz w:val="24"/>
          <w:szCs w:val="24"/>
          <w:lang w:val="ru-RU"/>
        </w:rPr>
      </w:pPr>
    </w:p>
    <w:p w14:paraId="18BBC1D3" w14:textId="77777777" w:rsidR="00D2598E" w:rsidRPr="0051673C" w:rsidRDefault="00D2598E" w:rsidP="00D2598E">
      <w:pPr>
        <w:tabs>
          <w:tab w:val="left" w:pos="1620"/>
        </w:tabs>
        <w:jc w:val="both"/>
        <w:rPr>
          <w:rFonts w:ascii="Times New Roman" w:hAnsi="Times New Roman" w:cs="Times New Roman"/>
          <w:b/>
          <w:sz w:val="24"/>
          <w:szCs w:val="24"/>
          <w:lang w:val="ru-RU"/>
        </w:rPr>
      </w:pPr>
    </w:p>
    <w:p w14:paraId="76078B4C" w14:textId="77777777" w:rsidR="00D2598E" w:rsidRPr="0051673C" w:rsidRDefault="00D2598E" w:rsidP="00D2598E">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1A77E609" w14:textId="77777777" w:rsidR="00D2598E" w:rsidRPr="0051673C" w:rsidRDefault="00D2598E" w:rsidP="00D2598E">
      <w:pPr>
        <w:ind w:firstLine="709"/>
        <w:jc w:val="center"/>
        <w:rPr>
          <w:rFonts w:ascii="Times New Roman" w:hAnsi="Times New Roman" w:cs="Times New Roman"/>
          <w:b/>
          <w:sz w:val="24"/>
          <w:szCs w:val="24"/>
          <w:lang w:val="ru-RU"/>
        </w:rPr>
      </w:pPr>
    </w:p>
    <w:p w14:paraId="04C0B1D4" w14:textId="77777777" w:rsidR="00D2598E" w:rsidRPr="0051673C" w:rsidRDefault="00D2598E" w:rsidP="00D2598E">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F72BB39" w14:textId="77777777" w:rsidR="00D2598E" w:rsidRPr="0051673C" w:rsidRDefault="00D2598E" w:rsidP="00D2598E">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1F85762A" w14:textId="77777777" w:rsidR="00D2598E" w:rsidRPr="0051673C" w:rsidRDefault="00D2598E" w:rsidP="00D2598E">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5E12F7DB" w14:textId="77777777" w:rsidR="00D2598E" w:rsidRPr="0051673C" w:rsidRDefault="00D2598E" w:rsidP="00D2598E">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8BB7B28" w14:textId="77777777" w:rsidR="00D2598E" w:rsidRPr="0051673C" w:rsidRDefault="00D2598E" w:rsidP="00D2598E">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B7064E7" w14:textId="77777777" w:rsidR="00D2598E" w:rsidRPr="0051673C" w:rsidRDefault="00D2598E" w:rsidP="00D2598E">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1DBD4AC" w14:textId="77777777" w:rsidR="00D2598E" w:rsidRPr="0051673C" w:rsidRDefault="00D2598E" w:rsidP="00D2598E">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797AB3E8"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7354BAEC"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1493E274"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8633337"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0B08BDC"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6FF270AE"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42D9A36B"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325F2267"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6B79DCB"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4D2D1617" w14:textId="77777777" w:rsidR="00D2598E"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5B543AD"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25F21D17" w14:textId="77777777" w:rsidR="00D2598E" w:rsidRPr="005530AD"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5452BBA5"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04F57CF1" w14:textId="77777777" w:rsidR="00D2598E" w:rsidRPr="00331D0A" w:rsidRDefault="00D2598E" w:rsidP="00D2598E">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8C6CE6A" w14:textId="77777777" w:rsidR="00D2598E" w:rsidRPr="0051673C" w:rsidRDefault="00D2598E" w:rsidP="00D2598E">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DE9A06F" w14:textId="77777777" w:rsidR="00D2598E" w:rsidRPr="00C92F07" w:rsidRDefault="00D2598E" w:rsidP="00D2598E">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66BC99B0" w14:textId="77777777" w:rsidR="00D2598E" w:rsidRPr="0075564D" w:rsidRDefault="00D2598E" w:rsidP="00D2598E">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6C60ED32" w14:textId="77777777" w:rsidR="00D2598E" w:rsidRDefault="00D2598E" w:rsidP="00D2598E">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5D788575" w14:textId="77777777" w:rsidR="00D2598E" w:rsidRDefault="00D2598E" w:rsidP="00D2598E">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3A4C1BA" w14:textId="77777777" w:rsidR="00D2598E" w:rsidRPr="00D301CF" w:rsidRDefault="00D2598E" w:rsidP="00D2598E">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2A8EFD0" w14:textId="77777777" w:rsidR="00D2598E" w:rsidRDefault="00D2598E" w:rsidP="00D2598E">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7604C01F" w14:textId="77777777" w:rsidR="00D2598E" w:rsidRPr="0051673C" w:rsidRDefault="00D2598E" w:rsidP="00D2598E">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2F4B62FE" w14:textId="77777777" w:rsidR="00D2598E" w:rsidRPr="0051673C" w:rsidRDefault="00D2598E" w:rsidP="00D2598E">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A217C51" w14:textId="77777777" w:rsidR="00D2598E" w:rsidRPr="0051673C" w:rsidRDefault="00D2598E" w:rsidP="00D2598E">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71AB2BA7" w14:textId="77777777" w:rsidR="00D2598E" w:rsidRPr="0051673C" w:rsidRDefault="00D2598E" w:rsidP="00D2598E">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EB6AC2A" w14:textId="77777777" w:rsidR="00D2598E" w:rsidRPr="0051673C" w:rsidRDefault="00D2598E" w:rsidP="00D2598E">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0F7A2E5" w14:textId="77777777" w:rsidR="00D2598E" w:rsidRPr="0051673C" w:rsidRDefault="00D2598E" w:rsidP="00D2598E">
      <w:pPr>
        <w:shd w:val="clear" w:color="auto" w:fill="FFFFFF"/>
        <w:jc w:val="both"/>
        <w:rPr>
          <w:rFonts w:ascii="Times New Roman" w:hAnsi="Times New Roman" w:cs="Times New Roman"/>
          <w:sz w:val="24"/>
          <w:szCs w:val="24"/>
          <w:lang w:val="ru-RU"/>
        </w:rPr>
      </w:pPr>
    </w:p>
    <w:p w14:paraId="47310AA6" w14:textId="77777777" w:rsidR="00D2598E" w:rsidRPr="0051673C" w:rsidRDefault="00D2598E" w:rsidP="00D2598E">
      <w:pPr>
        <w:shd w:val="clear" w:color="auto" w:fill="FFFFFF"/>
        <w:jc w:val="both"/>
        <w:rPr>
          <w:rFonts w:ascii="Times New Roman" w:hAnsi="Times New Roman" w:cs="Times New Roman"/>
          <w:sz w:val="24"/>
          <w:szCs w:val="24"/>
          <w:lang w:val="ru-RU"/>
        </w:rPr>
      </w:pPr>
    </w:p>
    <w:p w14:paraId="3F726BE1" w14:textId="77777777" w:rsidR="00D2598E" w:rsidRPr="0051673C" w:rsidRDefault="00D2598E" w:rsidP="00D2598E">
      <w:pPr>
        <w:shd w:val="clear" w:color="auto" w:fill="FFFFFF"/>
        <w:jc w:val="both"/>
        <w:rPr>
          <w:rFonts w:ascii="Times New Roman" w:hAnsi="Times New Roman" w:cs="Times New Roman"/>
          <w:sz w:val="24"/>
          <w:szCs w:val="24"/>
          <w:lang w:val="ru-RU"/>
        </w:rPr>
      </w:pPr>
    </w:p>
    <w:p w14:paraId="23A16DF5" w14:textId="77777777" w:rsidR="00D2598E" w:rsidRPr="0051673C" w:rsidRDefault="00D2598E" w:rsidP="00D2598E">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0413F8" w14:textId="77777777" w:rsidR="00D2598E" w:rsidRPr="0051673C" w:rsidRDefault="00D2598E" w:rsidP="00D2598E">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6ED51765" w14:textId="77777777" w:rsidR="00D2598E" w:rsidRPr="0051673C" w:rsidRDefault="00D2598E" w:rsidP="00D2598E">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FEF689C" w14:textId="77777777" w:rsidR="00D2598E" w:rsidRPr="0051673C" w:rsidRDefault="00D2598E" w:rsidP="00D2598E">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E8D30AB" w14:textId="77777777" w:rsidR="00D2598E" w:rsidRPr="00974F61" w:rsidRDefault="00D2598E" w:rsidP="00D2598E">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990DDAC" w14:textId="77777777" w:rsidR="00D2598E" w:rsidRPr="0051673C" w:rsidRDefault="00D2598E" w:rsidP="00D2598E">
      <w:pPr>
        <w:tabs>
          <w:tab w:val="left" w:pos="1620"/>
        </w:tabs>
        <w:jc w:val="center"/>
        <w:outlineLvl w:val="0"/>
        <w:rPr>
          <w:rFonts w:ascii="Times New Roman" w:hAnsi="Times New Roman" w:cs="Times New Roman"/>
          <w:b/>
          <w:sz w:val="24"/>
          <w:szCs w:val="24"/>
          <w:lang w:val="ru-RU"/>
        </w:rPr>
      </w:pPr>
    </w:p>
    <w:p w14:paraId="3594E940" w14:textId="77777777" w:rsidR="00D2598E" w:rsidRPr="00974F61" w:rsidRDefault="00D2598E" w:rsidP="00D2598E">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2CC506F4" w14:textId="77777777" w:rsidR="00D2598E" w:rsidRPr="00974F61" w:rsidRDefault="00D2598E" w:rsidP="00D2598E">
      <w:pPr>
        <w:tabs>
          <w:tab w:val="left" w:pos="1620"/>
        </w:tabs>
        <w:jc w:val="center"/>
        <w:outlineLvl w:val="0"/>
        <w:rPr>
          <w:rFonts w:ascii="Times New Roman" w:hAnsi="Times New Roman" w:cs="Times New Roman"/>
          <w:b/>
          <w:sz w:val="24"/>
          <w:szCs w:val="24"/>
          <w:lang w:val="ru-RU"/>
        </w:rPr>
      </w:pPr>
    </w:p>
    <w:p w14:paraId="1DA89C27" w14:textId="77777777" w:rsidR="00D2598E" w:rsidRPr="00974F61" w:rsidRDefault="00D2598E" w:rsidP="00D2598E">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87B5204" w14:textId="77777777" w:rsidR="00D2598E" w:rsidRPr="0027364F" w:rsidRDefault="00D2598E" w:rsidP="00D2598E">
      <w:pPr>
        <w:tabs>
          <w:tab w:val="left" w:pos="1620"/>
        </w:tabs>
        <w:jc w:val="both"/>
        <w:outlineLvl w:val="0"/>
        <w:rPr>
          <w:rFonts w:ascii="Times New Roman" w:hAnsi="Times New Roman" w:cs="Times New Roman"/>
          <w:b/>
          <w:sz w:val="24"/>
          <w:szCs w:val="24"/>
          <w:lang w:val="ru-RU"/>
        </w:rPr>
      </w:pPr>
    </w:p>
    <w:p w14:paraId="5E065917"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3494A7F0"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45FB8132"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5C98414A"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580DA3D3"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1E52BDBB"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 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 «РТ-Капитал», ИНН 7704770859, ОГРН 1107746989954, адрес: 119048, г. Москва, ул. Усачёва, д. 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67456DDF"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6D94F407"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6629F97"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10911ED4"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A585C9F"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1AE5FCAE"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1B6C8A"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2B1FAEFE"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79891D56"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1C376EFF"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A9DEC4"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0D3CC89" w14:textId="77777777" w:rsidR="00D2598E"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485A7A9C"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521EA084" w14:textId="77777777" w:rsidR="00D2598E" w:rsidRPr="005530AD"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7C00CCBA" w14:textId="77777777" w:rsidR="00D2598E" w:rsidRPr="005E48BD"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45BB0789"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31CF84C" w14:textId="77777777" w:rsidR="00D2598E" w:rsidRPr="006B4D4B" w:rsidRDefault="00D2598E" w:rsidP="00D2598E">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796E5A2A" w14:textId="77777777" w:rsidR="00D2598E" w:rsidRPr="000B4080" w:rsidRDefault="00D2598E" w:rsidP="00D2598E">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1986064E" w14:textId="77777777" w:rsidR="00D2598E" w:rsidRDefault="00D2598E" w:rsidP="00D2598E">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5AC9A5A" w14:textId="77777777" w:rsidR="00D2598E" w:rsidRPr="00D301CF" w:rsidRDefault="00D2598E" w:rsidP="00D2598E">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9AA5B7F" w14:textId="77777777" w:rsidR="00D2598E" w:rsidRPr="00E519A7" w:rsidRDefault="00D2598E" w:rsidP="00D2598E">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784C0B8" w14:textId="77777777" w:rsidR="00D2598E" w:rsidRDefault="00D2598E" w:rsidP="00D2598E">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6AE24BC7" w14:textId="77777777" w:rsidR="00D2598E" w:rsidRPr="00B75068" w:rsidRDefault="00D2598E" w:rsidP="00D2598E">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D2598E" w:rsidRPr="00991CA0" w14:paraId="0076B70B" w14:textId="77777777" w:rsidTr="00D2598E">
        <w:tc>
          <w:tcPr>
            <w:tcW w:w="5097" w:type="dxa"/>
            <w:tcBorders>
              <w:top w:val="single" w:sz="4" w:space="0" w:color="auto"/>
              <w:left w:val="single" w:sz="4" w:space="0" w:color="auto"/>
              <w:bottom w:val="single" w:sz="4" w:space="0" w:color="auto"/>
              <w:right w:val="single" w:sz="4" w:space="0" w:color="auto"/>
            </w:tcBorders>
            <w:hideMark/>
          </w:tcPr>
          <w:p w14:paraId="0681F194" w14:textId="77777777" w:rsidR="00D2598E" w:rsidRPr="00991CA0" w:rsidRDefault="00D2598E" w:rsidP="00D2598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21D7DFA" w14:textId="77777777" w:rsidR="00D2598E" w:rsidRPr="00991CA0" w:rsidRDefault="00D2598E" w:rsidP="00D2598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D2598E" w:rsidRPr="00991CA0" w14:paraId="1866F845" w14:textId="77777777" w:rsidTr="00D2598E">
        <w:tc>
          <w:tcPr>
            <w:tcW w:w="5097" w:type="dxa"/>
            <w:tcBorders>
              <w:top w:val="single" w:sz="4" w:space="0" w:color="auto"/>
              <w:left w:val="single" w:sz="4" w:space="0" w:color="auto"/>
              <w:bottom w:val="single" w:sz="4" w:space="0" w:color="auto"/>
              <w:right w:val="single" w:sz="4" w:space="0" w:color="auto"/>
            </w:tcBorders>
            <w:hideMark/>
          </w:tcPr>
          <w:p w14:paraId="6558BE97" w14:textId="77777777" w:rsidR="00D2598E" w:rsidRPr="005817F9" w:rsidRDefault="006343DB" w:rsidP="00D2598E">
            <w:pPr>
              <w:spacing w:line="276" w:lineRule="auto"/>
              <w:ind w:firstLine="709"/>
              <w:rPr>
                <w:rFonts w:ascii="Times New Roman" w:hAnsi="Times New Roman" w:cs="Times New Roman"/>
                <w:sz w:val="24"/>
                <w:szCs w:val="24"/>
              </w:rPr>
            </w:pPr>
            <w:hyperlink r:id="rId17" w:history="1">
              <w:r w:rsidR="00D2598E"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8949D65" w14:textId="77777777" w:rsidR="00D2598E" w:rsidRPr="00991CA0" w:rsidRDefault="00D2598E" w:rsidP="00D2598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D2598E" w:rsidRPr="00991CA0" w14:paraId="73D7235D" w14:textId="77777777" w:rsidTr="00D2598E">
        <w:tc>
          <w:tcPr>
            <w:tcW w:w="5097" w:type="dxa"/>
            <w:tcBorders>
              <w:top w:val="single" w:sz="4" w:space="0" w:color="auto"/>
              <w:left w:val="single" w:sz="4" w:space="0" w:color="auto"/>
              <w:bottom w:val="single" w:sz="4" w:space="0" w:color="auto"/>
              <w:right w:val="single" w:sz="4" w:space="0" w:color="auto"/>
            </w:tcBorders>
            <w:hideMark/>
          </w:tcPr>
          <w:p w14:paraId="414F3AF8" w14:textId="77777777" w:rsidR="00D2598E" w:rsidRPr="005817F9" w:rsidRDefault="00D2598E" w:rsidP="00D2598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8"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7961603" w14:textId="77777777" w:rsidR="00D2598E" w:rsidRPr="00991CA0" w:rsidRDefault="00D2598E" w:rsidP="00D2598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D2598E" w:rsidRPr="00991CA0" w14:paraId="68B5F6ED" w14:textId="77777777" w:rsidTr="00D2598E">
        <w:tc>
          <w:tcPr>
            <w:tcW w:w="5097" w:type="dxa"/>
            <w:tcBorders>
              <w:top w:val="single" w:sz="4" w:space="0" w:color="auto"/>
              <w:left w:val="single" w:sz="4" w:space="0" w:color="auto"/>
              <w:bottom w:val="single" w:sz="4" w:space="0" w:color="auto"/>
              <w:right w:val="single" w:sz="4" w:space="0" w:color="auto"/>
            </w:tcBorders>
          </w:tcPr>
          <w:p w14:paraId="1F74A26B" w14:textId="77777777" w:rsidR="00D2598E" w:rsidRDefault="00D2598E" w:rsidP="00D2598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5887B19F" w14:textId="77777777" w:rsidR="00D2598E" w:rsidRPr="00991CA0" w:rsidRDefault="00D2598E" w:rsidP="00D2598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27CEDDF5" w14:textId="77777777" w:rsidR="00D2598E" w:rsidRPr="00A6178D" w:rsidRDefault="00D2598E" w:rsidP="00D2598E">
      <w:pPr>
        <w:widowControl/>
        <w:shd w:val="clear" w:color="auto" w:fill="FFFFFF"/>
        <w:autoSpaceDE/>
        <w:autoSpaceDN/>
        <w:ind w:left="709"/>
        <w:jc w:val="both"/>
        <w:rPr>
          <w:rFonts w:ascii="Times New Roman" w:hAnsi="Times New Roman" w:cs="Times New Roman"/>
          <w:spacing w:val="-6"/>
          <w:sz w:val="24"/>
          <w:szCs w:val="24"/>
          <w:lang w:val="ru-RU"/>
        </w:rPr>
      </w:pPr>
    </w:p>
    <w:p w14:paraId="4625BD25" w14:textId="77777777" w:rsidR="00D2598E" w:rsidRPr="00AF3281" w:rsidRDefault="00D2598E" w:rsidP="00D2598E">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30D616AC" w14:textId="77777777" w:rsidR="00D2598E" w:rsidRPr="00AF3281" w:rsidRDefault="00D2598E" w:rsidP="00D2598E">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030A359" w14:textId="77777777" w:rsidR="00D2598E" w:rsidRPr="00AF3281" w:rsidRDefault="00D2598E" w:rsidP="00D2598E">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04F73F2A" w14:textId="77777777" w:rsidR="00D2598E" w:rsidRPr="00AF3281" w:rsidRDefault="00D2598E" w:rsidP="00D2598E">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1C3ED9B8" w14:textId="77777777" w:rsidR="00D2598E" w:rsidRPr="00AF3281" w:rsidRDefault="00D2598E" w:rsidP="00D2598E">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323328CF"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B1532E"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00D0FE95"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6CC338C6"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1865E8F0" w14:textId="77777777" w:rsidR="00D2598E" w:rsidRPr="006B4D4B" w:rsidRDefault="00D2598E" w:rsidP="00D2598E">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8A5F883" w14:textId="77777777" w:rsidR="00D2598E" w:rsidRPr="006B4D4B" w:rsidRDefault="00D2598E" w:rsidP="00D2598E">
      <w:pPr>
        <w:tabs>
          <w:tab w:val="left" w:pos="1620"/>
          <w:tab w:val="left" w:pos="8504"/>
        </w:tabs>
        <w:outlineLvl w:val="0"/>
        <w:rPr>
          <w:rFonts w:ascii="Times New Roman" w:hAnsi="Times New Roman" w:cs="Times New Roman"/>
          <w:b/>
          <w:spacing w:val="-6"/>
          <w:sz w:val="24"/>
          <w:szCs w:val="24"/>
          <w:lang w:val="ru-RU"/>
        </w:rPr>
      </w:pPr>
    </w:p>
    <w:p w14:paraId="323B6B58" w14:textId="77777777" w:rsidR="00D2598E" w:rsidRPr="006B4D4B" w:rsidRDefault="00D2598E" w:rsidP="00D2598E">
      <w:pPr>
        <w:tabs>
          <w:tab w:val="left" w:pos="1620"/>
          <w:tab w:val="left" w:pos="8504"/>
        </w:tabs>
        <w:outlineLvl w:val="0"/>
        <w:rPr>
          <w:rFonts w:ascii="Times New Roman" w:hAnsi="Times New Roman" w:cs="Times New Roman"/>
          <w:b/>
          <w:spacing w:val="-6"/>
          <w:sz w:val="24"/>
          <w:szCs w:val="24"/>
          <w:lang w:val="ru-RU"/>
        </w:rPr>
      </w:pPr>
    </w:p>
    <w:p w14:paraId="2C91D9D3" w14:textId="77777777" w:rsidR="00D2598E" w:rsidRPr="006B4D4B" w:rsidRDefault="00D2598E" w:rsidP="00D2598E">
      <w:pPr>
        <w:shd w:val="clear" w:color="auto" w:fill="FFFFFF"/>
        <w:jc w:val="both"/>
        <w:rPr>
          <w:rFonts w:ascii="Times New Roman" w:hAnsi="Times New Roman" w:cs="Times New Roman"/>
          <w:spacing w:val="-6"/>
          <w:sz w:val="24"/>
          <w:szCs w:val="24"/>
          <w:lang w:val="ru-RU"/>
        </w:rPr>
      </w:pPr>
    </w:p>
    <w:p w14:paraId="725E38BC" w14:textId="77777777" w:rsidR="00D2598E" w:rsidRPr="006B4D4B" w:rsidRDefault="00D2598E" w:rsidP="00D2598E">
      <w:pPr>
        <w:shd w:val="clear" w:color="auto" w:fill="FFFFFF"/>
        <w:jc w:val="both"/>
        <w:rPr>
          <w:rFonts w:ascii="Times New Roman" w:hAnsi="Times New Roman" w:cs="Times New Roman"/>
          <w:spacing w:val="-6"/>
          <w:sz w:val="24"/>
          <w:szCs w:val="24"/>
          <w:lang w:val="ru-RU"/>
        </w:rPr>
      </w:pPr>
    </w:p>
    <w:p w14:paraId="23B37045" w14:textId="77777777" w:rsidR="00D2598E" w:rsidRPr="006B4D4B" w:rsidRDefault="00D2598E" w:rsidP="00D2598E">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35E6D72A" w14:textId="77777777" w:rsidR="00D2598E" w:rsidRPr="006B4D4B" w:rsidRDefault="00D2598E" w:rsidP="00D2598E">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3D946C3" w14:textId="77777777" w:rsidR="00D2598E" w:rsidRPr="0051673C" w:rsidRDefault="00D2598E" w:rsidP="00D2598E">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717CA53E" w14:textId="77777777" w:rsidR="00D2598E" w:rsidRPr="006B4D4B" w:rsidRDefault="00D2598E" w:rsidP="00D2598E">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5DC25D8" w14:textId="77777777" w:rsidR="00D2598E" w:rsidRPr="006B4D4B" w:rsidRDefault="00D2598E" w:rsidP="00D2598E">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79A4C614"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14FDBB6"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FACA511"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454FC0" w14:textId="77777777" w:rsidR="00D2598E" w:rsidRPr="0051673C" w:rsidRDefault="00D2598E" w:rsidP="00D2598E">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71132AC"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51673C">
        <w:rPr>
          <w:rFonts w:ascii="Times New Roman" w:hAnsi="Times New Roman" w:cs="Times New Roman"/>
          <w:sz w:val="24"/>
          <w:szCs w:val="24"/>
          <w:lang w:val="ru-RU"/>
        </w:rPr>
        <w:t>ДЕКЛАРАЦИЯ</w:t>
      </w:r>
    </w:p>
    <w:p w14:paraId="29D1B39F"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9"/>
    </w:p>
    <w:p w14:paraId="6CE4AB02"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B815A2C"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C6D19EF" w14:textId="77777777" w:rsidR="00D2598E" w:rsidRPr="0051673C" w:rsidRDefault="00D2598E" w:rsidP="00D2598E">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88B866" w14:textId="77777777" w:rsidR="00D2598E" w:rsidRPr="006B4D4B" w:rsidRDefault="00D2598E" w:rsidP="00D2598E">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6816DAF9" w14:textId="77777777" w:rsidR="00D2598E" w:rsidRPr="006B4D4B" w:rsidRDefault="00D2598E" w:rsidP="00D2598E">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DB6BF5" w14:textId="77777777" w:rsidR="00D2598E" w:rsidRPr="006B4D4B" w:rsidRDefault="00D2598E" w:rsidP="00D2598E">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FC96641" w14:textId="77777777" w:rsidR="00D2598E" w:rsidRPr="006B4D4B" w:rsidRDefault="00D2598E" w:rsidP="00D2598E">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6493B1" w14:textId="0063632A" w:rsidR="00D2598E" w:rsidRPr="006B4D4B" w:rsidRDefault="00D2598E" w:rsidP="00D2598E">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Pr>
          <w:rFonts w:ascii="Times New Roman" w:hAnsi="Times New Roman" w:cs="Times New Roman"/>
          <w:sz w:val="24"/>
          <w:szCs w:val="24"/>
        </w:rPr>
        <w:t> </w:t>
      </w:r>
      <w:r w:rsidRPr="006B4D4B">
        <w:rPr>
          <w:rFonts w:ascii="Times New Roman" w:hAnsi="Times New Roman" w:cs="Times New Roman"/>
          <w:sz w:val="24"/>
          <w:szCs w:val="24"/>
        </w:rPr>
        <w:t>1.4.</w:t>
      </w:r>
      <w:r>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982E377" w14:textId="77777777" w:rsidR="00D2598E" w:rsidRPr="006B4D4B" w:rsidRDefault="00D2598E" w:rsidP="00D2598E">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4D5D10DD" w14:textId="77777777" w:rsidR="00D2598E" w:rsidRPr="0051673C" w:rsidRDefault="00D2598E" w:rsidP="00D2598E">
      <w:pPr>
        <w:tabs>
          <w:tab w:val="left" w:pos="284"/>
        </w:tabs>
        <w:jc w:val="both"/>
        <w:rPr>
          <w:rFonts w:ascii="Times New Roman" w:hAnsi="Times New Roman" w:cs="Times New Roman"/>
          <w:sz w:val="24"/>
          <w:szCs w:val="24"/>
          <w:lang w:val="ru-RU"/>
        </w:rPr>
      </w:pPr>
    </w:p>
    <w:p w14:paraId="065CD6D0" w14:textId="77777777" w:rsidR="00D2598E" w:rsidRPr="0051673C" w:rsidRDefault="00D2598E" w:rsidP="00D2598E">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32A9ABF3" w14:textId="77777777" w:rsidR="00D2598E" w:rsidRPr="0051673C" w:rsidRDefault="00D2598E" w:rsidP="00D2598E">
      <w:pPr>
        <w:tabs>
          <w:tab w:val="left" w:pos="284"/>
          <w:tab w:val="num" w:pos="540"/>
        </w:tabs>
        <w:rPr>
          <w:rFonts w:ascii="Times New Roman" w:eastAsia="Times New Roman" w:hAnsi="Times New Roman" w:cs="Times New Roman"/>
          <w:bCs/>
          <w:sz w:val="24"/>
          <w:szCs w:val="24"/>
          <w:lang w:val="ru-RU" w:eastAsia="ru-RU"/>
        </w:rPr>
      </w:pPr>
    </w:p>
    <w:p w14:paraId="6B238BF7" w14:textId="0BC8ABDF" w:rsidR="00D2598E" w:rsidRPr="0027364F" w:rsidRDefault="00D2598E" w:rsidP="0027364F">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4DBD7525" w14:textId="77777777" w:rsidR="00D2598E" w:rsidRPr="0051673C" w:rsidRDefault="00D2598E" w:rsidP="00D2598E">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7843F45D" w14:textId="77777777" w:rsidR="00D2598E" w:rsidRPr="006B4D4B" w:rsidRDefault="00D2598E" w:rsidP="00D2598E">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62029183" w14:textId="77777777" w:rsidR="00D2598E" w:rsidRPr="006B4D4B" w:rsidRDefault="00D2598E" w:rsidP="00D2598E">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17954701" w14:textId="77777777" w:rsidR="00D2598E" w:rsidRPr="0051673C" w:rsidRDefault="00D2598E" w:rsidP="00D2598E">
      <w:pPr>
        <w:outlineLvl w:val="0"/>
        <w:rPr>
          <w:rFonts w:ascii="Times New Roman" w:hAnsi="Times New Roman" w:cs="Times New Roman"/>
          <w:b/>
          <w:sz w:val="24"/>
          <w:szCs w:val="24"/>
          <w:lang w:val="ru-RU"/>
        </w:rPr>
      </w:pPr>
    </w:p>
    <w:p w14:paraId="54D1A0DE" w14:textId="77777777" w:rsidR="00D2598E" w:rsidRPr="0051673C" w:rsidRDefault="00D2598E" w:rsidP="00D2598E">
      <w:pPr>
        <w:outlineLvl w:val="0"/>
        <w:rPr>
          <w:rFonts w:ascii="Times New Roman" w:hAnsi="Times New Roman" w:cs="Times New Roman"/>
          <w:b/>
          <w:sz w:val="24"/>
          <w:szCs w:val="24"/>
          <w:lang w:val="ru-RU"/>
        </w:rPr>
      </w:pPr>
    </w:p>
    <w:p w14:paraId="091544A3" w14:textId="77777777" w:rsidR="00D2598E" w:rsidRPr="0051673C" w:rsidRDefault="00D2598E" w:rsidP="00D2598E">
      <w:pPr>
        <w:outlineLvl w:val="0"/>
        <w:rPr>
          <w:rFonts w:ascii="Times New Roman" w:hAnsi="Times New Roman" w:cs="Times New Roman"/>
          <w:b/>
          <w:sz w:val="24"/>
          <w:szCs w:val="24"/>
          <w:lang w:val="ru-RU"/>
        </w:rPr>
      </w:pPr>
    </w:p>
    <w:p w14:paraId="0FF6C87B"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0975D10E"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7E1CCAC"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C759A01"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46A2090E" w14:textId="77777777" w:rsidR="00D2598E" w:rsidRPr="0051673C" w:rsidRDefault="00D2598E" w:rsidP="00D2598E">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1423F1E" w14:textId="77777777" w:rsidR="00D2598E" w:rsidRPr="0051673C" w:rsidRDefault="00D2598E" w:rsidP="00D2598E">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757C445A" w14:textId="77777777" w:rsidR="00D2598E" w:rsidRPr="0051673C" w:rsidRDefault="00D2598E" w:rsidP="00D2598E">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3B572476" w14:textId="77777777" w:rsidR="00D2598E" w:rsidRPr="0051673C" w:rsidRDefault="00D2598E" w:rsidP="00D2598E">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191E8EC6" w14:textId="77777777" w:rsidR="00D2598E" w:rsidRPr="0051673C" w:rsidRDefault="00D2598E" w:rsidP="00D2598E">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4457F57B" w14:textId="77777777" w:rsidR="00D2598E" w:rsidRPr="006B4D4B" w:rsidRDefault="00D2598E" w:rsidP="00D2598E">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D714852" w14:textId="77777777" w:rsidR="00D2598E" w:rsidRPr="006B4D4B" w:rsidRDefault="00D2598E" w:rsidP="00D2598E">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7DF06D6B" w14:textId="77777777" w:rsidR="00D2598E" w:rsidRPr="006B4D4B" w:rsidRDefault="00D2598E" w:rsidP="00D2598E">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0BA296FD" w14:textId="77777777" w:rsidR="00D2598E" w:rsidRPr="006B4D4B" w:rsidRDefault="00D2598E" w:rsidP="00D2598E">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78717C9" w14:textId="0B97D656" w:rsidR="00D2598E" w:rsidRPr="006B4D4B" w:rsidRDefault="00D2598E" w:rsidP="00D2598E">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Pr>
          <w:rFonts w:ascii="Times New Roman" w:hAnsi="Times New Roman" w:cs="Times New Roman"/>
          <w:sz w:val="24"/>
          <w:szCs w:val="24"/>
        </w:rPr>
        <w:t> </w:t>
      </w:r>
      <w:r w:rsidRPr="006B4D4B">
        <w:rPr>
          <w:rFonts w:ascii="Times New Roman" w:hAnsi="Times New Roman" w:cs="Times New Roman"/>
          <w:sz w:val="24"/>
          <w:szCs w:val="24"/>
        </w:rPr>
        <w:t>1.4.</w:t>
      </w:r>
      <w:r>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4A87CD9" w14:textId="77777777" w:rsidR="00D2598E" w:rsidRPr="006B4D4B" w:rsidRDefault="00D2598E" w:rsidP="00D2598E">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1ECA4A01" w14:textId="77777777" w:rsidR="00D2598E" w:rsidRPr="0051673C" w:rsidRDefault="00D2598E" w:rsidP="00D2598E">
      <w:pPr>
        <w:tabs>
          <w:tab w:val="left" w:pos="284"/>
        </w:tabs>
        <w:jc w:val="both"/>
        <w:rPr>
          <w:rFonts w:ascii="Times New Roman" w:hAnsi="Times New Roman" w:cs="Times New Roman"/>
          <w:sz w:val="24"/>
          <w:szCs w:val="24"/>
          <w:lang w:val="ru-RU"/>
        </w:rPr>
      </w:pPr>
    </w:p>
    <w:p w14:paraId="5185D28B" w14:textId="77777777" w:rsidR="00D2598E" w:rsidRPr="00D22238" w:rsidRDefault="00D2598E" w:rsidP="00D2598E">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5EAF198" w14:textId="77777777" w:rsidR="00D2598E" w:rsidRPr="00D22238" w:rsidRDefault="00D2598E" w:rsidP="00D2598E">
      <w:pPr>
        <w:tabs>
          <w:tab w:val="left" w:pos="284"/>
          <w:tab w:val="num" w:pos="540"/>
        </w:tabs>
        <w:rPr>
          <w:rFonts w:ascii="Times New Roman" w:eastAsia="Times New Roman" w:hAnsi="Times New Roman" w:cs="Times New Roman"/>
          <w:bCs/>
          <w:sz w:val="24"/>
          <w:szCs w:val="24"/>
          <w:lang w:eastAsia="ru-RU"/>
        </w:rPr>
      </w:pPr>
    </w:p>
    <w:p w14:paraId="63D5131B" w14:textId="022B19EF" w:rsidR="00D2598E" w:rsidRPr="00DD6AEB" w:rsidRDefault="00D2598E" w:rsidP="00DD6AEB">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004ACF93" w14:textId="77777777" w:rsidR="00D2598E" w:rsidRDefault="00D2598E" w:rsidP="00D2598E">
      <w:pPr>
        <w:rPr>
          <w:rFonts w:ascii="Times New Roman" w:hAnsi="Times New Roman" w:cs="Times New Roman"/>
          <w:sz w:val="24"/>
          <w:szCs w:val="24"/>
        </w:rPr>
      </w:pPr>
      <w:r>
        <w:rPr>
          <w:rFonts w:ascii="Times New Roman" w:hAnsi="Times New Roman" w:cs="Times New Roman"/>
          <w:sz w:val="24"/>
          <w:szCs w:val="24"/>
        </w:rPr>
        <w:br w:type="page"/>
      </w:r>
    </w:p>
    <w:p w14:paraId="5109E8EF" w14:textId="77777777" w:rsidR="00D2598E" w:rsidRPr="00C92F07" w:rsidRDefault="00D2598E" w:rsidP="00D2598E">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0" w:name="Адрес_помещ"/>
      <w:bookmarkStart w:id="41" w:name="Адрес_орг_конкурса"/>
      <w:bookmarkStart w:id="42" w:name="Информационная_карта"/>
      <w:bookmarkEnd w:id="40"/>
      <w:bookmarkEnd w:id="41"/>
      <w:bookmarkEnd w:id="42"/>
      <w:r w:rsidRPr="00C92F07">
        <w:rPr>
          <w:rFonts w:ascii="Times New Roman" w:hAnsi="Times New Roman" w:cs="Times New Roman"/>
          <w:b/>
          <w:sz w:val="24"/>
          <w:szCs w:val="24"/>
        </w:rPr>
        <w:lastRenderedPageBreak/>
        <w:t>ФОРМА ДОГОВОРА О ЗАДАТКЕ</w:t>
      </w:r>
    </w:p>
    <w:p w14:paraId="0439EAF3" w14:textId="77777777" w:rsidR="00D2598E" w:rsidRDefault="00D2598E" w:rsidP="00D2598E">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CF73123" w14:textId="77777777" w:rsidR="00D2598E" w:rsidRPr="00F301FE" w:rsidRDefault="00D2598E" w:rsidP="00D2598E">
      <w:pPr>
        <w:rPr>
          <w:rFonts w:ascii="Times New Roman" w:hAnsi="Times New Roman" w:cs="Times New Roman"/>
          <w:sz w:val="24"/>
          <w:szCs w:val="24"/>
        </w:rPr>
      </w:pPr>
    </w:p>
    <w:p w14:paraId="7224E2C7" w14:textId="77777777" w:rsidR="00D2598E" w:rsidRDefault="00D2598E" w:rsidP="00D2598E">
      <w:pPr>
        <w:jc w:val="both"/>
        <w:rPr>
          <w:rFonts w:ascii="Times New Roman" w:hAnsi="Times New Roman" w:cs="Times New Roman"/>
          <w:sz w:val="24"/>
          <w:szCs w:val="24"/>
        </w:rPr>
        <w:sectPr w:rsidR="00D2598E" w:rsidSect="00A165AD">
          <w:headerReference w:type="even" r:id="rId19"/>
          <w:footerReference w:type="first" r:id="rId20"/>
          <w:pgSz w:w="11906" w:h="16838"/>
          <w:pgMar w:top="1134" w:right="567" w:bottom="1134" w:left="1134" w:header="709" w:footer="709" w:gutter="0"/>
          <w:cols w:space="708"/>
          <w:docGrid w:linePitch="360"/>
        </w:sectPr>
      </w:pPr>
    </w:p>
    <w:p w14:paraId="0C1CEF0C" w14:textId="77777777" w:rsidR="00D2598E" w:rsidRPr="00111EFD" w:rsidRDefault="00D2598E" w:rsidP="00D2598E">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4D0B517C" w14:textId="77777777" w:rsidR="00D2598E" w:rsidRDefault="00D2598E" w:rsidP="00D2598E">
      <w:pPr>
        <w:jc w:val="right"/>
        <w:rPr>
          <w:rFonts w:ascii="Times New Roman" w:hAnsi="Times New Roman" w:cs="Times New Roman"/>
          <w:color w:val="000000"/>
          <w:sz w:val="24"/>
          <w:szCs w:val="24"/>
        </w:rPr>
        <w:sectPr w:rsidR="00D2598E"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4641EFBE" w14:textId="77777777" w:rsidR="00D2598E" w:rsidRPr="00111EFD" w:rsidRDefault="00D2598E" w:rsidP="00D2598E">
      <w:pPr>
        <w:rPr>
          <w:rFonts w:ascii="Times New Roman" w:hAnsi="Times New Roman" w:cs="Times New Roman"/>
          <w:sz w:val="24"/>
          <w:szCs w:val="24"/>
        </w:rPr>
      </w:pPr>
    </w:p>
    <w:p w14:paraId="6A9722DD" w14:textId="77777777" w:rsidR="00D2598E" w:rsidRPr="0051673C" w:rsidRDefault="00D2598E" w:rsidP="00D2598E">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43216621" w14:textId="77777777" w:rsidR="00D2598E" w:rsidRPr="0051673C" w:rsidRDefault="00D2598E" w:rsidP="00D2598E">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357E4C4" w14:textId="77777777" w:rsidR="00D2598E" w:rsidRPr="00111EFD" w:rsidRDefault="00D2598E" w:rsidP="00D2598E">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DF018CF" w14:textId="4AD9732D"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E14797" w:rsidRPr="00E14797">
        <w:rPr>
          <w:rFonts w:ascii="Times New Roman" w:hAnsi="Times New Roman" w:cs="Times New Roman"/>
          <w:spacing w:val="-6"/>
          <w:sz w:val="24"/>
          <w:szCs w:val="24"/>
        </w:rPr>
        <w:t>АО «ОДК-ГТ»</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EF47C5D" w14:textId="6953C4B3"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E14797" w:rsidRPr="00E14797">
        <w:rPr>
          <w:rFonts w:ascii="Times New Roman" w:hAnsi="Times New Roman" w:cs="Times New Roman"/>
          <w:spacing w:val="-6"/>
          <w:sz w:val="24"/>
          <w:szCs w:val="24"/>
        </w:rPr>
        <w:t>2 876 641 (два миллиона восемьсот семьдесят шесть тысяч шестьсот сорок один) рубль 80 копеек (НДС не облагается).</w:t>
      </w:r>
    </w:p>
    <w:p w14:paraId="1453DA59" w14:textId="77777777" w:rsidR="00D2598E" w:rsidRPr="00111EFD" w:rsidRDefault="00D2598E" w:rsidP="00D2598E">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FEC44A6" w14:textId="14A2D4B9"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00E14797" w:rsidRPr="00E14797">
        <w:rPr>
          <w:rFonts w:ascii="Times New Roman" w:hAnsi="Times New Roman" w:cs="Times New Roman"/>
          <w:spacing w:val="-6"/>
          <w:sz w:val="24"/>
          <w:szCs w:val="24"/>
        </w:rPr>
        <w:t>2 876 641 (два миллиона восемьсот семьдесят шесть тысяч шестьсот сорок один) рубль 80 копеек</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E14797">
        <w:rPr>
          <w:rFonts w:ascii="Times New Roman" w:hAnsi="Times New Roman" w:cs="Times New Roman"/>
          <w:b/>
          <w:spacing w:val="-6"/>
          <w:sz w:val="24"/>
          <w:szCs w:val="24"/>
        </w:rPr>
        <w:t>22.07.2024</w:t>
      </w:r>
      <w:r w:rsidRPr="00111EFD">
        <w:rPr>
          <w:rFonts w:ascii="Times New Roman" w:hAnsi="Times New Roman" w:cs="Times New Roman"/>
          <w:spacing w:val="-6"/>
          <w:sz w:val="24"/>
          <w:szCs w:val="24"/>
        </w:rPr>
        <w:t>.</w:t>
      </w:r>
    </w:p>
    <w:p w14:paraId="5612769C" w14:textId="77777777" w:rsidR="00D2598E" w:rsidRPr="0051673C" w:rsidRDefault="00D2598E" w:rsidP="00D2598E">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1D5D2480"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94E1692" w14:textId="5A40C5E9"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63C4B13C"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0BD02E9B" w14:textId="77777777" w:rsidR="00D2598E" w:rsidRPr="0051673C" w:rsidRDefault="00D2598E" w:rsidP="00D2598E">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4C98A1B0"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7FAB51"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ADBF5C1"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6FB0DA" w14:textId="77777777" w:rsidR="00D2598E" w:rsidRPr="00111EFD" w:rsidRDefault="00D2598E" w:rsidP="00D2598E">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EE05678"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4F61E0B5"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8F6528C"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CC9BA0D" w14:textId="4A8C34B2" w:rsidR="00D2598E" w:rsidRPr="00111EFD" w:rsidRDefault="00D2598E" w:rsidP="00D2598E">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01F33B80" w14:textId="77777777" w:rsidR="00D2598E" w:rsidRPr="00E801DA" w:rsidRDefault="00D2598E" w:rsidP="00D2598E">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1"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B3E4882" w14:textId="77777777" w:rsidR="00D2598E" w:rsidRPr="0051673C" w:rsidRDefault="00D2598E" w:rsidP="00D2598E">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F70871C"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AFC0C86" w14:textId="77777777" w:rsidR="00D2598E" w:rsidRPr="0051673C" w:rsidRDefault="00D2598E" w:rsidP="00D2598E">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27931DF"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E7AEC8A"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CD12A45"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2F4F857D" w14:textId="77777777" w:rsidR="00D2598E" w:rsidRPr="00111EFD" w:rsidRDefault="00D2598E" w:rsidP="00D2598E">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8C0DFF5" w14:textId="77777777" w:rsidR="00D2598E" w:rsidRPr="00111EFD" w:rsidRDefault="00D2598E" w:rsidP="00D2598E">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A5C81C9" w14:textId="77777777" w:rsidR="00D2598E" w:rsidRPr="00111EFD" w:rsidRDefault="00D2598E" w:rsidP="00D2598E">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EBD650" w14:textId="77777777" w:rsidR="00D2598E" w:rsidRPr="00111EFD" w:rsidRDefault="00D2598E" w:rsidP="00D2598E">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w:t>
      </w:r>
      <w:r w:rsidRPr="00B905C6">
        <w:rPr>
          <w:rFonts w:ascii="Times New Roman" w:hAnsi="Times New Roman" w:cs="Times New Roman"/>
          <w:color w:val="000000"/>
          <w:spacing w:val="-10"/>
          <w:sz w:val="24"/>
          <w:szCs w:val="24"/>
        </w:rPr>
        <w:lastRenderedPageBreak/>
        <w:t>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378969D2" w14:textId="77777777" w:rsidR="00D2598E" w:rsidRPr="00111EFD" w:rsidRDefault="00D2598E" w:rsidP="00D2598E">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DAD5DF4"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EFA2A1C"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E2E7786" w14:textId="77777777" w:rsidR="00D2598E" w:rsidRPr="00111EFD" w:rsidRDefault="00D2598E" w:rsidP="00D2598E">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7AC1331" w14:textId="77777777" w:rsidR="00D2598E" w:rsidRPr="00111EFD" w:rsidRDefault="00D2598E" w:rsidP="00D2598E">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F690B88"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BEC13E2" w14:textId="77777777" w:rsidR="00D2598E" w:rsidRPr="00111EFD" w:rsidRDefault="00D2598E" w:rsidP="00D2598E">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3AC396C6"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7C7C0351"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C982F04"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35507835"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B20553B" w14:textId="77777777" w:rsidR="00D2598E" w:rsidRPr="00111EFD" w:rsidRDefault="00D2598E" w:rsidP="00D2598E">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2598E" w:rsidRPr="006B4D4B" w14:paraId="25DED56E" w14:textId="77777777" w:rsidTr="00D2598E">
        <w:tc>
          <w:tcPr>
            <w:tcW w:w="4961" w:type="dxa"/>
            <w:gridSpan w:val="3"/>
          </w:tcPr>
          <w:p w14:paraId="52729951" w14:textId="77777777" w:rsidR="00D2598E" w:rsidRPr="006B4D4B" w:rsidRDefault="00D2598E" w:rsidP="00D2598E">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11708D06" w14:textId="77777777" w:rsidR="00D2598E" w:rsidRPr="006B4D4B" w:rsidRDefault="00D2598E" w:rsidP="00D2598E">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D2598E" w:rsidRPr="00406844" w14:paraId="229A3089" w14:textId="77777777" w:rsidTr="00D2598E">
        <w:tc>
          <w:tcPr>
            <w:tcW w:w="4961" w:type="dxa"/>
            <w:gridSpan w:val="3"/>
          </w:tcPr>
          <w:p w14:paraId="70AEA3EA"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76D348BB"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D2598E" w:rsidRPr="006B4D4B" w14:paraId="722D93C8" w14:textId="77777777" w:rsidTr="00D2598E">
        <w:tc>
          <w:tcPr>
            <w:tcW w:w="993" w:type="dxa"/>
          </w:tcPr>
          <w:p w14:paraId="1044C254" w14:textId="77777777" w:rsidR="00D2598E" w:rsidRPr="006B4D4B" w:rsidRDefault="00D2598E" w:rsidP="00D2598E">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38DFB9BA" w14:textId="77777777" w:rsidR="00D2598E" w:rsidRPr="006B4D4B" w:rsidRDefault="00D2598E" w:rsidP="00D2598E">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9E4EAA9" w14:textId="77777777" w:rsidR="00D2598E" w:rsidRPr="006B4D4B" w:rsidRDefault="00D2598E" w:rsidP="00D2598E">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5E0B4A48"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6252FD45" w14:textId="77777777" w:rsidTr="00D2598E">
        <w:tc>
          <w:tcPr>
            <w:tcW w:w="993" w:type="dxa"/>
          </w:tcPr>
          <w:p w14:paraId="598B4183"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4E5D211F"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65CC76A1"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6FEFEC8E"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1D8A1228" w14:textId="77777777" w:rsidTr="00D2598E">
        <w:tc>
          <w:tcPr>
            <w:tcW w:w="993" w:type="dxa"/>
          </w:tcPr>
          <w:p w14:paraId="24CB194F"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1E96ABFD"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550DCE8"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5A377B82"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50C55727" w14:textId="77777777" w:rsidTr="00D2598E">
        <w:tc>
          <w:tcPr>
            <w:tcW w:w="993" w:type="dxa"/>
          </w:tcPr>
          <w:p w14:paraId="54E73989"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5970EAB"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4F1A7E0D"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4662A0F3"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56E875F6" w14:textId="77777777" w:rsidTr="00D2598E">
        <w:tc>
          <w:tcPr>
            <w:tcW w:w="993" w:type="dxa"/>
          </w:tcPr>
          <w:p w14:paraId="3DAD5AF2"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3E86BF58"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52676D1B"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64D1925A"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41BEAF14" w14:textId="77777777" w:rsidTr="00D2598E">
        <w:tc>
          <w:tcPr>
            <w:tcW w:w="993" w:type="dxa"/>
          </w:tcPr>
          <w:p w14:paraId="2F025475"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76ECA2C"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04EC044"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2832D914"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214A5DC9" w14:textId="77777777" w:rsidTr="00D2598E">
        <w:tc>
          <w:tcPr>
            <w:tcW w:w="993" w:type="dxa"/>
          </w:tcPr>
          <w:p w14:paraId="4B4F71CD"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CD8FA7"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060CCCC4"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4183F8A"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7DBFD9FD" w14:textId="77777777" w:rsidTr="00D2598E">
        <w:tc>
          <w:tcPr>
            <w:tcW w:w="993" w:type="dxa"/>
          </w:tcPr>
          <w:p w14:paraId="3CFCBAE4"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69A929F"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2F7B6C7"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642BC20A"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3A8AA517" w14:textId="77777777" w:rsidTr="00D2598E">
        <w:tc>
          <w:tcPr>
            <w:tcW w:w="993" w:type="dxa"/>
          </w:tcPr>
          <w:p w14:paraId="441AAF61" w14:textId="77777777" w:rsidR="00D2598E" w:rsidRPr="006B4D4B" w:rsidRDefault="00D2598E" w:rsidP="00D2598E">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4EC6E871"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FD0067A" w14:textId="77777777" w:rsidR="00D2598E" w:rsidRPr="006B4D4B" w:rsidRDefault="00D2598E" w:rsidP="00D2598E">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2A953E7A"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7FB507CB" w14:textId="77777777" w:rsidTr="00D2598E">
        <w:tc>
          <w:tcPr>
            <w:tcW w:w="993" w:type="dxa"/>
          </w:tcPr>
          <w:p w14:paraId="73EC23DE"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4528E48C"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D4B416"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170D990B"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1131EDED" w14:textId="77777777" w:rsidTr="00D2598E">
        <w:tc>
          <w:tcPr>
            <w:tcW w:w="9917" w:type="dxa"/>
            <w:gridSpan w:val="6"/>
          </w:tcPr>
          <w:p w14:paraId="5EF8FDEA" w14:textId="77777777" w:rsidR="00D2598E" w:rsidRPr="006B4D4B" w:rsidRDefault="00D2598E" w:rsidP="00D2598E">
            <w:pPr>
              <w:contextualSpacing/>
              <w:rPr>
                <w:rFonts w:ascii="Times New Roman" w:hAnsi="Times New Roman" w:cs="Times New Roman"/>
                <w:bCs/>
                <w:sz w:val="24"/>
                <w:szCs w:val="24"/>
              </w:rPr>
            </w:pPr>
          </w:p>
        </w:tc>
      </w:tr>
      <w:tr w:rsidR="00D2598E" w:rsidRPr="006B4D4B" w14:paraId="52FA0934" w14:textId="77777777" w:rsidTr="00D2598E">
        <w:tc>
          <w:tcPr>
            <w:tcW w:w="9917" w:type="dxa"/>
            <w:gridSpan w:val="6"/>
          </w:tcPr>
          <w:p w14:paraId="43815080" w14:textId="77777777" w:rsidR="00D2598E" w:rsidRPr="006B4D4B" w:rsidRDefault="00D2598E" w:rsidP="00D2598E">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lastRenderedPageBreak/>
              <w:t>ПОДПИСИ СТОРОН:</w:t>
            </w:r>
          </w:p>
        </w:tc>
      </w:tr>
      <w:tr w:rsidR="00D2598E" w:rsidRPr="006B4D4B" w14:paraId="78835644" w14:textId="77777777" w:rsidTr="00D2598E">
        <w:tc>
          <w:tcPr>
            <w:tcW w:w="9917" w:type="dxa"/>
            <w:gridSpan w:val="6"/>
          </w:tcPr>
          <w:p w14:paraId="5D3FED66" w14:textId="77777777" w:rsidR="00D2598E" w:rsidRPr="006B4D4B" w:rsidRDefault="00D2598E" w:rsidP="00D2598E">
            <w:pPr>
              <w:contextualSpacing/>
              <w:rPr>
                <w:rFonts w:ascii="Times New Roman" w:hAnsi="Times New Roman" w:cs="Times New Roman"/>
                <w:bCs/>
                <w:sz w:val="24"/>
                <w:szCs w:val="24"/>
              </w:rPr>
            </w:pPr>
          </w:p>
        </w:tc>
      </w:tr>
      <w:tr w:rsidR="00D2598E" w:rsidRPr="006B4D4B" w14:paraId="5A3B5630" w14:textId="77777777" w:rsidTr="00D2598E">
        <w:tc>
          <w:tcPr>
            <w:tcW w:w="4961" w:type="dxa"/>
            <w:gridSpan w:val="3"/>
          </w:tcPr>
          <w:p w14:paraId="61916457" w14:textId="77777777" w:rsidR="00D2598E" w:rsidRPr="006B4D4B" w:rsidRDefault="00D2598E" w:rsidP="00D2598E">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1C33E57" w14:textId="77777777" w:rsidR="00D2598E" w:rsidRPr="006B4D4B" w:rsidRDefault="00D2598E" w:rsidP="00D2598E">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D2598E" w:rsidRPr="006B4D4B" w14:paraId="7510D6B6" w14:textId="77777777" w:rsidTr="00D2598E">
        <w:tc>
          <w:tcPr>
            <w:tcW w:w="4961" w:type="dxa"/>
            <w:gridSpan w:val="3"/>
          </w:tcPr>
          <w:p w14:paraId="31664D53" w14:textId="77777777" w:rsidR="00D2598E" w:rsidRPr="006B4D4B" w:rsidRDefault="00D2598E" w:rsidP="00D2598E">
            <w:pPr>
              <w:contextualSpacing/>
              <w:rPr>
                <w:rFonts w:ascii="Times New Roman" w:hAnsi="Times New Roman" w:cs="Times New Roman"/>
                <w:b/>
                <w:bCs/>
                <w:sz w:val="24"/>
                <w:szCs w:val="24"/>
              </w:rPr>
            </w:pPr>
          </w:p>
        </w:tc>
        <w:tc>
          <w:tcPr>
            <w:tcW w:w="4956" w:type="dxa"/>
            <w:gridSpan w:val="3"/>
          </w:tcPr>
          <w:p w14:paraId="3CB1337B" w14:textId="77777777" w:rsidR="00D2598E" w:rsidRPr="006B4D4B" w:rsidRDefault="00D2598E" w:rsidP="00D2598E">
            <w:pPr>
              <w:contextualSpacing/>
              <w:rPr>
                <w:rFonts w:ascii="Times New Roman" w:hAnsi="Times New Roman" w:cs="Times New Roman"/>
                <w:b/>
                <w:bCs/>
                <w:sz w:val="24"/>
                <w:szCs w:val="24"/>
              </w:rPr>
            </w:pPr>
          </w:p>
        </w:tc>
      </w:tr>
      <w:tr w:rsidR="00D2598E" w:rsidRPr="00406844" w14:paraId="51B7CC6C" w14:textId="77777777" w:rsidTr="00D2598E">
        <w:tc>
          <w:tcPr>
            <w:tcW w:w="4961" w:type="dxa"/>
            <w:gridSpan w:val="3"/>
          </w:tcPr>
          <w:p w14:paraId="220A0CF0"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769F20BC"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D2598E" w:rsidRPr="00406844" w14:paraId="6D48BDAD" w14:textId="77777777" w:rsidTr="00D2598E">
        <w:tc>
          <w:tcPr>
            <w:tcW w:w="4961" w:type="dxa"/>
            <w:gridSpan w:val="3"/>
          </w:tcPr>
          <w:p w14:paraId="132A3C74"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565DF339"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D2598E" w:rsidRPr="00406844" w14:paraId="5125C667" w14:textId="77777777" w:rsidTr="00D2598E">
        <w:tc>
          <w:tcPr>
            <w:tcW w:w="4961" w:type="dxa"/>
            <w:gridSpan w:val="3"/>
          </w:tcPr>
          <w:p w14:paraId="1AA18C3D" w14:textId="77777777" w:rsidR="00D2598E" w:rsidRPr="006B4D4B" w:rsidRDefault="00D2598E" w:rsidP="00D2598E">
            <w:pPr>
              <w:contextualSpacing/>
              <w:rPr>
                <w:rFonts w:ascii="Times New Roman" w:hAnsi="Times New Roman" w:cs="Times New Roman"/>
                <w:b/>
                <w:bCs/>
                <w:sz w:val="24"/>
                <w:szCs w:val="24"/>
                <w:lang w:val="ru-RU"/>
              </w:rPr>
            </w:pPr>
          </w:p>
        </w:tc>
        <w:tc>
          <w:tcPr>
            <w:tcW w:w="4956" w:type="dxa"/>
            <w:gridSpan w:val="3"/>
          </w:tcPr>
          <w:p w14:paraId="428DB356" w14:textId="77777777" w:rsidR="00D2598E" w:rsidRPr="006B4D4B" w:rsidRDefault="00D2598E" w:rsidP="00D2598E">
            <w:pPr>
              <w:contextualSpacing/>
              <w:rPr>
                <w:rFonts w:ascii="Times New Roman" w:hAnsi="Times New Roman" w:cs="Times New Roman"/>
                <w:b/>
                <w:bCs/>
                <w:sz w:val="24"/>
                <w:szCs w:val="24"/>
                <w:lang w:val="ru-RU"/>
              </w:rPr>
            </w:pPr>
          </w:p>
        </w:tc>
      </w:tr>
      <w:tr w:rsidR="00D2598E" w:rsidRPr="00406844" w14:paraId="18FCE27E" w14:textId="77777777" w:rsidTr="00D2598E">
        <w:tc>
          <w:tcPr>
            <w:tcW w:w="2473" w:type="dxa"/>
            <w:gridSpan w:val="2"/>
          </w:tcPr>
          <w:p w14:paraId="3139474B" w14:textId="77777777" w:rsidR="00D2598E" w:rsidRPr="006B4D4B" w:rsidRDefault="00D2598E" w:rsidP="00D2598E">
            <w:pPr>
              <w:contextualSpacing/>
              <w:rPr>
                <w:rFonts w:ascii="Times New Roman" w:hAnsi="Times New Roman" w:cs="Times New Roman"/>
                <w:sz w:val="24"/>
                <w:szCs w:val="24"/>
                <w:lang w:val="ru-RU"/>
              </w:rPr>
            </w:pPr>
          </w:p>
        </w:tc>
        <w:tc>
          <w:tcPr>
            <w:tcW w:w="2488" w:type="dxa"/>
          </w:tcPr>
          <w:p w14:paraId="7D70D4F8"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6CA72E4B" w14:textId="77777777" w:rsidR="00D2598E" w:rsidRPr="006B4D4B" w:rsidRDefault="00D2598E" w:rsidP="00D2598E">
            <w:pPr>
              <w:contextualSpacing/>
              <w:rPr>
                <w:rFonts w:ascii="Times New Roman" w:hAnsi="Times New Roman" w:cs="Times New Roman"/>
                <w:sz w:val="24"/>
                <w:szCs w:val="24"/>
                <w:lang w:val="ru-RU"/>
              </w:rPr>
            </w:pPr>
          </w:p>
        </w:tc>
        <w:tc>
          <w:tcPr>
            <w:tcW w:w="2569" w:type="dxa"/>
          </w:tcPr>
          <w:p w14:paraId="64A7EB5B"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D2598E" w:rsidRPr="006B4D4B" w14:paraId="706B70B3" w14:textId="77777777" w:rsidTr="00D2598E">
        <w:tc>
          <w:tcPr>
            <w:tcW w:w="2473" w:type="dxa"/>
            <w:gridSpan w:val="2"/>
          </w:tcPr>
          <w:p w14:paraId="3889CCD9" w14:textId="77777777" w:rsidR="00D2598E" w:rsidRPr="006B4D4B" w:rsidRDefault="00D2598E" w:rsidP="00D2598E">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98468D7" w14:textId="77777777" w:rsidR="00D2598E" w:rsidRPr="006B4D4B" w:rsidRDefault="00D2598E" w:rsidP="00D2598E">
            <w:pPr>
              <w:contextualSpacing/>
              <w:rPr>
                <w:rFonts w:ascii="Times New Roman" w:hAnsi="Times New Roman" w:cs="Times New Roman"/>
                <w:b/>
                <w:bCs/>
                <w:sz w:val="24"/>
                <w:szCs w:val="24"/>
              </w:rPr>
            </w:pPr>
          </w:p>
        </w:tc>
        <w:tc>
          <w:tcPr>
            <w:tcW w:w="2387" w:type="dxa"/>
            <w:gridSpan w:val="2"/>
          </w:tcPr>
          <w:p w14:paraId="07B6C8F1" w14:textId="77777777" w:rsidR="00D2598E" w:rsidRPr="006B4D4B" w:rsidRDefault="00D2598E" w:rsidP="00D2598E">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0A4767F2" w14:textId="77777777" w:rsidR="00D2598E" w:rsidRPr="006B4D4B" w:rsidRDefault="00D2598E" w:rsidP="00D2598E">
            <w:pPr>
              <w:contextualSpacing/>
              <w:rPr>
                <w:rFonts w:ascii="Times New Roman" w:hAnsi="Times New Roman" w:cs="Times New Roman"/>
                <w:b/>
                <w:bCs/>
                <w:sz w:val="24"/>
                <w:szCs w:val="24"/>
              </w:rPr>
            </w:pPr>
          </w:p>
        </w:tc>
      </w:tr>
    </w:tbl>
    <w:p w14:paraId="64CF6F4C" w14:textId="77777777" w:rsidR="00D2598E" w:rsidRPr="00C92F07" w:rsidRDefault="00D2598E" w:rsidP="00D2598E">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B8688C8" w14:textId="6C3AAD11" w:rsidR="00D2598E" w:rsidRDefault="00D2598E" w:rsidP="00D2598E">
      <w:pPr>
        <w:keepNext/>
        <w:jc w:val="center"/>
        <w:outlineLvl w:val="7"/>
        <w:rPr>
          <w:rFonts w:ascii="Times New Roman" w:eastAsia="Calibri" w:hAnsi="Times New Roman" w:cs="Times New Roman"/>
          <w:b/>
          <w:bCs/>
          <w:sz w:val="24"/>
          <w:szCs w:val="24"/>
        </w:rPr>
      </w:pPr>
      <w:proofErr w:type="spellStart"/>
      <w:r w:rsidRPr="000D2F56">
        <w:rPr>
          <w:rFonts w:ascii="Times New Roman" w:eastAsia="Calibri" w:hAnsi="Times New Roman" w:cs="Times New Roman"/>
          <w:b/>
          <w:bCs/>
          <w:sz w:val="24"/>
          <w:szCs w:val="24"/>
        </w:rPr>
        <w:lastRenderedPageBreak/>
        <w:t>Договор</w:t>
      </w:r>
      <w:proofErr w:type="spellEnd"/>
      <w:r w:rsidRPr="000D2F56">
        <w:rPr>
          <w:rFonts w:ascii="Times New Roman" w:eastAsia="Calibri" w:hAnsi="Times New Roman" w:cs="Times New Roman"/>
          <w:b/>
          <w:bCs/>
          <w:sz w:val="24"/>
          <w:szCs w:val="24"/>
        </w:rPr>
        <w:t xml:space="preserve"> </w:t>
      </w:r>
      <w:proofErr w:type="spellStart"/>
      <w:r w:rsidRPr="000D2F56">
        <w:rPr>
          <w:rFonts w:ascii="Times New Roman" w:eastAsia="Calibri" w:hAnsi="Times New Roman" w:cs="Times New Roman"/>
          <w:b/>
          <w:bCs/>
          <w:sz w:val="24"/>
          <w:szCs w:val="24"/>
        </w:rPr>
        <w:t>купли-продажи</w:t>
      </w:r>
      <w:proofErr w:type="spellEnd"/>
      <w:r w:rsidRPr="000D2F56">
        <w:rPr>
          <w:rFonts w:ascii="Times New Roman" w:eastAsia="Calibri" w:hAnsi="Times New Roman" w:cs="Times New Roman"/>
          <w:b/>
          <w:bCs/>
          <w:sz w:val="24"/>
          <w:szCs w:val="24"/>
        </w:rPr>
        <w:t xml:space="preserve"> </w:t>
      </w:r>
      <w:proofErr w:type="spellStart"/>
      <w:r w:rsidRPr="000D2F56">
        <w:rPr>
          <w:rFonts w:ascii="Times New Roman" w:eastAsia="Calibri" w:hAnsi="Times New Roman" w:cs="Times New Roman"/>
          <w:b/>
          <w:bCs/>
          <w:sz w:val="24"/>
          <w:szCs w:val="24"/>
        </w:rPr>
        <w:t>имущества</w:t>
      </w:r>
      <w:proofErr w:type="spellEnd"/>
      <w:r w:rsidRPr="000D2F56">
        <w:rPr>
          <w:rFonts w:ascii="Times New Roman" w:eastAsia="Calibri" w:hAnsi="Times New Roman" w:cs="Times New Roman"/>
          <w:b/>
          <w:bCs/>
          <w:sz w:val="24"/>
          <w:szCs w:val="24"/>
        </w:rPr>
        <w:t xml:space="preserve"> </w:t>
      </w:r>
    </w:p>
    <w:p w14:paraId="220E5BF0" w14:textId="77777777" w:rsidR="00D2598E" w:rsidRPr="000D2F56" w:rsidRDefault="00D2598E" w:rsidP="00D2598E">
      <w:pPr>
        <w:keepNext/>
        <w:jc w:val="center"/>
        <w:outlineLvl w:val="7"/>
        <w:rPr>
          <w:rFonts w:ascii="Times New Roman" w:eastAsia="Calibri" w:hAnsi="Times New Roman" w:cs="Times New Roman"/>
          <w:b/>
          <w:bCs/>
          <w:sz w:val="24"/>
          <w:szCs w:val="24"/>
        </w:rPr>
      </w:pPr>
    </w:p>
    <w:p w14:paraId="2AFDD0E8" w14:textId="32471699" w:rsidR="00D2598E" w:rsidRPr="00D2598E" w:rsidRDefault="00D2598E" w:rsidP="00D2598E">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r>
        <w:rPr>
          <w:rFonts w:ascii="Times New Roman" w:eastAsia="Calibri" w:hAnsi="Times New Roman" w:cs="Times New Roman"/>
          <w:color w:val="000000"/>
          <w:sz w:val="24"/>
          <w:szCs w:val="24"/>
          <w:lang w:val="ru-RU"/>
        </w:rPr>
        <w:t xml:space="preserve">                                                                                                      </w:t>
      </w:r>
      <w:proofErr w:type="gramStart"/>
      <w:r>
        <w:rPr>
          <w:rFonts w:ascii="Times New Roman" w:eastAsia="Calibri" w:hAnsi="Times New Roman" w:cs="Times New Roman"/>
          <w:color w:val="000000"/>
          <w:sz w:val="24"/>
          <w:szCs w:val="24"/>
          <w:lang w:val="ru-RU"/>
        </w:rPr>
        <w:t xml:space="preserve">   </w:t>
      </w:r>
      <w:r w:rsidRPr="0051673C">
        <w:rPr>
          <w:rFonts w:ascii="Times New Roman" w:eastAsia="Calibri" w:hAnsi="Times New Roman" w:cs="Times New Roman"/>
          <w:color w:val="000000"/>
          <w:sz w:val="24"/>
          <w:szCs w:val="24"/>
          <w:lang w:val="ru-RU"/>
        </w:rPr>
        <w:t>«</w:t>
      </w:r>
      <w:proofErr w:type="gramEnd"/>
      <w:r w:rsidRPr="0051673C">
        <w:rPr>
          <w:rFonts w:ascii="Times New Roman" w:eastAsia="Calibri" w:hAnsi="Times New Roman" w:cs="Times New Roman"/>
          <w:color w:val="000000"/>
          <w:sz w:val="24"/>
          <w:szCs w:val="24"/>
          <w:lang w:val="ru-RU"/>
        </w:rPr>
        <w:t>___» _____________ 20__</w:t>
      </w:r>
      <w:r>
        <w:rPr>
          <w:rFonts w:ascii="Times New Roman" w:eastAsia="Calibri" w:hAnsi="Times New Roman" w:cs="Times New Roman"/>
          <w:color w:val="000000"/>
          <w:sz w:val="24"/>
          <w:szCs w:val="24"/>
          <w:lang w:val="ru-RU"/>
        </w:rPr>
        <w:t>г.</w:t>
      </w:r>
    </w:p>
    <w:p w14:paraId="5B940784" w14:textId="77777777" w:rsidR="00D2598E" w:rsidRDefault="00D2598E" w:rsidP="00D2598E">
      <w:pPr>
        <w:ind w:firstLine="709"/>
        <w:jc w:val="both"/>
        <w:rPr>
          <w:rFonts w:ascii="Times New Roman" w:eastAsia="Calibri" w:hAnsi="Times New Roman" w:cs="Times New Roman"/>
          <w:b/>
          <w:spacing w:val="-6"/>
          <w:sz w:val="24"/>
          <w:szCs w:val="24"/>
          <w:lang w:val="ru-RU"/>
        </w:rPr>
      </w:pPr>
    </w:p>
    <w:p w14:paraId="3B0D6E5A" w14:textId="77777777" w:rsidR="00D2598E" w:rsidRDefault="00D2598E" w:rsidP="00D2598E">
      <w:pPr>
        <w:ind w:firstLine="709"/>
        <w:jc w:val="both"/>
        <w:rPr>
          <w:rFonts w:ascii="Times New Roman" w:eastAsia="Calibri" w:hAnsi="Times New Roman" w:cs="Times New Roman"/>
          <w:b/>
          <w:spacing w:val="-6"/>
          <w:sz w:val="24"/>
          <w:szCs w:val="24"/>
          <w:lang w:val="ru-RU"/>
        </w:rPr>
      </w:pPr>
    </w:p>
    <w:p w14:paraId="1D88AE83" w14:textId="58F145BE" w:rsidR="00D2598E" w:rsidRPr="0051673C" w:rsidRDefault="00D2598E" w:rsidP="00D2598E">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1F9B866C" w14:textId="77777777" w:rsidR="00D2598E" w:rsidRPr="0051673C" w:rsidRDefault="00D2598E" w:rsidP="00D2598E">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C80A4DE" w14:textId="77777777" w:rsidR="00D2598E" w:rsidRPr="000D2F56" w:rsidRDefault="00D2598E" w:rsidP="00D2598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E41A500" w14:textId="77777777" w:rsidR="00D2598E" w:rsidRPr="0051673C" w:rsidRDefault="00D2598E" w:rsidP="00D2598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763CE5D" w14:textId="77777777" w:rsidR="00D2598E" w:rsidRPr="000D2F56" w:rsidRDefault="00D2598E" w:rsidP="00D2598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6AF085B2" w14:textId="77777777" w:rsidR="00D2598E" w:rsidRPr="0051673C" w:rsidRDefault="00D2598E" w:rsidP="00D2598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845FB8C" w14:textId="77777777" w:rsidR="00D2598E" w:rsidRPr="0051673C" w:rsidRDefault="00D2598E" w:rsidP="00D2598E">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1FCFE355" w14:textId="77777777" w:rsidR="00D2598E" w:rsidRPr="0051673C" w:rsidRDefault="00D2598E" w:rsidP="00D2598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0550F392" w14:textId="77777777" w:rsidR="00D2598E" w:rsidRPr="0051673C" w:rsidRDefault="00D2598E" w:rsidP="00D2598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0D9CEAA7" w14:textId="77777777" w:rsidR="00D2598E" w:rsidRPr="0051673C" w:rsidRDefault="00D2598E" w:rsidP="00D2598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w:t>
      </w:r>
      <w:r w:rsidRPr="0051673C">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57E2CE80" w14:textId="77777777" w:rsidR="00D2598E" w:rsidRPr="0051673C" w:rsidRDefault="00D2598E" w:rsidP="00D2598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3318E96E" w14:textId="77777777" w:rsidR="00D2598E" w:rsidRPr="000D2F56" w:rsidRDefault="00D2598E" w:rsidP="00D2598E">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DBFEE23" w14:textId="77777777" w:rsidR="00D2598E" w:rsidRPr="0051673C" w:rsidRDefault="00D2598E" w:rsidP="00D2598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271F9201" w14:textId="77777777" w:rsidR="00D2598E" w:rsidRPr="0051673C" w:rsidRDefault="00D2598E" w:rsidP="00D2598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130E950" w14:textId="77777777" w:rsidR="00D2598E" w:rsidRPr="0051673C" w:rsidRDefault="00D2598E" w:rsidP="00D2598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2"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4C735756" w14:textId="77777777" w:rsidR="00D2598E" w:rsidRPr="000D2F56" w:rsidRDefault="00D2598E" w:rsidP="00D2598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7FEA5DB3" w14:textId="4CFA2972" w:rsidR="00D2598E" w:rsidRPr="00F90B4A" w:rsidRDefault="00D2598E" w:rsidP="00D2598E">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6B6669">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sidR="006B6669">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rPr>
        <w:footnoteReference w:id="15"/>
      </w:r>
    </w:p>
    <w:p w14:paraId="5D199110" w14:textId="77777777" w:rsidR="00D2598E" w:rsidRPr="00F90B4A" w:rsidRDefault="00D2598E" w:rsidP="00D2598E">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8DF0887" w14:textId="77777777" w:rsidR="00D2598E" w:rsidRPr="000D2F56" w:rsidRDefault="00D2598E" w:rsidP="00D2598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5F56E43B" w14:textId="1E814EE4" w:rsidR="00D2598E" w:rsidRPr="0051673C" w:rsidRDefault="00D2598E" w:rsidP="00D2598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6B6669">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6B6669">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237E8653" w14:textId="77777777" w:rsidR="00D2598E" w:rsidRPr="0051673C" w:rsidRDefault="00D2598E" w:rsidP="00D2598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7F3DE4A" w14:textId="77777777" w:rsidR="00D2598E" w:rsidRPr="0051673C" w:rsidRDefault="00D2598E" w:rsidP="00D2598E">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71A3A94D" w14:textId="77777777" w:rsidR="00D2598E" w:rsidRPr="007F3082" w:rsidRDefault="00D2598E" w:rsidP="00D2598E">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2EA2E8CF" w14:textId="77777777" w:rsidR="00D2598E" w:rsidRPr="0051673C" w:rsidRDefault="00D2598E" w:rsidP="00D2598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p>
    <w:p w14:paraId="3ACA0E2A" w14:textId="77777777" w:rsidR="00D2598E" w:rsidRPr="0051673C" w:rsidRDefault="00D2598E" w:rsidP="00D2598E">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6"/>
      </w:r>
    </w:p>
    <w:p w14:paraId="748E273D" w14:textId="77777777" w:rsidR="00D2598E" w:rsidRPr="0051673C" w:rsidRDefault="00D2598E" w:rsidP="00D2598E">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0C844207" w14:textId="77777777" w:rsidR="00D2598E" w:rsidRPr="0051673C" w:rsidRDefault="00D2598E" w:rsidP="00D2598E">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8"/>
      </w:r>
    </w:p>
    <w:p w14:paraId="48E5CB8D" w14:textId="77777777" w:rsidR="00D2598E" w:rsidRDefault="00D2598E" w:rsidP="00D2598E">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9"/>
      </w:r>
    </w:p>
    <w:p w14:paraId="32BEC53A" w14:textId="77777777" w:rsidR="00D2598E" w:rsidRPr="002B4C31" w:rsidRDefault="00D2598E" w:rsidP="00D2598E">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_________________ </w:t>
      </w:r>
      <w:r w:rsidRPr="00624C7E">
        <w:rPr>
          <w:rFonts w:ascii="Times New Roman" w:eastAsia="Calibri" w:hAnsi="Times New Roman" w:cs="Times New Roman"/>
          <w:i/>
          <w:spacing w:val="-6"/>
          <w:sz w:val="20"/>
          <w:szCs w:val="20"/>
          <w:lang w:val="ru-RU"/>
        </w:rPr>
        <w:t xml:space="preserve">(указать вид услуг, например: </w:t>
      </w:r>
      <w:r w:rsidRPr="002B4C31">
        <w:rPr>
          <w:rFonts w:ascii="Times New Roman" w:eastAsia="Calibri" w:hAnsi="Times New Roman" w:cs="Times New Roman"/>
          <w:i/>
          <w:spacing w:val="-6"/>
          <w:sz w:val="20"/>
          <w:szCs w:val="20"/>
          <w:lang w:val="ru-RU"/>
        </w:rPr>
        <w:t>платежей, связанных с эксплуатацией Имущества и иных)</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______________________ </w:t>
      </w:r>
      <w:r w:rsidRPr="002B4C31">
        <w:rPr>
          <w:rFonts w:ascii="Times New Roman" w:eastAsia="Calibri" w:hAnsi="Times New Roman" w:cs="Times New Roman"/>
          <w:i/>
          <w:spacing w:val="-6"/>
          <w:sz w:val="20"/>
          <w:szCs w:val="20"/>
          <w:lang w:val="ru-RU"/>
        </w:rPr>
        <w:t>(указать вид услуг, например: платежей, связанных с эксплуатацией Имущества и иных)</w:t>
      </w:r>
      <w:r w:rsidRPr="002B4C31">
        <w:rPr>
          <w:rFonts w:ascii="Times New Roman" w:eastAsia="Calibri" w:hAnsi="Times New Roman" w:cs="Times New Roman"/>
          <w:i/>
          <w:spacing w:val="-6"/>
          <w:sz w:val="24"/>
          <w:szCs w:val="24"/>
          <w:lang w:val="ru-RU"/>
        </w:rPr>
        <w:t xml:space="preserve"> </w:t>
      </w:r>
      <w:r w:rsidRPr="002B4C31">
        <w:rPr>
          <w:rFonts w:ascii="Times New Roman" w:eastAsia="Calibri" w:hAnsi="Times New Roman" w:cs="Times New Roman"/>
          <w:spacing w:val="-6"/>
          <w:sz w:val="24"/>
          <w:szCs w:val="24"/>
          <w:lang w:val="ru-RU"/>
        </w:rPr>
        <w:t xml:space="preserve">переходит к Покупателю. </w:t>
      </w:r>
    </w:p>
    <w:p w14:paraId="5BA11637" w14:textId="77777777" w:rsidR="00D2598E" w:rsidRPr="0051673C" w:rsidRDefault="00D2598E" w:rsidP="00D2598E">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DDE1525" w14:textId="77777777" w:rsidR="00D2598E" w:rsidRPr="000D2F56" w:rsidRDefault="00D2598E" w:rsidP="00D2598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5BDE0C20" w14:textId="77777777" w:rsidR="00D2598E" w:rsidRPr="0051673C" w:rsidRDefault="00D2598E" w:rsidP="00D2598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83FFBD" w14:textId="77777777" w:rsidR="00D2598E" w:rsidRPr="00E849BE" w:rsidRDefault="00D2598E" w:rsidP="00D2598E">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2F6E6E1" w14:textId="77777777" w:rsidR="00D2598E" w:rsidRPr="0051673C" w:rsidRDefault="00D2598E" w:rsidP="00D2598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20"/>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и п. 10.1.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5040AE6" w14:textId="77777777" w:rsidR="00D2598E" w:rsidRPr="007F3082" w:rsidRDefault="00D2598E" w:rsidP="00D2598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2722E622" w14:textId="77777777" w:rsidR="00D2598E" w:rsidRPr="0051673C" w:rsidRDefault="00D2598E" w:rsidP="00D2598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0E37242" w14:textId="77777777" w:rsidR="00D2598E" w:rsidRPr="000D2F56" w:rsidRDefault="00D2598E" w:rsidP="00D2598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30A30187" w14:textId="77777777" w:rsidR="00D2598E" w:rsidRPr="007F3082" w:rsidRDefault="00D2598E" w:rsidP="00D2598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787E70AE" w14:textId="77777777" w:rsidR="00D2598E" w:rsidRPr="0051673C" w:rsidRDefault="00D2598E" w:rsidP="00D2598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B5CA59" w14:textId="77777777" w:rsidR="00D2598E" w:rsidRPr="0051673C" w:rsidRDefault="00D2598E" w:rsidP="00D2598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A206F41" w14:textId="77777777" w:rsidR="00D2598E" w:rsidRPr="0051673C" w:rsidRDefault="00D2598E" w:rsidP="00D2598E">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958EFEC" w14:textId="77777777" w:rsidR="00D2598E" w:rsidRPr="0051673C" w:rsidRDefault="00D2598E" w:rsidP="00D2598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43F90C5F" w14:textId="77777777" w:rsidR="00D2598E" w:rsidRPr="0051673C" w:rsidRDefault="00D2598E" w:rsidP="00D2598E">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45C77F8" w14:textId="77777777" w:rsidR="00D2598E" w:rsidRPr="000D2F56" w:rsidRDefault="00D2598E" w:rsidP="00D2598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2A734EAB" w14:textId="77777777" w:rsidR="00D2598E" w:rsidRPr="0051673C" w:rsidRDefault="00D2598E" w:rsidP="00D2598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49DCD57" w14:textId="77777777" w:rsidR="00D2598E" w:rsidRPr="0051673C" w:rsidRDefault="00D2598E" w:rsidP="00D2598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4DB4691" w14:textId="77777777" w:rsidR="00D2598E" w:rsidRPr="0051673C" w:rsidRDefault="00D2598E" w:rsidP="00D2598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B2EF8D9" w14:textId="77777777" w:rsidR="00D2598E" w:rsidRPr="000D2F56" w:rsidRDefault="00D2598E" w:rsidP="00D2598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540D844F" w14:textId="77777777" w:rsidR="00D2598E" w:rsidRPr="000D2F56" w:rsidRDefault="00D2598E" w:rsidP="00D2598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25999EB2" w14:textId="77777777" w:rsidR="00D2598E" w:rsidRPr="0051673C" w:rsidRDefault="00D2598E" w:rsidP="00D2598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169DDE5" w14:textId="77777777" w:rsidR="00D2598E" w:rsidRPr="0051673C" w:rsidRDefault="00D2598E" w:rsidP="00D2598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5725BC1" w14:textId="77777777" w:rsidR="00D2598E" w:rsidRPr="0051673C" w:rsidRDefault="00D2598E" w:rsidP="00D2598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21"/>
      </w:r>
    </w:p>
    <w:p w14:paraId="2F36D27B" w14:textId="77777777" w:rsidR="00D2598E" w:rsidRPr="000D2F56" w:rsidRDefault="00D2598E" w:rsidP="00D2598E">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65358A94" w14:textId="77777777" w:rsidR="00D2598E" w:rsidRPr="0051673C" w:rsidRDefault="00D2598E" w:rsidP="00D2598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2123E0F" w14:textId="77777777" w:rsidR="00D2598E" w:rsidRPr="000D2F56" w:rsidRDefault="00D2598E" w:rsidP="00D2598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20E3ADAD" w14:textId="77777777" w:rsidR="00D2598E" w:rsidRPr="0051673C" w:rsidRDefault="00D2598E" w:rsidP="00D2598E">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98A92B9" w14:textId="77777777" w:rsidR="00D2598E" w:rsidRPr="0051673C" w:rsidRDefault="00D2598E" w:rsidP="00D2598E">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42BAAFC" w14:textId="77777777" w:rsidR="00D2598E" w:rsidRPr="0051673C" w:rsidRDefault="00D2598E" w:rsidP="00D2598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0A4B4EFB" w14:textId="77777777" w:rsidR="00D2598E" w:rsidRPr="000D2F56" w:rsidRDefault="00D2598E" w:rsidP="00D2598E">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0621A6F7" w14:textId="77777777" w:rsidR="00D2598E" w:rsidRPr="008B339C" w:rsidRDefault="00D2598E" w:rsidP="00D2598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540EF28C" w14:textId="61BC4131" w:rsidR="00D2598E" w:rsidRPr="0051673C" w:rsidRDefault="00D2598E" w:rsidP="00D2598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C7BD420" w14:textId="77777777" w:rsidR="00D2598E" w:rsidRPr="0051673C" w:rsidRDefault="00D2598E" w:rsidP="00D2598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585C5B7" w14:textId="77777777" w:rsidR="00D2598E" w:rsidRPr="0051673C" w:rsidRDefault="00D2598E" w:rsidP="00D2598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7FEBB25" w14:textId="77777777" w:rsidR="00D2598E" w:rsidRPr="0051673C" w:rsidRDefault="00D2598E" w:rsidP="00D2598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Изменения и дополнения к Договору считаются действительными, если они совершены в письменной форме, подписаны Сторонами.</w:t>
      </w:r>
    </w:p>
    <w:p w14:paraId="125E6717" w14:textId="77777777" w:rsidR="00D2598E" w:rsidRPr="0051673C" w:rsidRDefault="00D2598E" w:rsidP="00D2598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4AA59F5E" w14:textId="77777777" w:rsidR="00D2598E" w:rsidRPr="0051673C" w:rsidRDefault="00D2598E" w:rsidP="00D2598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2"/>
      </w:r>
    </w:p>
    <w:p w14:paraId="4EDFB3F6" w14:textId="77777777" w:rsidR="00D2598E" w:rsidRPr="0051673C" w:rsidRDefault="00D2598E" w:rsidP="00D2598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3"/>
      </w:r>
    </w:p>
    <w:p w14:paraId="7707C3E6" w14:textId="77777777" w:rsidR="00D2598E" w:rsidRPr="0051673C" w:rsidRDefault="00D2598E" w:rsidP="00D2598E">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2598E" w:rsidRPr="00613CE0" w14:paraId="7249E9DC" w14:textId="77777777" w:rsidTr="00D2598E">
        <w:tc>
          <w:tcPr>
            <w:tcW w:w="4961" w:type="dxa"/>
            <w:gridSpan w:val="3"/>
            <w:hideMark/>
          </w:tcPr>
          <w:p w14:paraId="7FF33F18" w14:textId="77777777" w:rsidR="00D2598E" w:rsidRPr="00613CE0" w:rsidRDefault="00D2598E" w:rsidP="00D2598E">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31C87554" w14:textId="77777777" w:rsidR="00D2598E" w:rsidRPr="00613CE0" w:rsidRDefault="00D2598E" w:rsidP="00D2598E">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D2598E" w:rsidRPr="00406844" w14:paraId="3E6575D8" w14:textId="77777777" w:rsidTr="00D2598E">
        <w:tc>
          <w:tcPr>
            <w:tcW w:w="4961" w:type="dxa"/>
            <w:gridSpan w:val="3"/>
            <w:hideMark/>
          </w:tcPr>
          <w:p w14:paraId="189D8EAA" w14:textId="77777777" w:rsidR="00D2598E" w:rsidRPr="00613CE0" w:rsidRDefault="00D2598E" w:rsidP="00D2598E">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F76DF67" w14:textId="77777777" w:rsidR="00D2598E" w:rsidRPr="00613CE0" w:rsidRDefault="00D2598E" w:rsidP="00D2598E">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D2598E" w:rsidRPr="00613CE0" w14:paraId="1EF4C1EC" w14:textId="77777777" w:rsidTr="00D2598E">
        <w:tc>
          <w:tcPr>
            <w:tcW w:w="993" w:type="dxa"/>
            <w:hideMark/>
          </w:tcPr>
          <w:p w14:paraId="5566AA05" w14:textId="77777777" w:rsidR="00D2598E" w:rsidRPr="00613CE0" w:rsidRDefault="00D2598E" w:rsidP="00D2598E">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5E9577C1"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71FFD35" w14:textId="77777777" w:rsidR="00D2598E" w:rsidRPr="00613CE0" w:rsidRDefault="00D2598E" w:rsidP="00D2598E">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1141A8C8"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2598E" w:rsidRPr="00613CE0" w14:paraId="54CBC744" w14:textId="77777777" w:rsidTr="00D2598E">
        <w:tc>
          <w:tcPr>
            <w:tcW w:w="993" w:type="dxa"/>
            <w:hideMark/>
          </w:tcPr>
          <w:p w14:paraId="2EC0363B"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1EED3174"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C8EF594"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636FD859"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2598E" w:rsidRPr="00613CE0" w14:paraId="45156BE9" w14:textId="77777777" w:rsidTr="00D2598E">
        <w:tc>
          <w:tcPr>
            <w:tcW w:w="993" w:type="dxa"/>
            <w:hideMark/>
          </w:tcPr>
          <w:p w14:paraId="28A85BFD"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5DDDBC0B"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E83E89C"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457F70C1"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2598E" w:rsidRPr="00613CE0" w14:paraId="4F30122C" w14:textId="77777777" w:rsidTr="00D2598E">
        <w:tc>
          <w:tcPr>
            <w:tcW w:w="993" w:type="dxa"/>
            <w:hideMark/>
          </w:tcPr>
          <w:p w14:paraId="61D9B4A4"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77F3E01A"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1E92E31"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499E0B9B"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2598E" w:rsidRPr="00613CE0" w14:paraId="7B02A9B2" w14:textId="77777777" w:rsidTr="00D2598E">
        <w:tc>
          <w:tcPr>
            <w:tcW w:w="993" w:type="dxa"/>
            <w:hideMark/>
          </w:tcPr>
          <w:p w14:paraId="02360C29"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6E7D4321"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68538B5"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4FDD61ED"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2598E" w:rsidRPr="00613CE0" w14:paraId="21B131B5" w14:textId="77777777" w:rsidTr="00D2598E">
        <w:tc>
          <w:tcPr>
            <w:tcW w:w="993" w:type="dxa"/>
            <w:hideMark/>
          </w:tcPr>
          <w:p w14:paraId="30350162"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7C82DFD8"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3D25A1A"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77D7825D"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2598E" w:rsidRPr="00613CE0" w14:paraId="1E923A55" w14:textId="77777777" w:rsidTr="00D2598E">
        <w:tc>
          <w:tcPr>
            <w:tcW w:w="993" w:type="dxa"/>
            <w:hideMark/>
          </w:tcPr>
          <w:p w14:paraId="25CCB36A"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390BA800"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F38CE36"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14BA8AA"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2598E" w:rsidRPr="00613CE0" w14:paraId="1E0A5CF4" w14:textId="77777777" w:rsidTr="00D2598E">
        <w:tc>
          <w:tcPr>
            <w:tcW w:w="993" w:type="dxa"/>
            <w:hideMark/>
          </w:tcPr>
          <w:p w14:paraId="6AD487AC"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7665C58C"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95873A3"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1158FDB9"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2598E" w:rsidRPr="00613CE0" w14:paraId="5E8B25F1" w14:textId="77777777" w:rsidTr="00D2598E">
        <w:tc>
          <w:tcPr>
            <w:tcW w:w="993" w:type="dxa"/>
            <w:hideMark/>
          </w:tcPr>
          <w:p w14:paraId="0E9CBFB4" w14:textId="77777777" w:rsidR="00D2598E" w:rsidRPr="00613CE0" w:rsidRDefault="00D2598E" w:rsidP="00D2598E">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2E7325AC"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27903B1" w14:textId="77777777" w:rsidR="00D2598E" w:rsidRPr="00613CE0" w:rsidRDefault="00D2598E" w:rsidP="00D2598E">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478F465D"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2598E" w:rsidRPr="00613CE0" w14:paraId="51924635" w14:textId="77777777" w:rsidTr="00D2598E">
        <w:tc>
          <w:tcPr>
            <w:tcW w:w="993" w:type="dxa"/>
            <w:hideMark/>
          </w:tcPr>
          <w:p w14:paraId="1B3B6552"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50AABB4D"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0E061DF"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7B178D3D" w14:textId="77777777" w:rsidR="00D2598E" w:rsidRPr="00613CE0" w:rsidRDefault="00D2598E" w:rsidP="00D2598E">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2598E" w:rsidRPr="00613CE0" w14:paraId="4F18736B" w14:textId="77777777" w:rsidTr="00D2598E">
        <w:tc>
          <w:tcPr>
            <w:tcW w:w="9917" w:type="dxa"/>
            <w:gridSpan w:val="6"/>
          </w:tcPr>
          <w:p w14:paraId="739C5291" w14:textId="77777777" w:rsidR="00D2598E" w:rsidRPr="00613CE0" w:rsidRDefault="00D2598E" w:rsidP="00D2598E">
            <w:pPr>
              <w:ind w:firstLine="0"/>
              <w:rPr>
                <w:rFonts w:ascii="Times New Roman" w:hAnsi="Times New Roman" w:cs="Times New Roman"/>
                <w:b/>
                <w:bCs/>
                <w:sz w:val="24"/>
                <w:szCs w:val="24"/>
              </w:rPr>
            </w:pPr>
          </w:p>
        </w:tc>
      </w:tr>
      <w:tr w:rsidR="00D2598E" w:rsidRPr="00613CE0" w14:paraId="34FD5DC0" w14:textId="77777777" w:rsidTr="00D2598E">
        <w:tc>
          <w:tcPr>
            <w:tcW w:w="9917" w:type="dxa"/>
            <w:gridSpan w:val="6"/>
            <w:hideMark/>
          </w:tcPr>
          <w:p w14:paraId="7810BBB1" w14:textId="77777777" w:rsidR="00D2598E" w:rsidRPr="00613CE0" w:rsidRDefault="00D2598E" w:rsidP="00D2598E">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D2598E" w:rsidRPr="00613CE0" w14:paraId="33A9AC90" w14:textId="77777777" w:rsidTr="00D2598E">
        <w:tc>
          <w:tcPr>
            <w:tcW w:w="9917" w:type="dxa"/>
            <w:gridSpan w:val="6"/>
          </w:tcPr>
          <w:p w14:paraId="770270AE" w14:textId="77777777" w:rsidR="00D2598E" w:rsidRPr="00613CE0" w:rsidRDefault="00D2598E" w:rsidP="00D2598E">
            <w:pPr>
              <w:ind w:firstLine="0"/>
              <w:rPr>
                <w:rFonts w:ascii="Times New Roman" w:hAnsi="Times New Roman" w:cs="Times New Roman"/>
                <w:b/>
                <w:bCs/>
                <w:sz w:val="24"/>
                <w:szCs w:val="24"/>
              </w:rPr>
            </w:pPr>
          </w:p>
        </w:tc>
      </w:tr>
      <w:tr w:rsidR="00D2598E" w:rsidRPr="00613CE0" w14:paraId="7028229B" w14:textId="77777777" w:rsidTr="00D2598E">
        <w:tc>
          <w:tcPr>
            <w:tcW w:w="4961" w:type="dxa"/>
            <w:gridSpan w:val="3"/>
            <w:hideMark/>
          </w:tcPr>
          <w:p w14:paraId="0F4DD2C7" w14:textId="77777777" w:rsidR="00D2598E" w:rsidRPr="00613CE0" w:rsidRDefault="00D2598E" w:rsidP="00D2598E">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379BD431" w14:textId="77777777" w:rsidR="00D2598E" w:rsidRPr="00613CE0" w:rsidRDefault="00D2598E" w:rsidP="00D2598E">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D2598E" w:rsidRPr="00613CE0" w14:paraId="1152D44E" w14:textId="77777777" w:rsidTr="00D2598E">
        <w:tc>
          <w:tcPr>
            <w:tcW w:w="4961" w:type="dxa"/>
            <w:gridSpan w:val="3"/>
          </w:tcPr>
          <w:p w14:paraId="4EC48719" w14:textId="77777777" w:rsidR="00D2598E" w:rsidRPr="00613CE0" w:rsidRDefault="00D2598E" w:rsidP="00D2598E">
            <w:pPr>
              <w:ind w:firstLine="0"/>
              <w:rPr>
                <w:rFonts w:ascii="Times New Roman" w:hAnsi="Times New Roman" w:cs="Times New Roman"/>
                <w:b/>
                <w:bCs/>
                <w:sz w:val="24"/>
                <w:szCs w:val="24"/>
              </w:rPr>
            </w:pPr>
          </w:p>
        </w:tc>
        <w:tc>
          <w:tcPr>
            <w:tcW w:w="4956" w:type="dxa"/>
            <w:gridSpan w:val="3"/>
          </w:tcPr>
          <w:p w14:paraId="647FAE69" w14:textId="77777777" w:rsidR="00D2598E" w:rsidRPr="00613CE0" w:rsidRDefault="00D2598E" w:rsidP="00D2598E">
            <w:pPr>
              <w:ind w:firstLine="0"/>
              <w:rPr>
                <w:rFonts w:ascii="Times New Roman" w:hAnsi="Times New Roman" w:cs="Times New Roman"/>
                <w:b/>
                <w:bCs/>
                <w:sz w:val="24"/>
                <w:szCs w:val="24"/>
              </w:rPr>
            </w:pPr>
          </w:p>
        </w:tc>
      </w:tr>
      <w:tr w:rsidR="00D2598E" w:rsidRPr="00406844" w14:paraId="3AF2DE08" w14:textId="77777777" w:rsidTr="00D2598E">
        <w:tc>
          <w:tcPr>
            <w:tcW w:w="4961" w:type="dxa"/>
            <w:gridSpan w:val="3"/>
            <w:hideMark/>
          </w:tcPr>
          <w:p w14:paraId="31A765DD" w14:textId="77777777" w:rsidR="00D2598E" w:rsidRPr="00613CE0" w:rsidRDefault="00D2598E" w:rsidP="00D2598E">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7DFBAB98" w14:textId="77777777" w:rsidR="00D2598E" w:rsidRPr="00613CE0" w:rsidRDefault="00D2598E" w:rsidP="00D2598E">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D2598E" w:rsidRPr="00406844" w14:paraId="38D76EE4" w14:textId="77777777" w:rsidTr="00D2598E">
        <w:tc>
          <w:tcPr>
            <w:tcW w:w="4961" w:type="dxa"/>
            <w:gridSpan w:val="3"/>
            <w:hideMark/>
          </w:tcPr>
          <w:p w14:paraId="123C9D78" w14:textId="77777777" w:rsidR="00D2598E" w:rsidRPr="00613CE0" w:rsidRDefault="00D2598E" w:rsidP="00D2598E">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A71BFCA" w14:textId="77777777" w:rsidR="00D2598E" w:rsidRPr="00613CE0" w:rsidRDefault="00D2598E" w:rsidP="00D2598E">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D2598E" w:rsidRPr="00406844" w14:paraId="7E317A65" w14:textId="77777777" w:rsidTr="00D2598E">
        <w:tc>
          <w:tcPr>
            <w:tcW w:w="4961" w:type="dxa"/>
            <w:gridSpan w:val="3"/>
          </w:tcPr>
          <w:p w14:paraId="3BC5F7BF" w14:textId="77777777" w:rsidR="00D2598E" w:rsidRPr="00613CE0" w:rsidRDefault="00D2598E" w:rsidP="00D2598E">
            <w:pPr>
              <w:ind w:firstLine="0"/>
              <w:rPr>
                <w:rFonts w:ascii="Times New Roman" w:hAnsi="Times New Roman" w:cs="Times New Roman"/>
                <w:b/>
                <w:bCs/>
                <w:sz w:val="24"/>
                <w:szCs w:val="24"/>
                <w:lang w:val="ru-RU"/>
              </w:rPr>
            </w:pPr>
          </w:p>
        </w:tc>
        <w:tc>
          <w:tcPr>
            <w:tcW w:w="4956" w:type="dxa"/>
            <w:gridSpan w:val="3"/>
          </w:tcPr>
          <w:p w14:paraId="34BE28D6" w14:textId="77777777" w:rsidR="00D2598E" w:rsidRPr="00613CE0" w:rsidRDefault="00D2598E" w:rsidP="00D2598E">
            <w:pPr>
              <w:ind w:firstLine="0"/>
              <w:rPr>
                <w:rFonts w:ascii="Times New Roman" w:hAnsi="Times New Roman" w:cs="Times New Roman"/>
                <w:b/>
                <w:bCs/>
                <w:sz w:val="24"/>
                <w:szCs w:val="24"/>
                <w:lang w:val="ru-RU"/>
              </w:rPr>
            </w:pPr>
          </w:p>
        </w:tc>
      </w:tr>
      <w:tr w:rsidR="00D2598E" w:rsidRPr="00406844" w14:paraId="25F17AA3" w14:textId="77777777" w:rsidTr="00D2598E">
        <w:tc>
          <w:tcPr>
            <w:tcW w:w="2473" w:type="dxa"/>
            <w:gridSpan w:val="2"/>
          </w:tcPr>
          <w:p w14:paraId="4B318108" w14:textId="77777777" w:rsidR="00D2598E" w:rsidRPr="00613CE0" w:rsidRDefault="00D2598E" w:rsidP="00D2598E">
            <w:pPr>
              <w:ind w:firstLine="0"/>
              <w:rPr>
                <w:rFonts w:ascii="Times New Roman" w:hAnsi="Times New Roman" w:cs="Times New Roman"/>
                <w:sz w:val="24"/>
                <w:szCs w:val="24"/>
                <w:lang w:val="ru-RU"/>
              </w:rPr>
            </w:pPr>
          </w:p>
        </w:tc>
        <w:tc>
          <w:tcPr>
            <w:tcW w:w="2488" w:type="dxa"/>
            <w:hideMark/>
          </w:tcPr>
          <w:p w14:paraId="452FF1FD" w14:textId="77777777" w:rsidR="00D2598E" w:rsidRPr="00613CE0" w:rsidRDefault="00D2598E" w:rsidP="00D2598E">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5B6347D5" w14:textId="77777777" w:rsidR="00D2598E" w:rsidRPr="00613CE0" w:rsidRDefault="00D2598E" w:rsidP="00D2598E">
            <w:pPr>
              <w:ind w:firstLine="0"/>
              <w:rPr>
                <w:rFonts w:ascii="Times New Roman" w:hAnsi="Times New Roman" w:cs="Times New Roman"/>
                <w:sz w:val="24"/>
                <w:szCs w:val="24"/>
                <w:lang w:val="ru-RU"/>
              </w:rPr>
            </w:pPr>
          </w:p>
        </w:tc>
        <w:tc>
          <w:tcPr>
            <w:tcW w:w="2569" w:type="dxa"/>
            <w:hideMark/>
          </w:tcPr>
          <w:p w14:paraId="0AC796D1" w14:textId="77777777" w:rsidR="00D2598E" w:rsidRPr="00613CE0" w:rsidRDefault="00D2598E" w:rsidP="00D2598E">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D2598E" w:rsidRPr="00613CE0" w14:paraId="3AB7AB4F" w14:textId="77777777" w:rsidTr="00D2598E">
        <w:tc>
          <w:tcPr>
            <w:tcW w:w="2473" w:type="dxa"/>
            <w:gridSpan w:val="2"/>
            <w:hideMark/>
          </w:tcPr>
          <w:p w14:paraId="3BFA8739" w14:textId="77777777" w:rsidR="00D2598E" w:rsidRPr="00613CE0" w:rsidRDefault="00D2598E" w:rsidP="00D2598E">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15225E8A" w14:textId="77777777" w:rsidR="00D2598E" w:rsidRPr="00613CE0" w:rsidRDefault="00D2598E" w:rsidP="00D2598E">
            <w:pPr>
              <w:ind w:firstLine="0"/>
              <w:rPr>
                <w:rFonts w:ascii="Times New Roman" w:hAnsi="Times New Roman" w:cs="Times New Roman"/>
                <w:b/>
                <w:bCs/>
                <w:sz w:val="24"/>
                <w:szCs w:val="24"/>
              </w:rPr>
            </w:pPr>
          </w:p>
        </w:tc>
        <w:tc>
          <w:tcPr>
            <w:tcW w:w="2387" w:type="dxa"/>
            <w:gridSpan w:val="2"/>
            <w:hideMark/>
          </w:tcPr>
          <w:p w14:paraId="62919CE3" w14:textId="77777777" w:rsidR="00D2598E" w:rsidRPr="00613CE0" w:rsidRDefault="00D2598E" w:rsidP="00D2598E">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073C989E" w14:textId="77777777" w:rsidR="00D2598E" w:rsidRPr="00613CE0" w:rsidRDefault="00D2598E" w:rsidP="00D2598E">
            <w:pPr>
              <w:ind w:firstLine="0"/>
              <w:rPr>
                <w:rFonts w:ascii="Times New Roman" w:hAnsi="Times New Roman" w:cs="Times New Roman"/>
                <w:b/>
                <w:bCs/>
                <w:sz w:val="24"/>
                <w:szCs w:val="24"/>
              </w:rPr>
            </w:pPr>
          </w:p>
        </w:tc>
      </w:tr>
    </w:tbl>
    <w:p w14:paraId="3333BB3C" w14:textId="77777777" w:rsidR="00D2598E" w:rsidRDefault="00D2598E" w:rsidP="00D2598E">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62A2B5DA" w14:textId="77777777" w:rsidR="00D2598E" w:rsidRPr="00D2598E" w:rsidRDefault="00D2598E" w:rsidP="00D2598E">
      <w:pPr>
        <w:adjustRightInd w:val="0"/>
        <w:ind w:left="5670"/>
        <w:rPr>
          <w:rFonts w:ascii="Times New Roman" w:hAnsi="Times New Roman" w:cs="Times New Roman"/>
          <w:bCs/>
          <w:sz w:val="20"/>
          <w:szCs w:val="24"/>
          <w:lang w:val="ru-RU"/>
        </w:rPr>
      </w:pPr>
      <w:r w:rsidRPr="00D2598E">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D2598E">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D2598E">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4"/>
      </w:r>
    </w:p>
    <w:p w14:paraId="172749DC" w14:textId="77777777" w:rsidR="00D2598E" w:rsidRPr="00D2598E" w:rsidRDefault="00D2598E" w:rsidP="00D2598E">
      <w:pPr>
        <w:adjustRightInd w:val="0"/>
        <w:ind w:left="5670"/>
        <w:rPr>
          <w:rFonts w:ascii="Times New Roman" w:hAnsi="Times New Roman" w:cs="Times New Roman"/>
          <w:bCs/>
          <w:sz w:val="20"/>
          <w:szCs w:val="24"/>
          <w:lang w:val="ru-RU"/>
        </w:rPr>
      </w:pPr>
      <w:r w:rsidRPr="00D2598E">
        <w:rPr>
          <w:rFonts w:ascii="Times New Roman" w:hAnsi="Times New Roman" w:cs="Times New Roman"/>
          <w:bCs/>
          <w:sz w:val="20"/>
          <w:szCs w:val="24"/>
          <w:lang w:val="ru-RU"/>
        </w:rPr>
        <w:t>к Договору купли-продажи имущества</w:t>
      </w:r>
    </w:p>
    <w:p w14:paraId="59493258" w14:textId="77777777" w:rsidR="00D2598E" w:rsidRPr="00D2598E" w:rsidRDefault="00D2598E" w:rsidP="00D2598E">
      <w:pPr>
        <w:adjustRightInd w:val="0"/>
        <w:ind w:left="5670"/>
        <w:rPr>
          <w:rFonts w:ascii="Times New Roman" w:hAnsi="Times New Roman" w:cs="Times New Roman"/>
          <w:sz w:val="20"/>
          <w:szCs w:val="24"/>
          <w:lang w:val="ru-RU"/>
        </w:rPr>
      </w:pPr>
      <w:r w:rsidRPr="00D2598E">
        <w:rPr>
          <w:rFonts w:ascii="Times New Roman" w:hAnsi="Times New Roman" w:cs="Times New Roman"/>
          <w:sz w:val="20"/>
          <w:szCs w:val="24"/>
          <w:lang w:val="ru-RU"/>
        </w:rPr>
        <w:t>№ _______________ от «_____» _______________ 20___ г.</w:t>
      </w:r>
    </w:p>
    <w:p w14:paraId="681D475D" w14:textId="77777777" w:rsidR="00D2598E" w:rsidRPr="00D2598E" w:rsidRDefault="00D2598E" w:rsidP="00D2598E">
      <w:pPr>
        <w:adjustRightInd w:val="0"/>
        <w:rPr>
          <w:rFonts w:ascii="Times New Roman" w:eastAsia="Calibri" w:hAnsi="Times New Roman" w:cs="Times New Roman"/>
          <w:spacing w:val="-6"/>
          <w:sz w:val="24"/>
          <w:szCs w:val="24"/>
          <w:lang w:val="ru-RU"/>
        </w:rPr>
      </w:pPr>
    </w:p>
    <w:p w14:paraId="46479C1E" w14:textId="77777777" w:rsidR="00D2598E" w:rsidRPr="00D2598E" w:rsidRDefault="00D2598E" w:rsidP="00D2598E">
      <w:pPr>
        <w:adjustRightInd w:val="0"/>
        <w:jc w:val="center"/>
        <w:rPr>
          <w:rFonts w:ascii="Times New Roman" w:eastAsia="Calibri" w:hAnsi="Times New Roman" w:cs="Times New Roman"/>
          <w:b/>
          <w:spacing w:val="-6"/>
          <w:sz w:val="24"/>
          <w:szCs w:val="24"/>
          <w:lang w:val="ru-RU"/>
        </w:rPr>
      </w:pPr>
    </w:p>
    <w:p w14:paraId="443D02DD" w14:textId="77777777" w:rsidR="00D2598E" w:rsidRPr="00D2598E" w:rsidRDefault="00D2598E" w:rsidP="00D2598E">
      <w:pPr>
        <w:adjustRightInd w:val="0"/>
        <w:jc w:val="center"/>
        <w:rPr>
          <w:rFonts w:ascii="Times New Roman" w:eastAsia="Calibri" w:hAnsi="Times New Roman" w:cs="Times New Roman"/>
          <w:b/>
          <w:spacing w:val="-6"/>
          <w:sz w:val="24"/>
          <w:szCs w:val="24"/>
          <w:lang w:val="ru-RU"/>
        </w:rPr>
      </w:pPr>
    </w:p>
    <w:p w14:paraId="73A3BB90" w14:textId="77777777" w:rsidR="00D2598E" w:rsidRPr="00D2598E" w:rsidRDefault="00D2598E" w:rsidP="00D2598E">
      <w:pPr>
        <w:adjustRightInd w:val="0"/>
        <w:jc w:val="center"/>
        <w:rPr>
          <w:rFonts w:ascii="Times New Roman" w:eastAsia="Calibri" w:hAnsi="Times New Roman" w:cs="Times New Roman"/>
          <w:b/>
          <w:spacing w:val="-6"/>
          <w:sz w:val="24"/>
          <w:szCs w:val="24"/>
          <w:lang w:val="ru-RU"/>
        </w:rPr>
      </w:pPr>
    </w:p>
    <w:p w14:paraId="6B5F7700" w14:textId="77777777" w:rsidR="00D2598E" w:rsidRPr="00D2598E" w:rsidRDefault="00D2598E" w:rsidP="00D2598E">
      <w:pPr>
        <w:adjustRightInd w:val="0"/>
        <w:jc w:val="center"/>
        <w:rPr>
          <w:rFonts w:ascii="Times New Roman" w:eastAsia="Calibri" w:hAnsi="Times New Roman" w:cs="Times New Roman"/>
          <w:b/>
          <w:spacing w:val="-6"/>
          <w:sz w:val="24"/>
          <w:szCs w:val="24"/>
          <w:lang w:val="ru-RU"/>
        </w:rPr>
      </w:pPr>
    </w:p>
    <w:p w14:paraId="48652639" w14:textId="77777777" w:rsidR="00D2598E" w:rsidRPr="00D2598E" w:rsidRDefault="00D2598E" w:rsidP="00D2598E">
      <w:pPr>
        <w:adjustRightInd w:val="0"/>
        <w:jc w:val="center"/>
        <w:rPr>
          <w:rFonts w:ascii="Times New Roman" w:eastAsia="Calibri" w:hAnsi="Times New Roman" w:cs="Times New Roman"/>
          <w:b/>
          <w:spacing w:val="-6"/>
          <w:sz w:val="24"/>
          <w:szCs w:val="24"/>
          <w:lang w:val="ru-RU"/>
        </w:rPr>
      </w:pPr>
    </w:p>
    <w:p w14:paraId="6B782FD9" w14:textId="77777777" w:rsidR="00D2598E" w:rsidRPr="00D2598E" w:rsidRDefault="00D2598E" w:rsidP="00D2598E">
      <w:pPr>
        <w:adjustRightInd w:val="0"/>
        <w:jc w:val="center"/>
        <w:rPr>
          <w:rFonts w:ascii="Times New Roman" w:eastAsia="Calibri" w:hAnsi="Times New Roman" w:cs="Times New Roman"/>
          <w:b/>
          <w:spacing w:val="-6"/>
          <w:sz w:val="24"/>
          <w:szCs w:val="24"/>
          <w:lang w:val="ru-RU"/>
        </w:rPr>
      </w:pPr>
    </w:p>
    <w:p w14:paraId="7CD07B2F" w14:textId="77777777" w:rsidR="00D2598E" w:rsidRPr="00D2598E" w:rsidRDefault="00D2598E" w:rsidP="00D2598E">
      <w:pPr>
        <w:adjustRightInd w:val="0"/>
        <w:jc w:val="center"/>
        <w:rPr>
          <w:rFonts w:ascii="Times New Roman" w:eastAsia="Calibri" w:hAnsi="Times New Roman" w:cs="Times New Roman"/>
          <w:b/>
          <w:spacing w:val="-6"/>
          <w:sz w:val="24"/>
          <w:szCs w:val="24"/>
          <w:lang w:val="ru-RU"/>
        </w:rPr>
      </w:pPr>
    </w:p>
    <w:p w14:paraId="6512B4E1" w14:textId="77777777" w:rsidR="00D2598E" w:rsidRPr="00D2598E" w:rsidRDefault="00D2598E" w:rsidP="00D2598E">
      <w:pPr>
        <w:adjustRightInd w:val="0"/>
        <w:jc w:val="center"/>
        <w:rPr>
          <w:rFonts w:ascii="Times New Roman" w:eastAsia="Calibri" w:hAnsi="Times New Roman" w:cs="Times New Roman"/>
          <w:b/>
          <w:spacing w:val="-6"/>
          <w:sz w:val="24"/>
          <w:szCs w:val="24"/>
          <w:lang w:val="ru-RU"/>
        </w:rPr>
      </w:pPr>
    </w:p>
    <w:p w14:paraId="19B210DB" w14:textId="77777777" w:rsidR="00D2598E" w:rsidRPr="00D2598E" w:rsidRDefault="00D2598E" w:rsidP="00D2598E">
      <w:pPr>
        <w:adjustRightInd w:val="0"/>
        <w:jc w:val="center"/>
        <w:rPr>
          <w:rFonts w:ascii="Times New Roman" w:eastAsia="Calibri" w:hAnsi="Times New Roman" w:cs="Times New Roman"/>
          <w:b/>
          <w:spacing w:val="-6"/>
          <w:sz w:val="24"/>
          <w:szCs w:val="24"/>
          <w:lang w:val="ru-RU"/>
        </w:rPr>
      </w:pPr>
    </w:p>
    <w:p w14:paraId="5F3D515C" w14:textId="77777777" w:rsidR="00D2598E" w:rsidRPr="00D2598E" w:rsidRDefault="00D2598E" w:rsidP="00D2598E">
      <w:pPr>
        <w:adjustRightInd w:val="0"/>
        <w:jc w:val="center"/>
        <w:rPr>
          <w:rFonts w:ascii="Times New Roman" w:eastAsia="Calibri" w:hAnsi="Times New Roman" w:cs="Times New Roman"/>
          <w:b/>
          <w:spacing w:val="-6"/>
          <w:sz w:val="24"/>
          <w:szCs w:val="24"/>
          <w:lang w:val="ru-RU"/>
        </w:rPr>
      </w:pPr>
    </w:p>
    <w:p w14:paraId="4E673247" w14:textId="77777777" w:rsidR="00D2598E" w:rsidRPr="00D2598E" w:rsidRDefault="00D2598E" w:rsidP="00D2598E">
      <w:pPr>
        <w:adjustRightInd w:val="0"/>
        <w:jc w:val="center"/>
        <w:rPr>
          <w:rFonts w:ascii="Times New Roman" w:eastAsia="Calibri" w:hAnsi="Times New Roman" w:cs="Times New Roman"/>
          <w:b/>
          <w:spacing w:val="-6"/>
          <w:sz w:val="24"/>
          <w:szCs w:val="24"/>
          <w:lang w:val="ru-RU"/>
        </w:rPr>
      </w:pPr>
    </w:p>
    <w:p w14:paraId="6800B14C" w14:textId="77777777" w:rsidR="00D2598E" w:rsidRPr="00D2598E" w:rsidRDefault="00D2598E" w:rsidP="00D2598E">
      <w:pPr>
        <w:adjustRightInd w:val="0"/>
        <w:jc w:val="center"/>
        <w:rPr>
          <w:rFonts w:ascii="Times New Roman" w:eastAsia="Calibri" w:hAnsi="Times New Roman" w:cs="Times New Roman"/>
          <w:b/>
          <w:spacing w:val="-6"/>
          <w:sz w:val="24"/>
          <w:szCs w:val="24"/>
          <w:lang w:val="ru-RU"/>
        </w:rPr>
      </w:pPr>
      <w:r w:rsidRPr="00D2598E">
        <w:rPr>
          <w:rFonts w:ascii="Times New Roman" w:eastAsia="Calibri" w:hAnsi="Times New Roman" w:cs="Times New Roman"/>
          <w:b/>
          <w:spacing w:val="-6"/>
          <w:sz w:val="24"/>
          <w:szCs w:val="24"/>
          <w:lang w:val="ru-RU"/>
        </w:rPr>
        <w:t xml:space="preserve">Охранное обязательство от </w:t>
      </w:r>
      <w:r w:rsidRPr="00D2598E">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2598E">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D2598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2598E">
        <w:rPr>
          <w:rFonts w:ascii="Times New Roman" w:eastAsia="Calibri" w:hAnsi="Times New Roman" w:cs="Times New Roman"/>
          <w:b/>
          <w:color w:val="000000"/>
          <w:spacing w:val="-6"/>
          <w:sz w:val="24"/>
          <w:szCs w:val="24"/>
          <w:lang w:val="ru-RU"/>
        </w:rPr>
        <w:t xml:space="preserve">г. </w:t>
      </w:r>
      <w:r w:rsidRPr="00D2598E">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D2598E">
        <w:rPr>
          <w:rFonts w:ascii="Times New Roman" w:eastAsia="Calibri" w:hAnsi="Times New Roman" w:cs="Times New Roman"/>
          <w:b/>
          <w:spacing w:val="-6"/>
          <w:sz w:val="24"/>
          <w:szCs w:val="24"/>
          <w:lang w:val="ru-RU"/>
        </w:rPr>
        <w:t xml:space="preserve">___, </w:t>
      </w:r>
    </w:p>
    <w:p w14:paraId="7D9E92D6" w14:textId="77777777" w:rsidR="00D2598E" w:rsidRDefault="00D2598E" w:rsidP="00D2598E">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77420F7" w14:textId="77777777" w:rsidR="00D2598E" w:rsidRDefault="00D2598E" w:rsidP="00D2598E">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4D217C12" w14:textId="77777777" w:rsidR="00D2598E" w:rsidRDefault="00D2598E" w:rsidP="00D2598E">
      <w:pPr>
        <w:adjustRightInd w:val="0"/>
        <w:ind w:left="5670"/>
        <w:rPr>
          <w:rFonts w:ascii="Times New Roman" w:hAnsi="Times New Roman" w:cs="Times New Roman"/>
          <w:bCs/>
          <w:sz w:val="20"/>
          <w:szCs w:val="24"/>
        </w:rPr>
      </w:pPr>
    </w:p>
    <w:p w14:paraId="18A19E4D" w14:textId="77777777" w:rsidR="00D2598E" w:rsidRDefault="00D2598E" w:rsidP="00D2598E">
      <w:pPr>
        <w:adjustRightInd w:val="0"/>
        <w:ind w:left="5670"/>
        <w:rPr>
          <w:rFonts w:ascii="Times New Roman" w:hAnsi="Times New Roman" w:cs="Times New Roman"/>
          <w:bCs/>
          <w:sz w:val="20"/>
          <w:szCs w:val="24"/>
        </w:rPr>
      </w:pPr>
    </w:p>
    <w:p w14:paraId="0B42A8B2" w14:textId="77777777" w:rsidR="00D2598E" w:rsidRDefault="00D2598E" w:rsidP="00D2598E">
      <w:pPr>
        <w:adjustRightInd w:val="0"/>
        <w:ind w:left="5670"/>
        <w:rPr>
          <w:rFonts w:ascii="Times New Roman" w:hAnsi="Times New Roman" w:cs="Times New Roman"/>
          <w:bCs/>
          <w:sz w:val="20"/>
          <w:szCs w:val="24"/>
        </w:rPr>
      </w:pPr>
    </w:p>
    <w:p w14:paraId="174E7B66" w14:textId="77777777" w:rsidR="00D2598E" w:rsidRDefault="00D2598E" w:rsidP="00D2598E">
      <w:pPr>
        <w:adjustRightInd w:val="0"/>
        <w:ind w:left="5670"/>
        <w:rPr>
          <w:rFonts w:ascii="Times New Roman" w:hAnsi="Times New Roman" w:cs="Times New Roman"/>
          <w:bCs/>
          <w:sz w:val="20"/>
          <w:szCs w:val="24"/>
        </w:rPr>
      </w:pPr>
    </w:p>
    <w:p w14:paraId="38E0BD84" w14:textId="77777777" w:rsidR="00D2598E" w:rsidRDefault="00D2598E" w:rsidP="00D2598E">
      <w:pPr>
        <w:adjustRightInd w:val="0"/>
        <w:ind w:left="5670"/>
        <w:rPr>
          <w:rFonts w:ascii="Times New Roman" w:hAnsi="Times New Roman" w:cs="Times New Roman"/>
          <w:bCs/>
          <w:sz w:val="20"/>
          <w:szCs w:val="24"/>
        </w:rPr>
      </w:pPr>
    </w:p>
    <w:p w14:paraId="20D3330B" w14:textId="77777777" w:rsidR="00D2598E" w:rsidRDefault="00D2598E" w:rsidP="00D2598E">
      <w:pPr>
        <w:adjustRightInd w:val="0"/>
        <w:ind w:left="5670"/>
        <w:rPr>
          <w:rFonts w:ascii="Times New Roman" w:hAnsi="Times New Roman" w:cs="Times New Roman"/>
          <w:bCs/>
          <w:sz w:val="20"/>
          <w:szCs w:val="24"/>
        </w:rPr>
      </w:pPr>
    </w:p>
    <w:p w14:paraId="6159E86A" w14:textId="77777777" w:rsidR="00D2598E" w:rsidRDefault="00D2598E" w:rsidP="00D2598E">
      <w:pPr>
        <w:adjustRightInd w:val="0"/>
        <w:ind w:left="5670"/>
        <w:rPr>
          <w:rFonts w:ascii="Times New Roman" w:hAnsi="Times New Roman" w:cs="Times New Roman"/>
          <w:bCs/>
          <w:sz w:val="20"/>
          <w:szCs w:val="24"/>
        </w:rPr>
      </w:pPr>
    </w:p>
    <w:p w14:paraId="513605EB" w14:textId="77777777" w:rsidR="00D2598E" w:rsidRDefault="00D2598E" w:rsidP="00D2598E">
      <w:pPr>
        <w:adjustRightInd w:val="0"/>
        <w:ind w:left="5670"/>
        <w:rPr>
          <w:rFonts w:ascii="Times New Roman" w:hAnsi="Times New Roman" w:cs="Times New Roman"/>
          <w:bCs/>
          <w:sz w:val="20"/>
          <w:szCs w:val="24"/>
        </w:rPr>
      </w:pPr>
    </w:p>
    <w:p w14:paraId="208DF94A" w14:textId="77777777" w:rsidR="00D2598E" w:rsidRDefault="00D2598E" w:rsidP="00D2598E">
      <w:pPr>
        <w:adjustRightInd w:val="0"/>
        <w:ind w:left="5670"/>
        <w:rPr>
          <w:rFonts w:ascii="Times New Roman" w:hAnsi="Times New Roman" w:cs="Times New Roman"/>
          <w:bCs/>
          <w:sz w:val="20"/>
          <w:szCs w:val="24"/>
        </w:rPr>
      </w:pPr>
    </w:p>
    <w:p w14:paraId="01A15B76" w14:textId="77777777" w:rsidR="00D2598E" w:rsidRDefault="00D2598E" w:rsidP="00D2598E">
      <w:pPr>
        <w:adjustRightInd w:val="0"/>
        <w:ind w:left="5670"/>
        <w:rPr>
          <w:rFonts w:ascii="Times New Roman" w:hAnsi="Times New Roman" w:cs="Times New Roman"/>
          <w:bCs/>
          <w:sz w:val="20"/>
          <w:szCs w:val="24"/>
        </w:rPr>
      </w:pPr>
    </w:p>
    <w:p w14:paraId="263E6D99" w14:textId="77777777" w:rsidR="00D2598E" w:rsidRDefault="00D2598E" w:rsidP="00D2598E">
      <w:pPr>
        <w:adjustRightInd w:val="0"/>
        <w:ind w:left="5670"/>
        <w:rPr>
          <w:rFonts w:ascii="Times New Roman" w:hAnsi="Times New Roman" w:cs="Times New Roman"/>
          <w:bCs/>
          <w:sz w:val="20"/>
          <w:szCs w:val="24"/>
        </w:rPr>
      </w:pPr>
    </w:p>
    <w:p w14:paraId="43FF551C" w14:textId="77777777" w:rsidR="00D2598E" w:rsidRDefault="00D2598E" w:rsidP="00D2598E">
      <w:pPr>
        <w:adjustRightInd w:val="0"/>
        <w:ind w:left="5670"/>
        <w:rPr>
          <w:rFonts w:ascii="Times New Roman" w:hAnsi="Times New Roman" w:cs="Times New Roman"/>
          <w:bCs/>
          <w:sz w:val="20"/>
          <w:szCs w:val="24"/>
        </w:rPr>
      </w:pPr>
    </w:p>
    <w:p w14:paraId="3570DFF0" w14:textId="77777777" w:rsidR="00D2598E" w:rsidRDefault="00D2598E" w:rsidP="00D2598E">
      <w:pPr>
        <w:adjustRightInd w:val="0"/>
        <w:ind w:left="5670"/>
        <w:rPr>
          <w:rFonts w:ascii="Times New Roman" w:hAnsi="Times New Roman" w:cs="Times New Roman"/>
          <w:bCs/>
          <w:sz w:val="20"/>
          <w:szCs w:val="24"/>
        </w:rPr>
      </w:pPr>
    </w:p>
    <w:p w14:paraId="464BC45E" w14:textId="77777777" w:rsidR="00D2598E" w:rsidRDefault="00D2598E" w:rsidP="00D2598E">
      <w:pPr>
        <w:adjustRightInd w:val="0"/>
        <w:ind w:left="5670"/>
        <w:rPr>
          <w:rFonts w:ascii="Times New Roman" w:hAnsi="Times New Roman" w:cs="Times New Roman"/>
          <w:bCs/>
          <w:sz w:val="20"/>
          <w:szCs w:val="24"/>
        </w:rPr>
      </w:pPr>
    </w:p>
    <w:p w14:paraId="63B91D3E" w14:textId="77777777" w:rsidR="00D2598E" w:rsidRDefault="00D2598E" w:rsidP="00D2598E">
      <w:pPr>
        <w:adjustRightInd w:val="0"/>
        <w:ind w:left="5670"/>
        <w:rPr>
          <w:rFonts w:ascii="Times New Roman" w:hAnsi="Times New Roman" w:cs="Times New Roman"/>
          <w:bCs/>
          <w:sz w:val="20"/>
          <w:szCs w:val="24"/>
        </w:rPr>
      </w:pPr>
    </w:p>
    <w:p w14:paraId="4FA3BE38" w14:textId="77777777" w:rsidR="00D2598E" w:rsidRDefault="00D2598E" w:rsidP="00D2598E">
      <w:pPr>
        <w:adjustRightInd w:val="0"/>
        <w:ind w:left="5670"/>
        <w:rPr>
          <w:rFonts w:ascii="Times New Roman" w:hAnsi="Times New Roman" w:cs="Times New Roman"/>
          <w:bCs/>
          <w:sz w:val="20"/>
          <w:szCs w:val="24"/>
        </w:rPr>
      </w:pPr>
    </w:p>
    <w:p w14:paraId="57C55D5C" w14:textId="77777777" w:rsidR="00D2598E" w:rsidRDefault="00D2598E" w:rsidP="00D2598E">
      <w:pPr>
        <w:adjustRightInd w:val="0"/>
        <w:ind w:left="5670"/>
        <w:rPr>
          <w:rFonts w:ascii="Times New Roman" w:hAnsi="Times New Roman" w:cs="Times New Roman"/>
          <w:bCs/>
          <w:sz w:val="20"/>
          <w:szCs w:val="24"/>
        </w:rPr>
      </w:pPr>
    </w:p>
    <w:p w14:paraId="499B654B" w14:textId="77777777" w:rsidR="00D2598E" w:rsidRDefault="00D2598E" w:rsidP="00D2598E">
      <w:pPr>
        <w:adjustRightInd w:val="0"/>
        <w:ind w:left="5670"/>
        <w:rPr>
          <w:rFonts w:ascii="Times New Roman" w:hAnsi="Times New Roman" w:cs="Times New Roman"/>
          <w:bCs/>
          <w:sz w:val="20"/>
          <w:szCs w:val="24"/>
        </w:rPr>
      </w:pPr>
    </w:p>
    <w:p w14:paraId="6989C409" w14:textId="77777777" w:rsidR="00D2598E" w:rsidRDefault="00D2598E" w:rsidP="00D2598E">
      <w:pPr>
        <w:adjustRightInd w:val="0"/>
        <w:ind w:left="5670"/>
        <w:rPr>
          <w:rFonts w:ascii="Times New Roman" w:hAnsi="Times New Roman" w:cs="Times New Roman"/>
          <w:bCs/>
          <w:sz w:val="20"/>
          <w:szCs w:val="24"/>
        </w:rPr>
      </w:pPr>
    </w:p>
    <w:p w14:paraId="65328CA5" w14:textId="77777777" w:rsidR="00D2598E" w:rsidRDefault="00D2598E" w:rsidP="00D2598E">
      <w:pPr>
        <w:adjustRightInd w:val="0"/>
        <w:ind w:left="5670"/>
        <w:rPr>
          <w:rFonts w:ascii="Times New Roman" w:hAnsi="Times New Roman" w:cs="Times New Roman"/>
          <w:bCs/>
          <w:sz w:val="20"/>
          <w:szCs w:val="24"/>
        </w:rPr>
      </w:pPr>
    </w:p>
    <w:p w14:paraId="5F4A8E0D" w14:textId="77777777" w:rsidR="00D2598E" w:rsidRDefault="00D2598E" w:rsidP="00D2598E">
      <w:pPr>
        <w:adjustRightInd w:val="0"/>
        <w:ind w:left="5670"/>
        <w:rPr>
          <w:rFonts w:ascii="Times New Roman" w:hAnsi="Times New Roman" w:cs="Times New Roman"/>
          <w:bCs/>
          <w:sz w:val="20"/>
          <w:szCs w:val="24"/>
        </w:rPr>
      </w:pPr>
    </w:p>
    <w:p w14:paraId="4A386915" w14:textId="77777777" w:rsidR="00D2598E" w:rsidRDefault="00D2598E" w:rsidP="00D2598E">
      <w:pPr>
        <w:adjustRightInd w:val="0"/>
        <w:ind w:left="5670"/>
        <w:rPr>
          <w:rFonts w:ascii="Times New Roman" w:hAnsi="Times New Roman" w:cs="Times New Roman"/>
          <w:bCs/>
          <w:sz w:val="20"/>
          <w:szCs w:val="24"/>
        </w:rPr>
      </w:pPr>
    </w:p>
    <w:p w14:paraId="712414BB" w14:textId="77777777" w:rsidR="00D2598E" w:rsidRDefault="00D2598E" w:rsidP="00D2598E">
      <w:pPr>
        <w:adjustRightInd w:val="0"/>
        <w:ind w:left="5670"/>
        <w:rPr>
          <w:rFonts w:ascii="Times New Roman" w:hAnsi="Times New Roman" w:cs="Times New Roman"/>
          <w:bCs/>
          <w:sz w:val="20"/>
          <w:szCs w:val="24"/>
        </w:rPr>
      </w:pPr>
    </w:p>
    <w:p w14:paraId="103C3C6D" w14:textId="77777777" w:rsidR="00D2598E" w:rsidRDefault="00D2598E" w:rsidP="00D2598E">
      <w:pPr>
        <w:adjustRightInd w:val="0"/>
        <w:ind w:left="5670"/>
        <w:rPr>
          <w:rFonts w:ascii="Times New Roman" w:hAnsi="Times New Roman" w:cs="Times New Roman"/>
          <w:bCs/>
          <w:sz w:val="20"/>
          <w:szCs w:val="24"/>
        </w:rPr>
      </w:pPr>
    </w:p>
    <w:p w14:paraId="71E6EA0D" w14:textId="77777777" w:rsidR="00D2598E" w:rsidRDefault="00D2598E" w:rsidP="00D2598E">
      <w:pPr>
        <w:adjustRightInd w:val="0"/>
        <w:ind w:left="5670"/>
        <w:rPr>
          <w:rFonts w:ascii="Times New Roman" w:hAnsi="Times New Roman" w:cs="Times New Roman"/>
          <w:bCs/>
          <w:sz w:val="20"/>
          <w:szCs w:val="24"/>
        </w:rPr>
      </w:pPr>
    </w:p>
    <w:p w14:paraId="42ADE75D" w14:textId="77777777" w:rsidR="00D2598E" w:rsidRDefault="00D2598E" w:rsidP="00D2598E">
      <w:pPr>
        <w:adjustRightInd w:val="0"/>
        <w:ind w:left="5670"/>
        <w:rPr>
          <w:rFonts w:ascii="Times New Roman" w:hAnsi="Times New Roman" w:cs="Times New Roman"/>
          <w:bCs/>
          <w:sz w:val="20"/>
          <w:szCs w:val="24"/>
        </w:rPr>
      </w:pPr>
    </w:p>
    <w:p w14:paraId="2491B154" w14:textId="77777777" w:rsidR="00D2598E" w:rsidRDefault="00D2598E" w:rsidP="00D2598E">
      <w:pPr>
        <w:adjustRightInd w:val="0"/>
        <w:ind w:left="5670"/>
        <w:rPr>
          <w:rFonts w:ascii="Times New Roman" w:hAnsi="Times New Roman" w:cs="Times New Roman"/>
          <w:bCs/>
          <w:sz w:val="20"/>
          <w:szCs w:val="24"/>
        </w:rPr>
      </w:pPr>
    </w:p>
    <w:p w14:paraId="044CB57E" w14:textId="77777777" w:rsidR="00D2598E" w:rsidRDefault="00D2598E" w:rsidP="00D2598E">
      <w:pPr>
        <w:adjustRightInd w:val="0"/>
        <w:ind w:left="5670"/>
        <w:rPr>
          <w:rFonts w:ascii="Times New Roman" w:hAnsi="Times New Roman" w:cs="Times New Roman"/>
          <w:bCs/>
          <w:sz w:val="20"/>
          <w:szCs w:val="24"/>
        </w:rPr>
      </w:pPr>
    </w:p>
    <w:p w14:paraId="0DDB4B50" w14:textId="77777777" w:rsidR="00D2598E" w:rsidRDefault="00D2598E" w:rsidP="00D2598E">
      <w:pPr>
        <w:adjustRightInd w:val="0"/>
        <w:ind w:left="5670"/>
        <w:rPr>
          <w:rFonts w:ascii="Times New Roman" w:hAnsi="Times New Roman" w:cs="Times New Roman"/>
          <w:bCs/>
          <w:sz w:val="20"/>
          <w:szCs w:val="24"/>
        </w:rPr>
      </w:pPr>
    </w:p>
    <w:p w14:paraId="30E4F9CE" w14:textId="77777777" w:rsidR="00D2598E" w:rsidRDefault="00D2598E" w:rsidP="00D2598E">
      <w:pPr>
        <w:adjustRightInd w:val="0"/>
        <w:ind w:left="5670"/>
        <w:rPr>
          <w:rFonts w:ascii="Times New Roman" w:hAnsi="Times New Roman" w:cs="Times New Roman"/>
          <w:bCs/>
          <w:sz w:val="20"/>
          <w:szCs w:val="24"/>
        </w:rPr>
      </w:pPr>
    </w:p>
    <w:p w14:paraId="5B502116" w14:textId="77777777" w:rsidR="00D2598E" w:rsidRDefault="00D2598E" w:rsidP="00D2598E">
      <w:pPr>
        <w:adjustRightInd w:val="0"/>
        <w:ind w:left="5670"/>
        <w:rPr>
          <w:rFonts w:ascii="Times New Roman" w:hAnsi="Times New Roman" w:cs="Times New Roman"/>
          <w:bCs/>
          <w:sz w:val="20"/>
          <w:szCs w:val="24"/>
        </w:rPr>
      </w:pPr>
    </w:p>
    <w:p w14:paraId="2C122D3F" w14:textId="77777777" w:rsidR="00D2598E" w:rsidRDefault="00D2598E" w:rsidP="00D2598E">
      <w:pPr>
        <w:adjustRightInd w:val="0"/>
        <w:ind w:left="5670"/>
        <w:rPr>
          <w:rFonts w:ascii="Times New Roman" w:hAnsi="Times New Roman" w:cs="Times New Roman"/>
          <w:bCs/>
          <w:sz w:val="20"/>
          <w:szCs w:val="24"/>
        </w:rPr>
      </w:pPr>
    </w:p>
    <w:p w14:paraId="505EA513" w14:textId="77777777" w:rsidR="00D2598E" w:rsidRDefault="00D2598E" w:rsidP="00D2598E">
      <w:pPr>
        <w:adjustRightInd w:val="0"/>
        <w:ind w:left="5670"/>
        <w:rPr>
          <w:rFonts w:ascii="Times New Roman" w:hAnsi="Times New Roman" w:cs="Times New Roman"/>
          <w:bCs/>
          <w:sz w:val="20"/>
          <w:szCs w:val="24"/>
        </w:rPr>
      </w:pPr>
    </w:p>
    <w:p w14:paraId="59EFA5EA" w14:textId="77777777" w:rsidR="00D2598E" w:rsidRDefault="00D2598E" w:rsidP="00D2598E">
      <w:pPr>
        <w:adjustRightInd w:val="0"/>
        <w:ind w:left="5670"/>
        <w:rPr>
          <w:rFonts w:ascii="Times New Roman" w:hAnsi="Times New Roman" w:cs="Times New Roman"/>
          <w:bCs/>
          <w:sz w:val="20"/>
          <w:szCs w:val="24"/>
        </w:rPr>
      </w:pPr>
    </w:p>
    <w:p w14:paraId="59BCDDF2" w14:textId="77777777" w:rsidR="00D2598E" w:rsidRDefault="00D2598E" w:rsidP="00D2598E">
      <w:pPr>
        <w:adjustRightInd w:val="0"/>
        <w:ind w:left="5670"/>
        <w:rPr>
          <w:rFonts w:ascii="Times New Roman" w:hAnsi="Times New Roman" w:cs="Times New Roman"/>
          <w:bCs/>
          <w:sz w:val="20"/>
          <w:szCs w:val="24"/>
        </w:rPr>
      </w:pPr>
    </w:p>
    <w:p w14:paraId="3D9B61E2" w14:textId="77777777" w:rsidR="00D2598E" w:rsidRDefault="00D2598E" w:rsidP="00D2598E">
      <w:pPr>
        <w:adjustRightInd w:val="0"/>
        <w:ind w:left="5670"/>
        <w:rPr>
          <w:rFonts w:ascii="Times New Roman" w:hAnsi="Times New Roman" w:cs="Times New Roman"/>
          <w:bCs/>
          <w:sz w:val="20"/>
          <w:szCs w:val="24"/>
        </w:rPr>
      </w:pPr>
    </w:p>
    <w:p w14:paraId="0D06F432" w14:textId="77777777" w:rsidR="00D2598E" w:rsidRDefault="00D2598E" w:rsidP="00D2598E">
      <w:pPr>
        <w:adjustRightInd w:val="0"/>
        <w:ind w:left="5670"/>
        <w:rPr>
          <w:rFonts w:ascii="Times New Roman" w:hAnsi="Times New Roman" w:cs="Times New Roman"/>
          <w:bCs/>
          <w:sz w:val="20"/>
          <w:szCs w:val="24"/>
        </w:rPr>
      </w:pPr>
    </w:p>
    <w:p w14:paraId="5ED2D484" w14:textId="77777777" w:rsidR="00D2598E" w:rsidRDefault="00D2598E" w:rsidP="00D2598E">
      <w:pPr>
        <w:adjustRightInd w:val="0"/>
        <w:ind w:left="5670"/>
        <w:rPr>
          <w:rFonts w:ascii="Times New Roman" w:hAnsi="Times New Roman" w:cs="Times New Roman"/>
          <w:bCs/>
          <w:sz w:val="20"/>
          <w:szCs w:val="24"/>
        </w:rPr>
      </w:pPr>
    </w:p>
    <w:p w14:paraId="592FA830" w14:textId="77777777" w:rsidR="00D2598E" w:rsidRDefault="00D2598E" w:rsidP="00D2598E">
      <w:pPr>
        <w:adjustRightInd w:val="0"/>
        <w:ind w:left="5670"/>
        <w:rPr>
          <w:rFonts w:ascii="Times New Roman" w:hAnsi="Times New Roman" w:cs="Times New Roman"/>
          <w:bCs/>
          <w:sz w:val="20"/>
          <w:szCs w:val="24"/>
        </w:rPr>
      </w:pPr>
    </w:p>
    <w:p w14:paraId="14542A48" w14:textId="77777777" w:rsidR="00D2598E" w:rsidRPr="00D2598E" w:rsidRDefault="00D2598E" w:rsidP="00D2598E">
      <w:pPr>
        <w:adjustRightInd w:val="0"/>
        <w:ind w:left="5670"/>
        <w:rPr>
          <w:rFonts w:ascii="Times New Roman" w:hAnsi="Times New Roman" w:cs="Times New Roman"/>
          <w:bCs/>
          <w:sz w:val="20"/>
          <w:szCs w:val="24"/>
          <w:lang w:val="ru-RU"/>
        </w:rPr>
      </w:pPr>
      <w:r w:rsidRPr="00D2598E">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D2598E">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D2598E">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5"/>
      </w:r>
    </w:p>
    <w:p w14:paraId="7BE6D4C2" w14:textId="77777777" w:rsidR="00D2598E" w:rsidRPr="00D2598E" w:rsidRDefault="00D2598E" w:rsidP="00D2598E">
      <w:pPr>
        <w:adjustRightInd w:val="0"/>
        <w:ind w:left="5670"/>
        <w:rPr>
          <w:rFonts w:ascii="Times New Roman" w:hAnsi="Times New Roman" w:cs="Times New Roman"/>
          <w:bCs/>
          <w:sz w:val="20"/>
          <w:szCs w:val="24"/>
          <w:lang w:val="ru-RU"/>
        </w:rPr>
      </w:pPr>
      <w:r w:rsidRPr="00D2598E">
        <w:rPr>
          <w:rFonts w:ascii="Times New Roman" w:hAnsi="Times New Roman" w:cs="Times New Roman"/>
          <w:bCs/>
          <w:sz w:val="20"/>
          <w:szCs w:val="24"/>
          <w:lang w:val="ru-RU"/>
        </w:rPr>
        <w:t>к Договору купли-продажи имущества</w:t>
      </w:r>
    </w:p>
    <w:p w14:paraId="617D170D" w14:textId="77777777" w:rsidR="00D2598E" w:rsidRPr="002A5EEA" w:rsidRDefault="00D2598E" w:rsidP="00D2598E">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6EA423D" w14:textId="77777777" w:rsidR="00D2598E" w:rsidRDefault="00D2598E" w:rsidP="00D2598E">
      <w:pPr>
        <w:adjustRightInd w:val="0"/>
        <w:rPr>
          <w:rFonts w:ascii="Times New Roman" w:hAnsi="Times New Roman" w:cs="Times New Roman"/>
          <w:bCs/>
          <w:sz w:val="20"/>
          <w:szCs w:val="24"/>
        </w:rPr>
      </w:pPr>
    </w:p>
    <w:p w14:paraId="33FBE2F2" w14:textId="77777777" w:rsidR="00D2598E" w:rsidRDefault="00D2598E" w:rsidP="00D2598E">
      <w:pPr>
        <w:adjustRightInd w:val="0"/>
        <w:jc w:val="center"/>
        <w:rPr>
          <w:rFonts w:ascii="Times New Roman" w:eastAsia="Calibri" w:hAnsi="Times New Roman" w:cs="Times New Roman"/>
          <w:b/>
          <w:color w:val="000000"/>
          <w:spacing w:val="-6"/>
          <w:sz w:val="24"/>
          <w:szCs w:val="24"/>
        </w:rPr>
      </w:pPr>
    </w:p>
    <w:p w14:paraId="613E2E03" w14:textId="77777777" w:rsidR="00D2598E" w:rsidRDefault="00D2598E" w:rsidP="00D2598E">
      <w:pPr>
        <w:adjustRightInd w:val="0"/>
        <w:jc w:val="center"/>
        <w:rPr>
          <w:rFonts w:ascii="Times New Roman" w:eastAsia="Calibri" w:hAnsi="Times New Roman" w:cs="Times New Roman"/>
          <w:b/>
          <w:color w:val="000000"/>
          <w:spacing w:val="-6"/>
          <w:sz w:val="24"/>
          <w:szCs w:val="24"/>
        </w:rPr>
      </w:pPr>
    </w:p>
    <w:p w14:paraId="29780999" w14:textId="77777777" w:rsidR="00D2598E" w:rsidRDefault="00D2598E" w:rsidP="00D2598E">
      <w:pPr>
        <w:adjustRightInd w:val="0"/>
        <w:jc w:val="center"/>
        <w:rPr>
          <w:rFonts w:ascii="Times New Roman" w:eastAsia="Calibri" w:hAnsi="Times New Roman" w:cs="Times New Roman"/>
          <w:b/>
          <w:color w:val="000000"/>
          <w:spacing w:val="-6"/>
          <w:sz w:val="24"/>
          <w:szCs w:val="24"/>
        </w:rPr>
      </w:pPr>
    </w:p>
    <w:p w14:paraId="7D150A9F" w14:textId="77777777" w:rsidR="00D2598E" w:rsidRDefault="00D2598E" w:rsidP="00D2598E">
      <w:pPr>
        <w:adjustRightInd w:val="0"/>
        <w:jc w:val="center"/>
        <w:rPr>
          <w:rFonts w:ascii="Times New Roman" w:eastAsia="Calibri" w:hAnsi="Times New Roman" w:cs="Times New Roman"/>
          <w:b/>
          <w:color w:val="000000"/>
          <w:spacing w:val="-6"/>
          <w:sz w:val="24"/>
          <w:szCs w:val="24"/>
        </w:rPr>
      </w:pPr>
    </w:p>
    <w:p w14:paraId="2B456003" w14:textId="77777777" w:rsidR="00D2598E" w:rsidRDefault="00D2598E" w:rsidP="00D2598E">
      <w:pPr>
        <w:adjustRightInd w:val="0"/>
        <w:jc w:val="center"/>
        <w:rPr>
          <w:rFonts w:ascii="Times New Roman" w:eastAsia="Calibri" w:hAnsi="Times New Roman" w:cs="Times New Roman"/>
          <w:b/>
          <w:color w:val="000000"/>
          <w:spacing w:val="-6"/>
          <w:sz w:val="24"/>
          <w:szCs w:val="24"/>
        </w:rPr>
      </w:pPr>
    </w:p>
    <w:p w14:paraId="1F811C72" w14:textId="77777777" w:rsidR="00D2598E" w:rsidRDefault="00D2598E" w:rsidP="00D2598E">
      <w:pPr>
        <w:adjustRightInd w:val="0"/>
        <w:jc w:val="center"/>
        <w:rPr>
          <w:rFonts w:ascii="Times New Roman" w:eastAsia="Calibri" w:hAnsi="Times New Roman" w:cs="Times New Roman"/>
          <w:b/>
          <w:color w:val="000000"/>
          <w:spacing w:val="-6"/>
          <w:sz w:val="24"/>
          <w:szCs w:val="24"/>
        </w:rPr>
      </w:pPr>
    </w:p>
    <w:p w14:paraId="372D1496" w14:textId="77777777" w:rsidR="00D2598E" w:rsidRDefault="00D2598E" w:rsidP="00D2598E">
      <w:pPr>
        <w:adjustRightInd w:val="0"/>
        <w:jc w:val="center"/>
        <w:rPr>
          <w:rFonts w:ascii="Times New Roman" w:eastAsia="Calibri" w:hAnsi="Times New Roman" w:cs="Times New Roman"/>
          <w:b/>
          <w:color w:val="000000"/>
          <w:spacing w:val="-6"/>
          <w:sz w:val="24"/>
          <w:szCs w:val="24"/>
        </w:rPr>
      </w:pPr>
    </w:p>
    <w:p w14:paraId="577B89CB" w14:textId="77777777" w:rsidR="00D2598E" w:rsidRDefault="00D2598E" w:rsidP="00D2598E">
      <w:pPr>
        <w:adjustRightInd w:val="0"/>
        <w:jc w:val="center"/>
        <w:rPr>
          <w:rFonts w:ascii="Times New Roman" w:eastAsia="Calibri" w:hAnsi="Times New Roman" w:cs="Times New Roman"/>
          <w:b/>
          <w:color w:val="000000"/>
          <w:spacing w:val="-6"/>
          <w:sz w:val="24"/>
          <w:szCs w:val="24"/>
        </w:rPr>
      </w:pPr>
    </w:p>
    <w:p w14:paraId="39621FA4" w14:textId="77777777" w:rsidR="00D2598E" w:rsidRPr="0051673C" w:rsidRDefault="00D2598E" w:rsidP="00D2598E">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464A9D4" w14:textId="77777777" w:rsidR="00D2598E" w:rsidRPr="0051673C" w:rsidRDefault="00D2598E" w:rsidP="00D2598E">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24D3D5ED" w14:textId="77777777" w:rsidR="00D2598E" w:rsidRPr="0051673C" w:rsidRDefault="00D2598E" w:rsidP="00D2598E">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6DC2A981" w14:textId="77777777" w:rsidR="00D2598E" w:rsidRPr="0051673C" w:rsidRDefault="00D2598E" w:rsidP="00D2598E">
      <w:pPr>
        <w:adjustRightInd w:val="0"/>
        <w:ind w:left="5670"/>
        <w:rPr>
          <w:rFonts w:ascii="Times New Roman" w:hAnsi="Times New Roman" w:cs="Times New Roman"/>
          <w:bCs/>
          <w:sz w:val="20"/>
          <w:szCs w:val="24"/>
          <w:lang w:val="ru-RU"/>
        </w:rPr>
      </w:pPr>
    </w:p>
    <w:p w14:paraId="5FEDB3D8" w14:textId="77777777" w:rsidR="00D2598E" w:rsidRPr="0051673C" w:rsidRDefault="00D2598E" w:rsidP="00D2598E">
      <w:pPr>
        <w:adjustRightInd w:val="0"/>
        <w:ind w:left="5670"/>
        <w:rPr>
          <w:rFonts w:ascii="Times New Roman" w:hAnsi="Times New Roman" w:cs="Times New Roman"/>
          <w:bCs/>
          <w:sz w:val="20"/>
          <w:szCs w:val="24"/>
          <w:lang w:val="ru-RU"/>
        </w:rPr>
      </w:pPr>
    </w:p>
    <w:p w14:paraId="3D195A95" w14:textId="77777777" w:rsidR="00D2598E" w:rsidRPr="0051673C" w:rsidRDefault="00D2598E" w:rsidP="00D2598E">
      <w:pPr>
        <w:adjustRightInd w:val="0"/>
        <w:ind w:left="5670"/>
        <w:rPr>
          <w:rFonts w:ascii="Times New Roman" w:hAnsi="Times New Roman" w:cs="Times New Roman"/>
          <w:bCs/>
          <w:sz w:val="20"/>
          <w:szCs w:val="24"/>
          <w:lang w:val="ru-RU"/>
        </w:rPr>
      </w:pPr>
    </w:p>
    <w:p w14:paraId="10B4DC4D" w14:textId="77777777" w:rsidR="00D2598E" w:rsidRPr="0051673C" w:rsidRDefault="00D2598E" w:rsidP="00D2598E">
      <w:pPr>
        <w:adjustRightInd w:val="0"/>
        <w:ind w:left="5670"/>
        <w:rPr>
          <w:rFonts w:ascii="Times New Roman" w:hAnsi="Times New Roman" w:cs="Times New Roman"/>
          <w:bCs/>
          <w:sz w:val="20"/>
          <w:szCs w:val="24"/>
          <w:lang w:val="ru-RU"/>
        </w:rPr>
      </w:pPr>
    </w:p>
    <w:p w14:paraId="0574251B" w14:textId="77777777" w:rsidR="00D2598E" w:rsidRPr="0051673C" w:rsidRDefault="00D2598E" w:rsidP="00D2598E">
      <w:pPr>
        <w:adjustRightInd w:val="0"/>
        <w:ind w:left="5670"/>
        <w:rPr>
          <w:rFonts w:ascii="Times New Roman" w:hAnsi="Times New Roman" w:cs="Times New Roman"/>
          <w:bCs/>
          <w:sz w:val="20"/>
          <w:szCs w:val="24"/>
          <w:lang w:val="ru-RU"/>
        </w:rPr>
      </w:pPr>
    </w:p>
    <w:p w14:paraId="53C039F3" w14:textId="77777777" w:rsidR="00D2598E" w:rsidRPr="0051673C" w:rsidRDefault="00D2598E" w:rsidP="00D2598E">
      <w:pPr>
        <w:adjustRightInd w:val="0"/>
        <w:ind w:left="5670"/>
        <w:rPr>
          <w:rFonts w:ascii="Times New Roman" w:hAnsi="Times New Roman" w:cs="Times New Roman"/>
          <w:bCs/>
          <w:sz w:val="20"/>
          <w:szCs w:val="24"/>
          <w:lang w:val="ru-RU"/>
        </w:rPr>
      </w:pPr>
    </w:p>
    <w:p w14:paraId="107C0183" w14:textId="77777777" w:rsidR="00D2598E" w:rsidRPr="0051673C" w:rsidRDefault="00D2598E" w:rsidP="00D2598E">
      <w:pPr>
        <w:adjustRightInd w:val="0"/>
        <w:ind w:left="5670"/>
        <w:rPr>
          <w:rFonts w:ascii="Times New Roman" w:hAnsi="Times New Roman" w:cs="Times New Roman"/>
          <w:bCs/>
          <w:sz w:val="20"/>
          <w:szCs w:val="24"/>
          <w:lang w:val="ru-RU"/>
        </w:rPr>
      </w:pPr>
    </w:p>
    <w:p w14:paraId="0052B717" w14:textId="77777777" w:rsidR="00D2598E" w:rsidRPr="0051673C" w:rsidRDefault="00D2598E" w:rsidP="00D2598E">
      <w:pPr>
        <w:adjustRightInd w:val="0"/>
        <w:ind w:left="5670"/>
        <w:rPr>
          <w:rFonts w:ascii="Times New Roman" w:hAnsi="Times New Roman" w:cs="Times New Roman"/>
          <w:bCs/>
          <w:sz w:val="20"/>
          <w:szCs w:val="24"/>
          <w:lang w:val="ru-RU"/>
        </w:rPr>
      </w:pPr>
    </w:p>
    <w:p w14:paraId="00469F30" w14:textId="77777777" w:rsidR="00D2598E" w:rsidRPr="0051673C" w:rsidRDefault="00D2598E" w:rsidP="00D2598E">
      <w:pPr>
        <w:adjustRightInd w:val="0"/>
        <w:ind w:left="5670"/>
        <w:rPr>
          <w:rFonts w:ascii="Times New Roman" w:hAnsi="Times New Roman" w:cs="Times New Roman"/>
          <w:bCs/>
          <w:sz w:val="20"/>
          <w:szCs w:val="24"/>
          <w:lang w:val="ru-RU"/>
        </w:rPr>
      </w:pPr>
    </w:p>
    <w:p w14:paraId="30559FE6" w14:textId="77777777" w:rsidR="00D2598E" w:rsidRPr="0051673C" w:rsidRDefault="00D2598E" w:rsidP="00D2598E">
      <w:pPr>
        <w:adjustRightInd w:val="0"/>
        <w:ind w:left="5670"/>
        <w:rPr>
          <w:rFonts w:ascii="Times New Roman" w:hAnsi="Times New Roman" w:cs="Times New Roman"/>
          <w:bCs/>
          <w:sz w:val="20"/>
          <w:szCs w:val="24"/>
          <w:lang w:val="ru-RU"/>
        </w:rPr>
      </w:pPr>
    </w:p>
    <w:p w14:paraId="5FE409E4" w14:textId="77777777" w:rsidR="00D2598E" w:rsidRPr="0051673C" w:rsidRDefault="00D2598E" w:rsidP="00D2598E">
      <w:pPr>
        <w:adjustRightInd w:val="0"/>
        <w:ind w:left="5670"/>
        <w:rPr>
          <w:rFonts w:ascii="Times New Roman" w:hAnsi="Times New Roman" w:cs="Times New Roman"/>
          <w:bCs/>
          <w:sz w:val="20"/>
          <w:szCs w:val="24"/>
          <w:lang w:val="ru-RU"/>
        </w:rPr>
      </w:pPr>
    </w:p>
    <w:p w14:paraId="4A5C51B9" w14:textId="77777777" w:rsidR="00D2598E" w:rsidRPr="0051673C" w:rsidRDefault="00D2598E" w:rsidP="00D2598E">
      <w:pPr>
        <w:adjustRightInd w:val="0"/>
        <w:ind w:left="5670"/>
        <w:rPr>
          <w:rFonts w:ascii="Times New Roman" w:hAnsi="Times New Roman" w:cs="Times New Roman"/>
          <w:bCs/>
          <w:sz w:val="20"/>
          <w:szCs w:val="24"/>
          <w:lang w:val="ru-RU"/>
        </w:rPr>
      </w:pPr>
    </w:p>
    <w:p w14:paraId="52B7F8ED" w14:textId="77777777" w:rsidR="00D2598E" w:rsidRPr="0051673C" w:rsidRDefault="00D2598E" w:rsidP="00D2598E">
      <w:pPr>
        <w:adjustRightInd w:val="0"/>
        <w:ind w:left="5670"/>
        <w:rPr>
          <w:rFonts w:ascii="Times New Roman" w:hAnsi="Times New Roman" w:cs="Times New Roman"/>
          <w:bCs/>
          <w:sz w:val="20"/>
          <w:szCs w:val="24"/>
          <w:lang w:val="ru-RU"/>
        </w:rPr>
      </w:pPr>
    </w:p>
    <w:p w14:paraId="76D58A50" w14:textId="77777777" w:rsidR="00D2598E" w:rsidRPr="0051673C" w:rsidRDefault="00D2598E" w:rsidP="00D2598E">
      <w:pPr>
        <w:adjustRightInd w:val="0"/>
        <w:ind w:left="5670"/>
        <w:rPr>
          <w:rFonts w:ascii="Times New Roman" w:hAnsi="Times New Roman" w:cs="Times New Roman"/>
          <w:bCs/>
          <w:sz w:val="20"/>
          <w:szCs w:val="24"/>
          <w:lang w:val="ru-RU"/>
        </w:rPr>
      </w:pPr>
    </w:p>
    <w:p w14:paraId="792826AE" w14:textId="77777777" w:rsidR="00D2598E" w:rsidRPr="0051673C" w:rsidRDefault="00D2598E" w:rsidP="00D2598E">
      <w:pPr>
        <w:adjustRightInd w:val="0"/>
        <w:ind w:left="5670"/>
        <w:rPr>
          <w:rFonts w:ascii="Times New Roman" w:hAnsi="Times New Roman" w:cs="Times New Roman"/>
          <w:bCs/>
          <w:sz w:val="20"/>
          <w:szCs w:val="24"/>
          <w:lang w:val="ru-RU"/>
        </w:rPr>
      </w:pPr>
    </w:p>
    <w:p w14:paraId="1460D8B9" w14:textId="77777777" w:rsidR="00D2598E" w:rsidRPr="0051673C" w:rsidRDefault="00D2598E" w:rsidP="00D2598E">
      <w:pPr>
        <w:adjustRightInd w:val="0"/>
        <w:ind w:left="5670"/>
        <w:rPr>
          <w:rFonts w:ascii="Times New Roman" w:hAnsi="Times New Roman" w:cs="Times New Roman"/>
          <w:bCs/>
          <w:sz w:val="20"/>
          <w:szCs w:val="24"/>
          <w:lang w:val="ru-RU"/>
        </w:rPr>
      </w:pPr>
    </w:p>
    <w:p w14:paraId="62670041" w14:textId="77777777" w:rsidR="00D2598E" w:rsidRPr="0051673C" w:rsidRDefault="00D2598E" w:rsidP="00D2598E">
      <w:pPr>
        <w:adjustRightInd w:val="0"/>
        <w:ind w:left="5670"/>
        <w:rPr>
          <w:rFonts w:ascii="Times New Roman" w:hAnsi="Times New Roman" w:cs="Times New Roman"/>
          <w:bCs/>
          <w:sz w:val="20"/>
          <w:szCs w:val="24"/>
          <w:lang w:val="ru-RU"/>
        </w:rPr>
      </w:pPr>
    </w:p>
    <w:p w14:paraId="2481AFA8" w14:textId="77777777" w:rsidR="00D2598E" w:rsidRPr="0051673C" w:rsidRDefault="00D2598E" w:rsidP="00D2598E">
      <w:pPr>
        <w:adjustRightInd w:val="0"/>
        <w:ind w:left="5670"/>
        <w:rPr>
          <w:rFonts w:ascii="Times New Roman" w:hAnsi="Times New Roman" w:cs="Times New Roman"/>
          <w:bCs/>
          <w:sz w:val="20"/>
          <w:szCs w:val="24"/>
          <w:lang w:val="ru-RU"/>
        </w:rPr>
      </w:pPr>
    </w:p>
    <w:p w14:paraId="1E3C850B" w14:textId="77777777" w:rsidR="00D2598E" w:rsidRPr="0051673C" w:rsidRDefault="00D2598E" w:rsidP="00D2598E">
      <w:pPr>
        <w:adjustRightInd w:val="0"/>
        <w:ind w:left="5670"/>
        <w:rPr>
          <w:rFonts w:ascii="Times New Roman" w:hAnsi="Times New Roman" w:cs="Times New Roman"/>
          <w:bCs/>
          <w:sz w:val="20"/>
          <w:szCs w:val="24"/>
          <w:lang w:val="ru-RU"/>
        </w:rPr>
      </w:pPr>
    </w:p>
    <w:p w14:paraId="12C8B5A4" w14:textId="77777777" w:rsidR="00D2598E" w:rsidRPr="0051673C" w:rsidRDefault="00D2598E" w:rsidP="00D2598E">
      <w:pPr>
        <w:adjustRightInd w:val="0"/>
        <w:ind w:left="5670"/>
        <w:rPr>
          <w:rFonts w:ascii="Times New Roman" w:hAnsi="Times New Roman" w:cs="Times New Roman"/>
          <w:bCs/>
          <w:sz w:val="20"/>
          <w:szCs w:val="24"/>
          <w:lang w:val="ru-RU"/>
        </w:rPr>
      </w:pPr>
    </w:p>
    <w:p w14:paraId="38ED025C" w14:textId="77777777" w:rsidR="00D2598E" w:rsidRPr="0051673C" w:rsidRDefault="00D2598E" w:rsidP="00D2598E">
      <w:pPr>
        <w:adjustRightInd w:val="0"/>
        <w:ind w:left="5670"/>
        <w:rPr>
          <w:rFonts w:ascii="Times New Roman" w:hAnsi="Times New Roman" w:cs="Times New Roman"/>
          <w:bCs/>
          <w:sz w:val="20"/>
          <w:szCs w:val="24"/>
          <w:lang w:val="ru-RU"/>
        </w:rPr>
      </w:pPr>
    </w:p>
    <w:p w14:paraId="77805C95" w14:textId="77777777" w:rsidR="00D2598E" w:rsidRPr="0051673C" w:rsidRDefault="00D2598E" w:rsidP="00D2598E">
      <w:pPr>
        <w:adjustRightInd w:val="0"/>
        <w:ind w:left="5670"/>
        <w:rPr>
          <w:rFonts w:ascii="Times New Roman" w:hAnsi="Times New Roman" w:cs="Times New Roman"/>
          <w:bCs/>
          <w:sz w:val="20"/>
          <w:szCs w:val="24"/>
          <w:lang w:val="ru-RU"/>
        </w:rPr>
      </w:pPr>
    </w:p>
    <w:p w14:paraId="126CC62E" w14:textId="77777777" w:rsidR="00D2598E" w:rsidRPr="0051673C" w:rsidRDefault="00D2598E" w:rsidP="00D2598E">
      <w:pPr>
        <w:adjustRightInd w:val="0"/>
        <w:ind w:left="5670"/>
        <w:rPr>
          <w:rFonts w:ascii="Times New Roman" w:hAnsi="Times New Roman" w:cs="Times New Roman"/>
          <w:bCs/>
          <w:sz w:val="20"/>
          <w:szCs w:val="24"/>
          <w:lang w:val="ru-RU"/>
        </w:rPr>
      </w:pPr>
    </w:p>
    <w:p w14:paraId="71FB8489" w14:textId="77777777" w:rsidR="00D2598E" w:rsidRPr="0051673C" w:rsidRDefault="00D2598E" w:rsidP="00D2598E">
      <w:pPr>
        <w:adjustRightInd w:val="0"/>
        <w:ind w:left="5670"/>
        <w:rPr>
          <w:rFonts w:ascii="Times New Roman" w:hAnsi="Times New Roman" w:cs="Times New Roman"/>
          <w:bCs/>
          <w:sz w:val="20"/>
          <w:szCs w:val="24"/>
          <w:lang w:val="ru-RU"/>
        </w:rPr>
      </w:pPr>
    </w:p>
    <w:p w14:paraId="591873F4" w14:textId="77777777" w:rsidR="00D2598E" w:rsidRPr="0051673C" w:rsidRDefault="00D2598E" w:rsidP="00D2598E">
      <w:pPr>
        <w:adjustRightInd w:val="0"/>
        <w:ind w:left="5670"/>
        <w:rPr>
          <w:rFonts w:ascii="Times New Roman" w:hAnsi="Times New Roman" w:cs="Times New Roman"/>
          <w:bCs/>
          <w:sz w:val="20"/>
          <w:szCs w:val="24"/>
          <w:lang w:val="ru-RU"/>
        </w:rPr>
      </w:pPr>
    </w:p>
    <w:p w14:paraId="1A253EF8" w14:textId="77777777" w:rsidR="00D2598E" w:rsidRPr="0051673C" w:rsidRDefault="00D2598E" w:rsidP="00D2598E">
      <w:pPr>
        <w:adjustRightInd w:val="0"/>
        <w:ind w:left="5670"/>
        <w:rPr>
          <w:rFonts w:ascii="Times New Roman" w:hAnsi="Times New Roman" w:cs="Times New Roman"/>
          <w:bCs/>
          <w:sz w:val="20"/>
          <w:szCs w:val="24"/>
          <w:lang w:val="ru-RU"/>
        </w:rPr>
      </w:pPr>
    </w:p>
    <w:p w14:paraId="21ED7614" w14:textId="77777777" w:rsidR="00D2598E" w:rsidRPr="0051673C" w:rsidRDefault="00D2598E" w:rsidP="00D2598E">
      <w:pPr>
        <w:adjustRightInd w:val="0"/>
        <w:ind w:left="5670"/>
        <w:rPr>
          <w:rFonts w:ascii="Times New Roman" w:hAnsi="Times New Roman" w:cs="Times New Roman"/>
          <w:bCs/>
          <w:sz w:val="20"/>
          <w:szCs w:val="24"/>
          <w:lang w:val="ru-RU"/>
        </w:rPr>
      </w:pPr>
    </w:p>
    <w:p w14:paraId="2DD7A9C5" w14:textId="77777777" w:rsidR="00D2598E" w:rsidRPr="0051673C" w:rsidRDefault="00D2598E" w:rsidP="00D2598E">
      <w:pPr>
        <w:adjustRightInd w:val="0"/>
        <w:ind w:left="5670"/>
        <w:rPr>
          <w:rFonts w:ascii="Times New Roman" w:hAnsi="Times New Roman" w:cs="Times New Roman"/>
          <w:bCs/>
          <w:sz w:val="20"/>
          <w:szCs w:val="24"/>
          <w:lang w:val="ru-RU"/>
        </w:rPr>
      </w:pPr>
    </w:p>
    <w:p w14:paraId="4598AF80" w14:textId="77777777" w:rsidR="00D2598E" w:rsidRPr="0051673C" w:rsidRDefault="00D2598E" w:rsidP="00D2598E">
      <w:pPr>
        <w:adjustRightInd w:val="0"/>
        <w:ind w:left="5670"/>
        <w:rPr>
          <w:rFonts w:ascii="Times New Roman" w:hAnsi="Times New Roman" w:cs="Times New Roman"/>
          <w:bCs/>
          <w:sz w:val="20"/>
          <w:szCs w:val="24"/>
          <w:lang w:val="ru-RU"/>
        </w:rPr>
      </w:pPr>
    </w:p>
    <w:p w14:paraId="0D919F8A" w14:textId="77777777" w:rsidR="00D2598E" w:rsidRPr="0051673C" w:rsidRDefault="00D2598E" w:rsidP="00D2598E">
      <w:pPr>
        <w:adjustRightInd w:val="0"/>
        <w:ind w:left="5670"/>
        <w:rPr>
          <w:rFonts w:ascii="Times New Roman" w:hAnsi="Times New Roman" w:cs="Times New Roman"/>
          <w:bCs/>
          <w:sz w:val="20"/>
          <w:szCs w:val="24"/>
          <w:lang w:val="ru-RU"/>
        </w:rPr>
      </w:pPr>
    </w:p>
    <w:p w14:paraId="26A22309" w14:textId="77777777" w:rsidR="00D2598E" w:rsidRPr="0051673C" w:rsidRDefault="00D2598E" w:rsidP="00D2598E">
      <w:pPr>
        <w:adjustRightInd w:val="0"/>
        <w:ind w:left="5670"/>
        <w:rPr>
          <w:rFonts w:ascii="Times New Roman" w:hAnsi="Times New Roman" w:cs="Times New Roman"/>
          <w:bCs/>
          <w:sz w:val="20"/>
          <w:szCs w:val="24"/>
          <w:lang w:val="ru-RU"/>
        </w:rPr>
      </w:pPr>
    </w:p>
    <w:p w14:paraId="3526E90F" w14:textId="77777777" w:rsidR="00D2598E" w:rsidRPr="0051673C" w:rsidRDefault="00D2598E" w:rsidP="00D2598E">
      <w:pPr>
        <w:adjustRightInd w:val="0"/>
        <w:ind w:left="5670"/>
        <w:rPr>
          <w:rFonts w:ascii="Times New Roman" w:hAnsi="Times New Roman" w:cs="Times New Roman"/>
          <w:bCs/>
          <w:sz w:val="20"/>
          <w:szCs w:val="24"/>
          <w:lang w:val="ru-RU"/>
        </w:rPr>
      </w:pPr>
    </w:p>
    <w:p w14:paraId="30C7C7A8" w14:textId="77777777" w:rsidR="00D2598E" w:rsidRPr="0051673C" w:rsidRDefault="00D2598E" w:rsidP="00D2598E">
      <w:pPr>
        <w:adjustRightInd w:val="0"/>
        <w:ind w:left="5670"/>
        <w:rPr>
          <w:rFonts w:ascii="Times New Roman" w:hAnsi="Times New Roman" w:cs="Times New Roman"/>
          <w:bCs/>
          <w:sz w:val="20"/>
          <w:szCs w:val="24"/>
          <w:lang w:val="ru-RU"/>
        </w:rPr>
      </w:pPr>
    </w:p>
    <w:p w14:paraId="7B433E63" w14:textId="77777777" w:rsidR="00D2598E" w:rsidRPr="0051673C" w:rsidRDefault="00D2598E" w:rsidP="00D2598E">
      <w:pPr>
        <w:adjustRightInd w:val="0"/>
        <w:ind w:left="5670"/>
        <w:rPr>
          <w:rFonts w:ascii="Times New Roman" w:hAnsi="Times New Roman" w:cs="Times New Roman"/>
          <w:bCs/>
          <w:sz w:val="20"/>
          <w:szCs w:val="24"/>
          <w:lang w:val="ru-RU"/>
        </w:rPr>
      </w:pPr>
    </w:p>
    <w:p w14:paraId="5DBD4B4F" w14:textId="77777777" w:rsidR="00D2598E" w:rsidRPr="0051673C" w:rsidRDefault="00D2598E" w:rsidP="00D2598E">
      <w:pPr>
        <w:adjustRightInd w:val="0"/>
        <w:ind w:left="5670"/>
        <w:rPr>
          <w:rFonts w:ascii="Times New Roman" w:hAnsi="Times New Roman" w:cs="Times New Roman"/>
          <w:bCs/>
          <w:sz w:val="20"/>
          <w:szCs w:val="24"/>
          <w:lang w:val="ru-RU"/>
        </w:rPr>
      </w:pPr>
    </w:p>
    <w:p w14:paraId="41FEEC8B" w14:textId="77777777" w:rsidR="00D2598E" w:rsidRPr="0051673C" w:rsidRDefault="00D2598E" w:rsidP="00D2598E">
      <w:pPr>
        <w:adjustRightInd w:val="0"/>
        <w:ind w:left="5670"/>
        <w:rPr>
          <w:rFonts w:ascii="Times New Roman" w:hAnsi="Times New Roman" w:cs="Times New Roman"/>
          <w:bCs/>
          <w:sz w:val="20"/>
          <w:szCs w:val="24"/>
          <w:lang w:val="ru-RU"/>
        </w:rPr>
      </w:pPr>
    </w:p>
    <w:p w14:paraId="6BC557FA" w14:textId="77777777" w:rsidR="00D2598E" w:rsidRPr="0051673C" w:rsidRDefault="00D2598E" w:rsidP="00D2598E">
      <w:pPr>
        <w:adjustRightInd w:val="0"/>
        <w:ind w:left="5670"/>
        <w:rPr>
          <w:rFonts w:ascii="Times New Roman" w:hAnsi="Times New Roman" w:cs="Times New Roman"/>
          <w:bCs/>
          <w:sz w:val="20"/>
          <w:szCs w:val="24"/>
          <w:lang w:val="ru-RU"/>
        </w:rPr>
      </w:pPr>
    </w:p>
    <w:p w14:paraId="0CCCF69A" w14:textId="77777777" w:rsidR="00D2598E" w:rsidRPr="0051673C" w:rsidRDefault="00D2598E" w:rsidP="00D2598E">
      <w:pPr>
        <w:adjustRightInd w:val="0"/>
        <w:ind w:left="5670"/>
        <w:rPr>
          <w:rFonts w:ascii="Times New Roman" w:hAnsi="Times New Roman" w:cs="Times New Roman"/>
          <w:bCs/>
          <w:sz w:val="20"/>
          <w:szCs w:val="24"/>
          <w:lang w:val="ru-RU"/>
        </w:rPr>
      </w:pPr>
    </w:p>
    <w:p w14:paraId="2E1D3143" w14:textId="77777777" w:rsidR="00D2598E" w:rsidRPr="0051673C" w:rsidRDefault="00D2598E" w:rsidP="00D2598E">
      <w:pPr>
        <w:adjustRightInd w:val="0"/>
        <w:ind w:left="5670"/>
        <w:rPr>
          <w:rFonts w:ascii="Times New Roman" w:hAnsi="Times New Roman" w:cs="Times New Roman"/>
          <w:bCs/>
          <w:sz w:val="20"/>
          <w:szCs w:val="24"/>
          <w:lang w:val="ru-RU"/>
        </w:rPr>
      </w:pPr>
    </w:p>
    <w:p w14:paraId="30F79D79" w14:textId="77777777" w:rsidR="00D2598E" w:rsidRPr="0051673C" w:rsidRDefault="00D2598E" w:rsidP="00D2598E">
      <w:pPr>
        <w:adjustRightInd w:val="0"/>
        <w:ind w:left="5670"/>
        <w:rPr>
          <w:rFonts w:ascii="Times New Roman" w:hAnsi="Times New Roman" w:cs="Times New Roman"/>
          <w:bCs/>
          <w:sz w:val="20"/>
          <w:szCs w:val="24"/>
          <w:lang w:val="ru-RU"/>
        </w:rPr>
      </w:pPr>
    </w:p>
    <w:p w14:paraId="26610566" w14:textId="3A967BF9" w:rsidR="00D2598E" w:rsidRDefault="00D2598E" w:rsidP="00D2598E">
      <w:pPr>
        <w:adjustRightInd w:val="0"/>
        <w:ind w:left="5670"/>
        <w:rPr>
          <w:rFonts w:ascii="Times New Roman" w:hAnsi="Times New Roman" w:cs="Times New Roman"/>
          <w:bCs/>
          <w:sz w:val="20"/>
          <w:szCs w:val="24"/>
          <w:lang w:val="ru-RU"/>
        </w:rPr>
      </w:pPr>
    </w:p>
    <w:p w14:paraId="374E7407" w14:textId="77777777" w:rsidR="00BC58BB" w:rsidRPr="0051673C" w:rsidRDefault="00BC58BB" w:rsidP="00BC58BB">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sectPr w:rsidR="00BC58BB" w:rsidRPr="0051673C" w:rsidSect="00D2598E">
      <w:headerReference w:type="even" r:id="rId23"/>
      <w:footerReference w:type="first" r:id="rId24"/>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D9953C" w14:textId="77777777" w:rsidR="00645D81" w:rsidRDefault="00645D81" w:rsidP="0051673C">
      <w:r>
        <w:separator/>
      </w:r>
    </w:p>
  </w:endnote>
  <w:endnote w:type="continuationSeparator" w:id="0">
    <w:p w14:paraId="469B8274" w14:textId="77777777" w:rsidR="00645D81" w:rsidRDefault="00645D81"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62A62" w14:textId="77777777" w:rsidR="00D2598E" w:rsidRDefault="00D2598E" w:rsidP="00A165AD">
    <w:pPr>
      <w:pStyle w:val="aff"/>
    </w:pPr>
  </w:p>
  <w:p w14:paraId="0EC4E119" w14:textId="77777777" w:rsidR="00D2598E" w:rsidRDefault="00D2598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D2598E" w:rsidRDefault="00D2598E" w:rsidP="00A165AD">
    <w:pPr>
      <w:pStyle w:val="aff"/>
    </w:pPr>
  </w:p>
  <w:p w14:paraId="7CCA4308" w14:textId="77777777" w:rsidR="00D2598E" w:rsidRDefault="00D2598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9C921D" w14:textId="77777777" w:rsidR="00645D81" w:rsidRDefault="00645D81" w:rsidP="0051673C">
      <w:r>
        <w:separator/>
      </w:r>
    </w:p>
  </w:footnote>
  <w:footnote w:type="continuationSeparator" w:id="0">
    <w:p w14:paraId="0425B90D" w14:textId="77777777" w:rsidR="00645D81" w:rsidRDefault="00645D81" w:rsidP="0051673C">
      <w:r>
        <w:continuationSeparator/>
      </w:r>
    </w:p>
  </w:footnote>
  <w:footnote w:id="1">
    <w:p w14:paraId="261FDFD3" w14:textId="77777777" w:rsidR="00D2598E" w:rsidRDefault="00D2598E" w:rsidP="00D2598E">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2FDA6FE1" w14:textId="77777777" w:rsidR="00D2598E" w:rsidRDefault="00D2598E" w:rsidP="00D2598E">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6A02D67D" w14:textId="77777777" w:rsidR="00D2598E" w:rsidRDefault="00D2598E" w:rsidP="00D2598E">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09EB6BC1" w14:textId="77777777" w:rsidR="00D2598E" w:rsidRPr="00974F61" w:rsidRDefault="00D2598E" w:rsidP="00D2598E">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279185A2" w14:textId="77777777" w:rsidR="00D2598E" w:rsidRDefault="00D2598E" w:rsidP="00D2598E">
      <w:pPr>
        <w:pStyle w:val="a8"/>
      </w:pPr>
      <w:r>
        <w:rPr>
          <w:rStyle w:val="aa"/>
        </w:rPr>
        <w:footnoteRef/>
      </w:r>
      <w:r>
        <w:t xml:space="preserve"> Нужное отметить «Х»</w:t>
      </w:r>
    </w:p>
  </w:footnote>
  <w:footnote w:id="6">
    <w:p w14:paraId="14C06C60" w14:textId="77777777" w:rsidR="00D2598E" w:rsidRDefault="00D2598E" w:rsidP="00D2598E">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350A4E28" w14:textId="77777777" w:rsidR="00D2598E" w:rsidRDefault="00D2598E" w:rsidP="00D2598E">
      <w:pPr>
        <w:pStyle w:val="a8"/>
      </w:pPr>
      <w:r>
        <w:rPr>
          <w:rStyle w:val="aa"/>
        </w:rPr>
        <w:footnoteRef/>
      </w:r>
      <w:r>
        <w:t xml:space="preserve"> Нужное отметить «Х»</w:t>
      </w:r>
    </w:p>
  </w:footnote>
  <w:footnote w:id="8">
    <w:p w14:paraId="7318D6BE" w14:textId="77777777" w:rsidR="00D2598E" w:rsidRPr="00F90B4A" w:rsidRDefault="00D2598E" w:rsidP="00D2598E">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1AF33C2C" w14:textId="77777777" w:rsidR="00D2598E" w:rsidRPr="00F90B4A" w:rsidRDefault="00D2598E" w:rsidP="00D2598E">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00583549" w14:textId="77777777" w:rsidR="00D2598E" w:rsidRPr="00F90B4A" w:rsidRDefault="00D2598E" w:rsidP="00D2598E">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5300E811" w14:textId="77777777" w:rsidR="00D2598E" w:rsidRPr="00F90B4A" w:rsidRDefault="00D2598E" w:rsidP="00D2598E">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64D3B701" w14:textId="77777777" w:rsidR="00D2598E" w:rsidRPr="00F90B4A" w:rsidRDefault="00D2598E" w:rsidP="00D2598E">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29209FFE" w14:textId="77777777" w:rsidR="00D2598E" w:rsidRPr="008B2B23" w:rsidRDefault="00D2598E" w:rsidP="00D2598E">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63A6AC10" w14:textId="77777777" w:rsidR="00D2598E" w:rsidRPr="008B2B23" w:rsidRDefault="00D2598E" w:rsidP="00D2598E">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0C23C505" w14:textId="77777777" w:rsidR="00D2598E" w:rsidRPr="006C53DC" w:rsidRDefault="00D2598E" w:rsidP="00D2598E">
      <w:pPr>
        <w:jc w:val="both"/>
        <w:rPr>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footnote>
  <w:footnote w:id="16">
    <w:p w14:paraId="534A172C" w14:textId="77777777" w:rsidR="00D2598E" w:rsidRPr="007F3082" w:rsidRDefault="00D2598E" w:rsidP="00D2598E">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5C67E254" w14:textId="77777777" w:rsidR="00D2598E" w:rsidRPr="007F3082" w:rsidRDefault="00D2598E" w:rsidP="00D2598E">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18628736" w14:textId="77777777" w:rsidR="00D2598E" w:rsidRPr="007F3082" w:rsidRDefault="00D2598E" w:rsidP="00D2598E">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16E9DC2A" w14:textId="77777777" w:rsidR="00D2598E" w:rsidRPr="007F3082" w:rsidRDefault="00D2598E" w:rsidP="00D2598E">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24AFFDEB" w14:textId="77777777" w:rsidR="00D2598E" w:rsidRPr="007F3082" w:rsidRDefault="00D2598E" w:rsidP="00D2598E">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0EACDEDD" w14:textId="77777777" w:rsidR="00D2598E" w:rsidRPr="007F3082" w:rsidRDefault="00D2598E" w:rsidP="00D2598E">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1243E52F" w14:textId="77777777" w:rsidR="00D2598E" w:rsidRPr="006F0824" w:rsidRDefault="00D2598E" w:rsidP="00D2598E">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51BBF4A5" w14:textId="77777777" w:rsidR="00D2598E" w:rsidRPr="006F0824" w:rsidRDefault="00D2598E" w:rsidP="00D2598E">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32A53D1A" w14:textId="77777777" w:rsidR="00D2598E" w:rsidRPr="00613CE0" w:rsidRDefault="00D2598E" w:rsidP="00D2598E">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5">
    <w:p w14:paraId="0825DC26" w14:textId="77777777" w:rsidR="00D2598E" w:rsidRPr="00613CE0" w:rsidRDefault="00D2598E" w:rsidP="00D2598E">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339C01" w14:textId="77777777" w:rsidR="00D2598E" w:rsidRDefault="00D2598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9F4A384" w14:textId="77777777" w:rsidR="00D2598E" w:rsidRDefault="00D2598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D2598E" w:rsidRDefault="00D2598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D2598E" w:rsidRDefault="00D2598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1333"/>
    <w:rsid w:val="00002F1B"/>
    <w:rsid w:val="000154C4"/>
    <w:rsid w:val="000166AA"/>
    <w:rsid w:val="00016976"/>
    <w:rsid w:val="000231AA"/>
    <w:rsid w:val="000253BC"/>
    <w:rsid w:val="000312FA"/>
    <w:rsid w:val="00046223"/>
    <w:rsid w:val="00052853"/>
    <w:rsid w:val="00053880"/>
    <w:rsid w:val="000553F7"/>
    <w:rsid w:val="0007106F"/>
    <w:rsid w:val="000726A9"/>
    <w:rsid w:val="00075C41"/>
    <w:rsid w:val="00076909"/>
    <w:rsid w:val="00083F23"/>
    <w:rsid w:val="000A5FA5"/>
    <w:rsid w:val="000B5B03"/>
    <w:rsid w:val="000C1BE2"/>
    <w:rsid w:val="000C4F29"/>
    <w:rsid w:val="000D5352"/>
    <w:rsid w:val="000D73E3"/>
    <w:rsid w:val="000F1FC2"/>
    <w:rsid w:val="001059DC"/>
    <w:rsid w:val="00111C32"/>
    <w:rsid w:val="00123DE1"/>
    <w:rsid w:val="00133CDF"/>
    <w:rsid w:val="00140013"/>
    <w:rsid w:val="00141473"/>
    <w:rsid w:val="001447CD"/>
    <w:rsid w:val="00145DDF"/>
    <w:rsid w:val="00146F9D"/>
    <w:rsid w:val="001811AE"/>
    <w:rsid w:val="001959D4"/>
    <w:rsid w:val="001B69C9"/>
    <w:rsid w:val="001C0320"/>
    <w:rsid w:val="001C6BE2"/>
    <w:rsid w:val="001D0226"/>
    <w:rsid w:val="001D153B"/>
    <w:rsid w:val="001E66C2"/>
    <w:rsid w:val="001E7C88"/>
    <w:rsid w:val="001F0FAA"/>
    <w:rsid w:val="001F301E"/>
    <w:rsid w:val="002061A1"/>
    <w:rsid w:val="00227257"/>
    <w:rsid w:val="00233AED"/>
    <w:rsid w:val="00240638"/>
    <w:rsid w:val="002601EE"/>
    <w:rsid w:val="0026529B"/>
    <w:rsid w:val="0027364F"/>
    <w:rsid w:val="00275619"/>
    <w:rsid w:val="00277715"/>
    <w:rsid w:val="002932E4"/>
    <w:rsid w:val="00295FC7"/>
    <w:rsid w:val="002B1F17"/>
    <w:rsid w:val="002B793B"/>
    <w:rsid w:val="002C0DE4"/>
    <w:rsid w:val="002C34E8"/>
    <w:rsid w:val="002C4C75"/>
    <w:rsid w:val="002C5CEB"/>
    <w:rsid w:val="002D1F46"/>
    <w:rsid w:val="002D4054"/>
    <w:rsid w:val="002D520D"/>
    <w:rsid w:val="00310ABB"/>
    <w:rsid w:val="00321FC6"/>
    <w:rsid w:val="00322228"/>
    <w:rsid w:val="00322847"/>
    <w:rsid w:val="00323AF3"/>
    <w:rsid w:val="003271CF"/>
    <w:rsid w:val="00332325"/>
    <w:rsid w:val="00336275"/>
    <w:rsid w:val="00345726"/>
    <w:rsid w:val="003526CF"/>
    <w:rsid w:val="00355093"/>
    <w:rsid w:val="003619D4"/>
    <w:rsid w:val="00365763"/>
    <w:rsid w:val="003824A4"/>
    <w:rsid w:val="00395AEB"/>
    <w:rsid w:val="003A26D7"/>
    <w:rsid w:val="003A607D"/>
    <w:rsid w:val="003B3823"/>
    <w:rsid w:val="003B51F3"/>
    <w:rsid w:val="003B790C"/>
    <w:rsid w:val="003C4016"/>
    <w:rsid w:val="003E126F"/>
    <w:rsid w:val="003E1A7A"/>
    <w:rsid w:val="003F1E94"/>
    <w:rsid w:val="0040106C"/>
    <w:rsid w:val="00403052"/>
    <w:rsid w:val="00405D17"/>
    <w:rsid w:val="00406844"/>
    <w:rsid w:val="00406D2D"/>
    <w:rsid w:val="00414A91"/>
    <w:rsid w:val="00420145"/>
    <w:rsid w:val="00427EA8"/>
    <w:rsid w:val="00433121"/>
    <w:rsid w:val="0045164F"/>
    <w:rsid w:val="004534FD"/>
    <w:rsid w:val="00463CC5"/>
    <w:rsid w:val="00470638"/>
    <w:rsid w:val="004734FC"/>
    <w:rsid w:val="0047777F"/>
    <w:rsid w:val="004860C3"/>
    <w:rsid w:val="00493682"/>
    <w:rsid w:val="004977F0"/>
    <w:rsid w:val="004A01C3"/>
    <w:rsid w:val="004A348B"/>
    <w:rsid w:val="004A585D"/>
    <w:rsid w:val="004C1A3B"/>
    <w:rsid w:val="004C2192"/>
    <w:rsid w:val="004C2382"/>
    <w:rsid w:val="004C386D"/>
    <w:rsid w:val="004D1563"/>
    <w:rsid w:val="004D5326"/>
    <w:rsid w:val="004E15A7"/>
    <w:rsid w:val="004E20D6"/>
    <w:rsid w:val="0050381D"/>
    <w:rsid w:val="00510449"/>
    <w:rsid w:val="005116D4"/>
    <w:rsid w:val="0051673C"/>
    <w:rsid w:val="00516A95"/>
    <w:rsid w:val="00526DA0"/>
    <w:rsid w:val="005328D4"/>
    <w:rsid w:val="005358D9"/>
    <w:rsid w:val="00536222"/>
    <w:rsid w:val="005446F6"/>
    <w:rsid w:val="005473D3"/>
    <w:rsid w:val="00564F78"/>
    <w:rsid w:val="0056716A"/>
    <w:rsid w:val="00574533"/>
    <w:rsid w:val="00585560"/>
    <w:rsid w:val="005858AC"/>
    <w:rsid w:val="00595988"/>
    <w:rsid w:val="005A042B"/>
    <w:rsid w:val="005A071E"/>
    <w:rsid w:val="005B0E26"/>
    <w:rsid w:val="005B2426"/>
    <w:rsid w:val="005C56A4"/>
    <w:rsid w:val="005D04F4"/>
    <w:rsid w:val="005D3312"/>
    <w:rsid w:val="005D359E"/>
    <w:rsid w:val="005E7710"/>
    <w:rsid w:val="00602446"/>
    <w:rsid w:val="006079B8"/>
    <w:rsid w:val="00613CE0"/>
    <w:rsid w:val="00624CEB"/>
    <w:rsid w:val="006343DB"/>
    <w:rsid w:val="006357E5"/>
    <w:rsid w:val="00635D3C"/>
    <w:rsid w:val="0063657F"/>
    <w:rsid w:val="00637101"/>
    <w:rsid w:val="00637670"/>
    <w:rsid w:val="00637EE3"/>
    <w:rsid w:val="0064490F"/>
    <w:rsid w:val="00645D81"/>
    <w:rsid w:val="00672260"/>
    <w:rsid w:val="00672F73"/>
    <w:rsid w:val="0068383B"/>
    <w:rsid w:val="006919FF"/>
    <w:rsid w:val="00692A84"/>
    <w:rsid w:val="0069450E"/>
    <w:rsid w:val="006948C2"/>
    <w:rsid w:val="006950AF"/>
    <w:rsid w:val="0069552D"/>
    <w:rsid w:val="006A2DE8"/>
    <w:rsid w:val="006A5F82"/>
    <w:rsid w:val="006B4D4B"/>
    <w:rsid w:val="006B555E"/>
    <w:rsid w:val="006B6669"/>
    <w:rsid w:val="006C7CAD"/>
    <w:rsid w:val="006D7CC5"/>
    <w:rsid w:val="006E37CA"/>
    <w:rsid w:val="006F0C9B"/>
    <w:rsid w:val="00736D09"/>
    <w:rsid w:val="00737C05"/>
    <w:rsid w:val="007443A3"/>
    <w:rsid w:val="0077070D"/>
    <w:rsid w:val="007714A5"/>
    <w:rsid w:val="00772A28"/>
    <w:rsid w:val="00774187"/>
    <w:rsid w:val="007961B3"/>
    <w:rsid w:val="007C2D31"/>
    <w:rsid w:val="007C625B"/>
    <w:rsid w:val="007D4065"/>
    <w:rsid w:val="007E0D94"/>
    <w:rsid w:val="007E6F7A"/>
    <w:rsid w:val="00824E8A"/>
    <w:rsid w:val="008341D7"/>
    <w:rsid w:val="008407D1"/>
    <w:rsid w:val="00844E97"/>
    <w:rsid w:val="0087006F"/>
    <w:rsid w:val="00887F30"/>
    <w:rsid w:val="008A5A18"/>
    <w:rsid w:val="008B55BE"/>
    <w:rsid w:val="008C42FB"/>
    <w:rsid w:val="008C513C"/>
    <w:rsid w:val="008C659F"/>
    <w:rsid w:val="008C7E24"/>
    <w:rsid w:val="008D273E"/>
    <w:rsid w:val="008D3217"/>
    <w:rsid w:val="008F0686"/>
    <w:rsid w:val="008F6943"/>
    <w:rsid w:val="008F7596"/>
    <w:rsid w:val="0091194D"/>
    <w:rsid w:val="009119F2"/>
    <w:rsid w:val="0092025F"/>
    <w:rsid w:val="00920EC5"/>
    <w:rsid w:val="00926E45"/>
    <w:rsid w:val="009308BC"/>
    <w:rsid w:val="00934D38"/>
    <w:rsid w:val="009420BF"/>
    <w:rsid w:val="009540C6"/>
    <w:rsid w:val="00964E32"/>
    <w:rsid w:val="00973D4D"/>
    <w:rsid w:val="00974F61"/>
    <w:rsid w:val="0097795C"/>
    <w:rsid w:val="009840A9"/>
    <w:rsid w:val="00984CAD"/>
    <w:rsid w:val="00991DBD"/>
    <w:rsid w:val="009A24CD"/>
    <w:rsid w:val="009B1DFB"/>
    <w:rsid w:val="009B6354"/>
    <w:rsid w:val="009C2AB2"/>
    <w:rsid w:val="009F0C6D"/>
    <w:rsid w:val="009F6C54"/>
    <w:rsid w:val="00A10025"/>
    <w:rsid w:val="00A14BB8"/>
    <w:rsid w:val="00A165AD"/>
    <w:rsid w:val="00A170E4"/>
    <w:rsid w:val="00A2085B"/>
    <w:rsid w:val="00A21D6C"/>
    <w:rsid w:val="00A248AA"/>
    <w:rsid w:val="00A37883"/>
    <w:rsid w:val="00A400A9"/>
    <w:rsid w:val="00A57256"/>
    <w:rsid w:val="00A6368D"/>
    <w:rsid w:val="00A63BE6"/>
    <w:rsid w:val="00A662DC"/>
    <w:rsid w:val="00A71034"/>
    <w:rsid w:val="00A7467E"/>
    <w:rsid w:val="00A77ACA"/>
    <w:rsid w:val="00A80576"/>
    <w:rsid w:val="00A81C7C"/>
    <w:rsid w:val="00A96E30"/>
    <w:rsid w:val="00A9783B"/>
    <w:rsid w:val="00AA0BA8"/>
    <w:rsid w:val="00AA0C03"/>
    <w:rsid w:val="00AA7625"/>
    <w:rsid w:val="00AB1086"/>
    <w:rsid w:val="00AC0655"/>
    <w:rsid w:val="00AC15D0"/>
    <w:rsid w:val="00AC6273"/>
    <w:rsid w:val="00AC6DE7"/>
    <w:rsid w:val="00AF684F"/>
    <w:rsid w:val="00B20AE7"/>
    <w:rsid w:val="00B22DDE"/>
    <w:rsid w:val="00B24683"/>
    <w:rsid w:val="00B306C9"/>
    <w:rsid w:val="00B3552A"/>
    <w:rsid w:val="00B3677F"/>
    <w:rsid w:val="00B51708"/>
    <w:rsid w:val="00B54236"/>
    <w:rsid w:val="00B54B79"/>
    <w:rsid w:val="00B56B7A"/>
    <w:rsid w:val="00B71A48"/>
    <w:rsid w:val="00B761E6"/>
    <w:rsid w:val="00B916CA"/>
    <w:rsid w:val="00BA0807"/>
    <w:rsid w:val="00BA107C"/>
    <w:rsid w:val="00BA5C30"/>
    <w:rsid w:val="00BA63FE"/>
    <w:rsid w:val="00BB38AB"/>
    <w:rsid w:val="00BB39C5"/>
    <w:rsid w:val="00BB495C"/>
    <w:rsid w:val="00BC58BB"/>
    <w:rsid w:val="00BE074C"/>
    <w:rsid w:val="00C0185C"/>
    <w:rsid w:val="00C045D2"/>
    <w:rsid w:val="00C11D8F"/>
    <w:rsid w:val="00C132CE"/>
    <w:rsid w:val="00C1698B"/>
    <w:rsid w:val="00C3124D"/>
    <w:rsid w:val="00C40C89"/>
    <w:rsid w:val="00C46F89"/>
    <w:rsid w:val="00C55ED8"/>
    <w:rsid w:val="00C565A5"/>
    <w:rsid w:val="00C57AF0"/>
    <w:rsid w:val="00C72ABD"/>
    <w:rsid w:val="00C769CD"/>
    <w:rsid w:val="00C7705D"/>
    <w:rsid w:val="00C805D5"/>
    <w:rsid w:val="00C83932"/>
    <w:rsid w:val="00CA03DE"/>
    <w:rsid w:val="00CA15B7"/>
    <w:rsid w:val="00CA23E2"/>
    <w:rsid w:val="00CB1354"/>
    <w:rsid w:val="00CC4BEF"/>
    <w:rsid w:val="00CE0BF7"/>
    <w:rsid w:val="00CE144B"/>
    <w:rsid w:val="00CE463E"/>
    <w:rsid w:val="00CF068B"/>
    <w:rsid w:val="00CF7833"/>
    <w:rsid w:val="00D02324"/>
    <w:rsid w:val="00D10A97"/>
    <w:rsid w:val="00D17884"/>
    <w:rsid w:val="00D21237"/>
    <w:rsid w:val="00D2598E"/>
    <w:rsid w:val="00D2798A"/>
    <w:rsid w:val="00D32929"/>
    <w:rsid w:val="00D412F3"/>
    <w:rsid w:val="00D510B9"/>
    <w:rsid w:val="00D53A48"/>
    <w:rsid w:val="00D7637A"/>
    <w:rsid w:val="00DC03C9"/>
    <w:rsid w:val="00DC1BB5"/>
    <w:rsid w:val="00DC4DE9"/>
    <w:rsid w:val="00DD13A1"/>
    <w:rsid w:val="00DD21D3"/>
    <w:rsid w:val="00DD2432"/>
    <w:rsid w:val="00DD6AEB"/>
    <w:rsid w:val="00DE65E8"/>
    <w:rsid w:val="00DF016E"/>
    <w:rsid w:val="00DF7270"/>
    <w:rsid w:val="00E06B6D"/>
    <w:rsid w:val="00E11C00"/>
    <w:rsid w:val="00E12916"/>
    <w:rsid w:val="00E131A2"/>
    <w:rsid w:val="00E14797"/>
    <w:rsid w:val="00E1586B"/>
    <w:rsid w:val="00E33D44"/>
    <w:rsid w:val="00E41D87"/>
    <w:rsid w:val="00E44673"/>
    <w:rsid w:val="00E47A74"/>
    <w:rsid w:val="00E54B4D"/>
    <w:rsid w:val="00E621F7"/>
    <w:rsid w:val="00E64723"/>
    <w:rsid w:val="00E77E21"/>
    <w:rsid w:val="00E859F7"/>
    <w:rsid w:val="00E868D8"/>
    <w:rsid w:val="00E87117"/>
    <w:rsid w:val="00E92D3F"/>
    <w:rsid w:val="00EB1B33"/>
    <w:rsid w:val="00EC09A6"/>
    <w:rsid w:val="00EC30B3"/>
    <w:rsid w:val="00ED3851"/>
    <w:rsid w:val="00EE6E4D"/>
    <w:rsid w:val="00F02D5C"/>
    <w:rsid w:val="00F03F3D"/>
    <w:rsid w:val="00F07154"/>
    <w:rsid w:val="00F106A4"/>
    <w:rsid w:val="00F214A6"/>
    <w:rsid w:val="00F26190"/>
    <w:rsid w:val="00F3379B"/>
    <w:rsid w:val="00F40212"/>
    <w:rsid w:val="00F53782"/>
    <w:rsid w:val="00F64304"/>
    <w:rsid w:val="00F73A80"/>
    <w:rsid w:val="00F81776"/>
    <w:rsid w:val="00F8254A"/>
    <w:rsid w:val="00F87C72"/>
    <w:rsid w:val="00FA442A"/>
    <w:rsid w:val="00FA4CF0"/>
    <w:rsid w:val="00FD7B95"/>
    <w:rsid w:val="00FE0D29"/>
    <w:rsid w:val="00FE35CD"/>
    <w:rsid w:val="00FE7123"/>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s://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2E5F7A-CE19-47DF-957E-D9615958A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39</Pages>
  <Words>13394</Words>
  <Characters>76347</Characters>
  <Application>Microsoft Office Word</Application>
  <DocSecurity>4</DocSecurity>
  <Lines>636</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2024-06-21T13:35:00Z</dcterms:created>
  <dcterms:modified xsi:type="dcterms:W3CDTF">2024-06-21T13:35:00Z</dcterms:modified>
</cp:coreProperties>
</file>