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44193" w14:textId="68FE17A4" w:rsidR="006919FF" w:rsidRPr="00265EAD" w:rsidRDefault="0026689F" w:rsidP="006919FF">
      <w:pPr>
        <w:rPr>
          <w:rFonts w:ascii="Times New Roman"/>
          <w:sz w:val="20"/>
          <w:lang w:val="ru-RU"/>
        </w:rPr>
      </w:pPr>
      <w:r w:rsidRPr="00E633AE">
        <w:rPr>
          <w:rFonts w:ascii="Times New Roman"/>
          <w:sz w:val="20"/>
          <w:lang w:val="ru-RU"/>
        </w:rPr>
        <w:t xml:space="preserve"> </w:t>
      </w:r>
    </w:p>
    <w:p w14:paraId="2C636C44" w14:textId="77777777" w:rsidR="00045B9A" w:rsidRPr="00456BF0" w:rsidRDefault="00045B9A" w:rsidP="00045B9A">
      <w:pPr>
        <w:ind w:left="4820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«УТВЕРЖДАЮ»</w:t>
      </w:r>
    </w:p>
    <w:p w14:paraId="7D3D48F0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3241008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Заместитель Генерального директора</w:t>
      </w:r>
    </w:p>
    <w:p w14:paraId="0987CBAA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 правовому обеспечению и корпоративному развитию ПАО «ОАК»</w:t>
      </w:r>
    </w:p>
    <w:p w14:paraId="399CFA8C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64492C4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Коносов С.Н.</w:t>
      </w:r>
    </w:p>
    <w:p w14:paraId="1FBF551A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A308F81" w14:textId="77777777" w:rsidR="00045B9A" w:rsidRPr="00456BF0" w:rsidRDefault="00045B9A" w:rsidP="00045B9A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3FDFF2A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________________________</w:t>
      </w:r>
    </w:p>
    <w:p w14:paraId="4232A3AF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м.п.</w:t>
      </w:r>
    </w:p>
    <w:p w14:paraId="2BBE379C" w14:textId="77777777" w:rsidR="00045B9A" w:rsidRPr="00456BF0" w:rsidRDefault="00045B9A" w:rsidP="00045B9A">
      <w:pPr>
        <w:ind w:left="482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B6816A4" w14:textId="77777777" w:rsidR="00045B9A" w:rsidRPr="00456BF0" w:rsidRDefault="00045B9A" w:rsidP="00045B9A">
      <w:pPr>
        <w:ind w:left="4678" w:right="-1" w:firstLine="142"/>
        <w:rPr>
          <w:rFonts w:ascii="Times New Roman" w:hAnsi="Times New Roman" w:cs="Times New Roman"/>
          <w:sz w:val="24"/>
          <w:szCs w:val="24"/>
          <w:lang w:val="ru-RU"/>
        </w:rPr>
      </w:pP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«____»</w:t>
      </w:r>
      <w:r w:rsidRPr="00456BF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___________________</w:t>
      </w:r>
      <w:r w:rsidRPr="00456BF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2025</w:t>
      </w:r>
      <w:r w:rsidRPr="00456BF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56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г.</w:t>
      </w:r>
    </w:p>
    <w:p w14:paraId="663F5DA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8BFD8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89B8C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3500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45412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6D9E05A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71FCB46F" w14:textId="314C4CCB" w:rsidR="00743102" w:rsidRDefault="0051673C" w:rsidP="00743102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недвижимого имущества, </w:t>
      </w:r>
      <w:r w:rsidR="00743102" w:rsidRPr="0074310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находящегося в собственности публичного акционерного общества «Объединенная авиастроительная корпорация» (ПАО «ОАК») </w:t>
      </w:r>
    </w:p>
    <w:p w14:paraId="50115F84" w14:textId="02E3A34F" w:rsidR="0051673C" w:rsidRPr="00743102" w:rsidRDefault="0051673C" w:rsidP="00743102">
      <w:pPr>
        <w:adjustRightInd w:val="0"/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743102">
        <w:rPr>
          <w:rFonts w:ascii="Times New Roman" w:hAnsi="Times New Roman" w:cs="Times New Roman"/>
          <w:b/>
          <w:i/>
          <w:sz w:val="24"/>
          <w:szCs w:val="24"/>
          <w:lang w:val="ru-RU"/>
        </w:rPr>
        <w:t>(Извещение о проведении Продажи)</w:t>
      </w:r>
    </w:p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8420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E70EC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2DBD88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CCE5D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321BDD24" w:rsidR="0051673C" w:rsidRPr="00743102" w:rsidRDefault="00743102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43102">
        <w:rPr>
          <w:rFonts w:ascii="Times New Roman" w:hAnsi="Times New Roman" w:cs="Times New Roman"/>
          <w:b/>
          <w:sz w:val="24"/>
          <w:szCs w:val="24"/>
          <w:lang w:val="ru-RU"/>
        </w:rPr>
        <w:t>Москва 202</w:t>
      </w:r>
      <w:r w:rsidR="002C46B7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74310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  <w:r w:rsidR="0051673C" w:rsidRPr="00743102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902031A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</w:t>
      </w:r>
      <w:r w:rsidR="00045B9A">
        <w:rPr>
          <w:rFonts w:ascii="Times New Roman" w:hAnsi="Times New Roman" w:cs="Times New Roman"/>
          <w:b/>
          <w:sz w:val="24"/>
          <w:szCs w:val="24"/>
          <w:lang w:val="ru-RU"/>
        </w:rPr>
        <w:t>Я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 ПРОДАЖЕ.</w:t>
      </w:r>
    </w:p>
    <w:p w14:paraId="106C9302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5550F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2E36B641" w14:textId="77777777" w:rsidR="002C077E" w:rsidRDefault="002C077E" w:rsidP="002C077E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>
        <w:rPr>
          <w:rFonts w:ascii="Times New Roman" w:hAnsi="Times New Roman" w:cs="Times New Roman"/>
          <w:b/>
          <w:sz w:val="24"/>
          <w:szCs w:val="24"/>
        </w:rPr>
        <w:t> IX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2D68D0FE" w14:textId="77777777" w:rsidR="00E61F55" w:rsidRDefault="00E61F55" w:rsidP="00E61F55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E5A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</w:t>
      </w:r>
      <w:r w:rsidRPr="00A367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Pr="00A367D1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A367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ВЫПИСКИ ИЗ ЕДИНОГО ГОСУДАРСТВЕННОГО РЕЕСТРА НЕДВИЖИМОСТИ (ПРИЛАГАЮТСЯ К ДОКУМЕНТАЦИИ ОТДЕЛЬНЫМИ ФАЙЛАМИ).</w:t>
      </w:r>
    </w:p>
    <w:p w14:paraId="29266715" w14:textId="77777777" w:rsidR="00E61F55" w:rsidRPr="00EE5A86" w:rsidRDefault="00E61F55" w:rsidP="00E61F55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2" w:name="_Hlk201157557"/>
      <w:r w:rsidRPr="002A41B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РАЗДЕЛ </w:t>
      </w:r>
      <w:r w:rsidRPr="002A41BC">
        <w:rPr>
          <w:rFonts w:ascii="Times New Roman" w:hAnsi="Times New Roman" w:cs="Times New Roman"/>
          <w:b/>
          <w:spacing w:val="-6"/>
          <w:sz w:val="24"/>
          <w:szCs w:val="24"/>
        </w:rPr>
        <w:t>XI</w:t>
      </w:r>
      <w:r w:rsidRPr="002A41B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СПРАВКА О ТЕХНИЧЕСКОМ СОСТОЯНИИ</w:t>
      </w:r>
      <w:r w:rsidRPr="00CB1F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(ПРИЛАГАЕТСЯ</w:t>
      </w:r>
      <w:r w:rsidRPr="002A41B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К ДОКУМЕНТАЦИИ ОТДЕЛЬНЫМ ФАЙЛОМ</w:t>
      </w:r>
      <w:bookmarkEnd w:id="2"/>
      <w:r w:rsidRPr="002A41B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).</w:t>
      </w: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5550F4">
      <w:pPr>
        <w:widowControl/>
        <w:numPr>
          <w:ilvl w:val="0"/>
          <w:numId w:val="4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229476263"/>
      <w:bookmarkStart w:id="4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3"/>
      <w:bookmarkEnd w:id="4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5550F4">
      <w:pPr>
        <w:pStyle w:val="a6"/>
        <w:numPr>
          <w:ilvl w:val="0"/>
          <w:numId w:val="8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5" w:name="_Toc229476264"/>
      <w:bookmarkStart w:id="6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5"/>
      <w:bookmarkEnd w:id="6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0AD29A0B" w14:textId="451EAF73" w:rsidR="00743102" w:rsidRDefault="0051673C" w:rsidP="005550F4">
      <w:pPr>
        <w:pStyle w:val="a6"/>
        <w:numPr>
          <w:ilvl w:val="1"/>
          <w:numId w:val="8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43102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74310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43102" w:rsidRPr="00743102">
        <w:rPr>
          <w:rFonts w:ascii="Times New Roman" w:hAnsi="Times New Roman" w:cs="Times New Roman"/>
          <w:spacing w:val="-6"/>
          <w:sz w:val="24"/>
          <w:szCs w:val="24"/>
        </w:rPr>
        <w:t>имущество, находящееся в собственности ПАО «ОАК» (далее – Имущество).</w:t>
      </w:r>
    </w:p>
    <w:p w14:paraId="252D7F22" w14:textId="77777777" w:rsidR="002C077E" w:rsidRDefault="002C077E" w:rsidP="002C07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bookmarkStart w:id="7" w:name="_Toc230144033"/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Лот № 1:</w:t>
      </w:r>
    </w:p>
    <w:p w14:paraId="1FF8092A" w14:textId="77777777" w:rsidR="00E61F55" w:rsidRDefault="00E61F55" w:rsidP="00E61F55">
      <w:pPr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8" w:name="_Hlk192514973"/>
      <w:r w:rsidRPr="006F2FE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Здание</w:t>
      </w:r>
      <w:r w:rsidRPr="006F2FE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58351D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EB2EF3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lang w:val="ru-RU"/>
        </w:rPr>
        <w:t>**</w:t>
      </w:r>
      <w:r>
        <w:rPr>
          <w:rFonts w:ascii="Times New Roman" w:hAnsi="Times New Roman" w:cs="Times New Roman"/>
          <w:color w:val="000000" w:themeColor="text1"/>
          <w:spacing w:val="-6"/>
          <w:sz w:val="24"/>
          <w:szCs w:val="24"/>
          <w:lang w:val="ru-RU"/>
        </w:rPr>
        <w:t xml:space="preserve"> *** </w:t>
      </w:r>
    </w:p>
    <w:p w14:paraId="09844443" w14:textId="77777777" w:rsidR="00E61F55" w:rsidRPr="00636323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232F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Кадастровый номер: </w:t>
      </w:r>
      <w:bookmarkStart w:id="9" w:name="_Hlk202797824"/>
      <w:r w:rsidRPr="00C22682">
        <w:rPr>
          <w:rFonts w:ascii="Times New Roman" w:hAnsi="Times New Roman" w:cs="Times New Roman"/>
          <w:spacing w:val="-6"/>
          <w:sz w:val="24"/>
          <w:szCs w:val="24"/>
          <w:lang w:val="ru-RU"/>
        </w:rPr>
        <w:t>52:18:0020125:</w:t>
      </w:r>
      <w:r w:rsidRPr="00636323">
        <w:rPr>
          <w:rFonts w:ascii="Times New Roman" w:hAnsi="Times New Roman" w:cs="Times New Roman"/>
          <w:spacing w:val="-6"/>
          <w:sz w:val="24"/>
          <w:szCs w:val="24"/>
          <w:lang w:val="ru-RU"/>
        </w:rPr>
        <w:t>222</w:t>
      </w:r>
      <w:bookmarkEnd w:id="9"/>
      <w:r w:rsidRPr="00636323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3B7411" w14:textId="77777777" w:rsidR="00E61F55" w:rsidRPr="006F2FE7" w:rsidRDefault="00E61F55" w:rsidP="00E61F55">
      <w:pPr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363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Назначение: Нежилое.</w:t>
      </w:r>
    </w:p>
    <w:p w14:paraId="2DE06CB8" w14:textId="77777777" w:rsidR="00E61F55" w:rsidRPr="006F2FE7" w:rsidRDefault="00E61F55" w:rsidP="00E61F55">
      <w:pPr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F2FE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Наименование: </w:t>
      </w:r>
      <w:r w:rsidRPr="00C2268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Авиационно-технический спортивный клуб</w:t>
      </w:r>
      <w:r w:rsidRPr="006F2FE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15B79FB2" w14:textId="77777777" w:rsidR="00E61F55" w:rsidRPr="008652CD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F2FE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Количество этажей, в том числе подземных этажей: </w:t>
      </w:r>
      <w:r w:rsidRPr="00C2268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4, в том числе подземных </w:t>
      </w:r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>0.</w:t>
      </w:r>
    </w:p>
    <w:p w14:paraId="407622C4" w14:textId="77777777" w:rsidR="00E61F55" w:rsidRPr="008652CD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>Площадь: 1875,3.</w:t>
      </w:r>
    </w:p>
    <w:p w14:paraId="0F208E66" w14:textId="77777777" w:rsidR="00E61F55" w:rsidRPr="008652CD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>Местоположение: Российская Федерация, Нижегородская область, городской округ город Нижний Новгород, город Нижний Новгород, улица Чаадаева, дом 8Г.</w:t>
      </w:r>
    </w:p>
    <w:p w14:paraId="6F03A6AF" w14:textId="77777777" w:rsidR="00E61F55" w:rsidRPr="008652CD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bookmarkStart w:id="10" w:name="_Hlk192588012"/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</w:t>
      </w:r>
      <w:bookmarkEnd w:id="10"/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>не зарегистрировано. *</w:t>
      </w:r>
    </w:p>
    <w:p w14:paraId="7A1E7A49" w14:textId="77777777" w:rsidR="00E61F55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bookmarkStart w:id="11" w:name="_Hlk192597393"/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*Сведения указаны в соответствии с </w:t>
      </w:r>
      <w:bookmarkStart w:id="12" w:name="_Hlk192597440"/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>выпиской из Единого государственного реестра недвижимости об объекте недвижимости</w:t>
      </w:r>
      <w:bookmarkEnd w:id="12"/>
      <w:r w:rsidRPr="008652C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09.06.2025г. № КУВИ-001/2025-120437884, прилагаемой к Документации (Раздел X).</w:t>
      </w:r>
    </w:p>
    <w:p w14:paraId="7E464651" w14:textId="77777777" w:rsidR="00E61F55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B2EF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** </w:t>
      </w:r>
      <w:r w:rsidRPr="0002402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Сведения о техническом состоянии здания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 кадастровым номером </w:t>
      </w:r>
      <w:r w:rsidRPr="00DD79DA">
        <w:rPr>
          <w:rFonts w:ascii="Times New Roman" w:hAnsi="Times New Roman" w:cs="Times New Roman"/>
          <w:spacing w:val="-6"/>
          <w:sz w:val="24"/>
          <w:szCs w:val="24"/>
          <w:lang w:val="ru-RU"/>
        </w:rPr>
        <w:t>52:18:0020125:222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24022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указаны в справке о техническом состоянии, прилагаемой к Документации (Раздел XI).</w:t>
      </w:r>
    </w:p>
    <w:p w14:paraId="69047EBE" w14:textId="77777777" w:rsidR="00E61F55" w:rsidRPr="008A6CB7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*** Часть помещений в здании с кадастровым номером </w:t>
      </w:r>
      <w:r w:rsidRPr="002D69E1">
        <w:rPr>
          <w:rFonts w:ascii="Times New Roman" w:hAnsi="Times New Roman" w:cs="Times New Roman"/>
          <w:spacing w:val="-6"/>
          <w:sz w:val="24"/>
          <w:szCs w:val="24"/>
          <w:lang w:val="ru-RU"/>
        </w:rPr>
        <w:t>52:18:0020125:222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(далее – Здание) переданы в аренду (</w:t>
      </w:r>
      <w:r w:rsidRPr="00DE6B21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далее – «Информация об аренде помещений в </w:t>
      </w:r>
      <w:r w:rsidRPr="002670D1">
        <w:rPr>
          <w:rFonts w:ascii="Times New Roman" w:hAnsi="Times New Roman" w:cs="Times New Roman"/>
          <w:spacing w:val="-6"/>
          <w:sz w:val="24"/>
          <w:szCs w:val="24"/>
          <w:lang w:val="ru-RU"/>
        </w:rPr>
        <w:t>здании с кадастровым номером 52:18:0020125:222</w:t>
      </w:r>
      <w:r w:rsidRPr="00DE6B21">
        <w:rPr>
          <w:rFonts w:ascii="Times New Roman" w:hAnsi="Times New Roman" w:cs="Times New Roman"/>
          <w:spacing w:val="-6"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), а именно</w:t>
      </w:r>
      <w:r w:rsidRPr="008A6CB7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6C7F3FD3" w14:textId="77777777" w:rsidR="00E61F55" w:rsidRPr="008A6CB7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8C064B5" w14:textId="6B938F6D" w:rsidR="00E61F55" w:rsidRPr="00B253D0" w:rsidRDefault="00E61F55" w:rsidP="00E61F55">
      <w:pPr>
        <w:pStyle w:val="a6"/>
        <w:numPr>
          <w:ilvl w:val="2"/>
          <w:numId w:val="4"/>
        </w:numPr>
        <w:shd w:val="clear" w:color="auto" w:fill="FFFFFF"/>
        <w:tabs>
          <w:tab w:val="clear" w:pos="2340"/>
        </w:tabs>
        <w:ind w:left="709" w:hanging="283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53D0">
        <w:rPr>
          <w:rFonts w:ascii="Times New Roman" w:hAnsi="Times New Roman" w:cs="Times New Roman"/>
          <w:spacing w:val="-6"/>
          <w:sz w:val="24"/>
          <w:szCs w:val="24"/>
        </w:rPr>
        <w:t>Нежилые помещения общей площадью 1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12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,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8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 xml:space="preserve"> кв.м ( 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2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 xml:space="preserve"> этаж, комнаты 1, 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2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,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9, 10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,11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), находящиеся в Здании, переданы Некоммерческому партнерству «Ассоциация Каратэ-до Шито-рю» (НП «АКШ») по договору аренды объектов недвижимого имущества от 0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1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10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.2025 № РСК71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60810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, срок аренды по договору с 01.0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9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.2025 по 31.0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.2026, с целью организации занятий детским спортом</w:t>
      </w:r>
      <w:r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37E452B0" w14:textId="3734E3EC" w:rsidR="00E61F55" w:rsidRPr="000B36B7" w:rsidRDefault="00E61F55" w:rsidP="00E61F55">
      <w:pPr>
        <w:pStyle w:val="a6"/>
        <w:numPr>
          <w:ilvl w:val="2"/>
          <w:numId w:val="4"/>
        </w:numPr>
        <w:shd w:val="clear" w:color="auto" w:fill="FFFFFF"/>
        <w:tabs>
          <w:tab w:val="clear" w:pos="2340"/>
        </w:tabs>
        <w:ind w:left="709" w:hanging="283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53D0">
        <w:rPr>
          <w:rFonts w:ascii="Times New Roman" w:hAnsi="Times New Roman" w:cs="Times New Roman"/>
          <w:spacing w:val="-6"/>
          <w:sz w:val="24"/>
          <w:szCs w:val="24"/>
        </w:rPr>
        <w:t xml:space="preserve">Нежилые помещения общей площадью 41,9 кв.м (3 этаж, комнаты 14, 20), находящиеся в Здании, переданы ООО «Позитив-Строй» по договору аренды объектов недвижимого имущества от 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15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.1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0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.202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5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 xml:space="preserve"> № РСК71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61005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, срок аренды по договору с 01.1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0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.202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5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 xml:space="preserve"> по 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01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.09.202</w:t>
      </w:r>
      <w:r w:rsidR="003B6080">
        <w:rPr>
          <w:rFonts w:ascii="Times New Roman" w:hAnsi="Times New Roman" w:cs="Times New Roman"/>
          <w:spacing w:val="-6"/>
          <w:sz w:val="24"/>
          <w:szCs w:val="24"/>
        </w:rPr>
        <w:t>6</w:t>
      </w:r>
      <w:r w:rsidRPr="00B253D0">
        <w:rPr>
          <w:rFonts w:ascii="Times New Roman" w:hAnsi="Times New Roman" w:cs="Times New Roman"/>
          <w:spacing w:val="-6"/>
          <w:sz w:val="24"/>
          <w:szCs w:val="24"/>
        </w:rPr>
        <w:t>, для использования под офис.</w:t>
      </w:r>
      <w:bookmarkEnd w:id="8"/>
      <w:bookmarkEnd w:id="11"/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p w14:paraId="4D450919" w14:textId="77777777" w:rsidR="00E61F55" w:rsidRPr="002835FE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2835F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Право аренды земельного участка.</w:t>
      </w:r>
    </w:p>
    <w:p w14:paraId="6C7AD1C8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52:18:0020125:19.</w:t>
      </w:r>
    </w:p>
    <w:p w14:paraId="3ECECD5B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Категория земель: Земли населённых пунктов.</w:t>
      </w:r>
    </w:p>
    <w:p w14:paraId="1EA904E3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Виды разрешенного использования: Под здание авиационно-технического спортивного клуба.</w:t>
      </w:r>
    </w:p>
    <w:p w14:paraId="552D305C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684 +/-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9</w:t>
      </w: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1A52698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Местоположение: Местоположение установлено относительно ориентира, расположенного в границах участка. Почтовый адрес ориентира: Нижегородская обл., г. Нижний Новгород, Московский район, ул. Чаадаева, 8 (литера Б).</w:t>
      </w:r>
    </w:p>
    <w:p w14:paraId="77C661A4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Правообладатель (правообладатели): </w:t>
      </w:r>
      <w:r w:rsidRPr="001F11C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данные о правообладателе отсутствуют</w:t>
      </w: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09CDB46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Ограничение прав и обременение объекта недвижимости:*</w:t>
      </w:r>
    </w:p>
    <w:p w14:paraId="6C94C84C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Вид: Аренда.</w:t>
      </w:r>
    </w:p>
    <w:p w14:paraId="22D4EA79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Дата государственной регистрации: 10.07.2008 00:00:00.</w:t>
      </w:r>
    </w:p>
    <w:p w14:paraId="5D33D5EF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Номер государственной регистрации: 52-52-01/134/2008-261.</w:t>
      </w:r>
    </w:p>
    <w:p w14:paraId="28A31196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Срок, на который установлены ограничение прав и обременение объекта недвижимости: Срок действия с 23.11.2005 по 09.01.2057.</w:t>
      </w:r>
    </w:p>
    <w:p w14:paraId="12E66037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Лицо, в пользу которого установлены ограничение прав и обременение объекта недвижимости: </w:t>
      </w: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Акционерное общество "Российская самолетостроительная корпорация «МиГ», ИНН: 7714733528</w:t>
      </w:r>
      <w:r>
        <w:rPr>
          <w:rStyle w:val="aa"/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footnoteReference w:id="1"/>
      </w: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B05E4B7" w14:textId="77777777" w:rsidR="00E61F55" w:rsidRPr="00C22682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Основание государственной регистрации: Договор, выдан 07.03.2008, дата государственной регистрации: 10.07.2008, номер государственной регистрации: 52-52-01/134/2008-261.</w:t>
      </w:r>
    </w:p>
    <w:p w14:paraId="1C2405F1" w14:textId="77777777" w:rsidR="00E61F55" w:rsidRPr="000B2F13" w:rsidRDefault="00E61F55" w:rsidP="00E61F55">
      <w:pPr>
        <w:shd w:val="clear" w:color="auto" w:fill="FFFFFF"/>
        <w:ind w:firstLine="709"/>
        <w:contextualSpacing/>
        <w:jc w:val="both"/>
        <w:rPr>
          <w:rFonts w:ascii="Verdana" w:eastAsiaTheme="minorHAnsi" w:hAnsi="Verdana" w:cs="Verdana"/>
          <w:color w:val="000000"/>
          <w:sz w:val="24"/>
          <w:szCs w:val="24"/>
          <w:lang w:val="ru-RU"/>
        </w:rPr>
      </w:pPr>
      <w:r w:rsidRPr="00C22682">
        <w:rPr>
          <w:rFonts w:ascii="Times New Roman" w:hAnsi="Times New Roman" w:cs="Times New Roman"/>
          <w:spacing w:val="-6"/>
          <w:sz w:val="24"/>
          <w:szCs w:val="24"/>
          <w:lang w:val="ru-RU"/>
        </w:rPr>
        <w:t>*Сведения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, в том числе об ограничениях, установленных в отношении частей земельного участка,</w:t>
      </w:r>
      <w:r w:rsidRPr="00C2268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указаны в выписк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C2268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из Единого государственного реестра недвижимости об объекте недвижимости от 09.06.2025г.</w:t>
      </w:r>
      <w:r w:rsidRPr="00D52C9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№ КУВИ-001/2025-120442926</w:t>
      </w:r>
      <w:r w:rsidRPr="00901D73">
        <w:rPr>
          <w:rFonts w:ascii="Times New Roman" w:hAnsi="Times New Roman" w:cs="Times New Roman"/>
          <w:spacing w:val="-6"/>
          <w:sz w:val="24"/>
          <w:szCs w:val="24"/>
          <w:lang w:val="ru-RU"/>
        </w:rPr>
        <w:t>, прилагаемой к Документации (Раздел X).</w:t>
      </w:r>
    </w:p>
    <w:p w14:paraId="2D04B0A4" w14:textId="77777777" w:rsidR="00E61F55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27F93F00" w14:textId="0B16DF4B" w:rsidR="00E61F55" w:rsidRPr="008C62AE" w:rsidRDefault="00E61F55" w:rsidP="00E61F55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C62A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На земельном участке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 кадастровым номером </w:t>
      </w:r>
      <w:r w:rsidRPr="000B7D68">
        <w:rPr>
          <w:rFonts w:ascii="Times New Roman" w:hAnsi="Times New Roman" w:cs="Times New Roman"/>
          <w:spacing w:val="-6"/>
          <w:sz w:val="24"/>
          <w:szCs w:val="24"/>
          <w:lang w:val="ru-RU"/>
        </w:rPr>
        <w:t>52:18:0020125:19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также </w:t>
      </w:r>
      <w:r w:rsidRPr="008C62AE">
        <w:rPr>
          <w:rFonts w:ascii="Times New Roman" w:hAnsi="Times New Roman" w:cs="Times New Roman"/>
          <w:spacing w:val="-6"/>
          <w:sz w:val="24"/>
          <w:szCs w:val="24"/>
          <w:lang w:val="ru-RU"/>
        </w:rPr>
        <w:t>находится сооружение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с кадастровым номером </w:t>
      </w:r>
      <w:r w:rsidRPr="008C62A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52:18:0020125:1350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*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не принадлежащее Собственнику и не являющееся Предметом </w:t>
      </w:r>
      <w:r w:rsidR="00D6717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</w:t>
      </w:r>
      <w:r w:rsidRPr="008C62AE">
        <w:rPr>
          <w:rFonts w:ascii="Times New Roman" w:hAnsi="Times New Roman" w:cs="Times New Roman"/>
          <w:spacing w:val="-6"/>
          <w:sz w:val="24"/>
          <w:szCs w:val="24"/>
          <w:lang w:val="ru-RU"/>
        </w:rPr>
        <w:t>газопроводная сеть низкого давления от врезки т.А до т.В,С,Д,Е по ул.Чаадаева д.№8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; м</w:t>
      </w:r>
      <w:r w:rsidRPr="008C62A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естоположение: Нижегородская область, г.Нижний Новгород, Московский район, ул.Чаадаева, д.8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; п</w:t>
      </w:r>
      <w:r w:rsidRPr="008C62A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равообладатель (правообладатели): г. Нижний Новгород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</w:t>
      </w:r>
      <w:r w:rsidRPr="008C62A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A7FC0C0" w14:textId="790E0ECA" w:rsidR="00743102" w:rsidRPr="00E61F55" w:rsidRDefault="00E61F55" w:rsidP="00E61F55">
      <w:pPr>
        <w:pStyle w:val="a6"/>
        <w:shd w:val="clear" w:color="auto" w:fill="FFFFFF"/>
        <w:ind w:left="0" w:firstLine="72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*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Сведения о</w:t>
      </w:r>
      <w:r w:rsidRPr="00DE6B2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характеристиках объекта недвижимости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DE6B21">
        <w:rPr>
          <w:rFonts w:ascii="Times New Roman" w:hAnsi="Times New Roman" w:cs="Times New Roman"/>
          <w:color w:val="000000"/>
          <w:spacing w:val="-6"/>
          <w:sz w:val="24"/>
          <w:szCs w:val="24"/>
        </w:rPr>
        <w:t>с кадастровым номером 52:18:0020125:1350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указаны в выписке из Единого государственного реестра недвижимости об объекте недвижимости от </w:t>
      </w:r>
      <w:r w:rsidRPr="009968F6">
        <w:rPr>
          <w:rFonts w:ascii="Times New Roman" w:hAnsi="Times New Roman" w:cs="Times New Roman"/>
          <w:color w:val="000000"/>
          <w:spacing w:val="-6"/>
          <w:sz w:val="24"/>
          <w:szCs w:val="24"/>
        </w:rPr>
        <w:t>05.07.2024г. № КУВИ-001/2024-176369856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прилагаемой к Документации (</w:t>
      </w:r>
      <w:r w:rsidRPr="00901D73">
        <w:rPr>
          <w:rFonts w:ascii="Times New Roman" w:hAnsi="Times New Roman" w:cs="Times New Roman"/>
          <w:spacing w:val="-6"/>
          <w:sz w:val="24"/>
          <w:szCs w:val="24"/>
        </w:rPr>
        <w:t>Раздел X).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6F7A9322" w14:textId="56FCBF95" w:rsidR="002C077E" w:rsidRDefault="00743102" w:rsidP="002C077E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 (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Начальная (стартовая) цена Имущества): </w:t>
      </w:r>
      <w:r w:rsidR="00E61F55" w:rsidRPr="00E61F55">
        <w:rPr>
          <w:rFonts w:ascii="Times New Roman" w:hAnsi="Times New Roman" w:cs="Times New Roman"/>
          <w:sz w:val="24"/>
          <w:szCs w:val="24"/>
          <w:lang w:val="ru-RU"/>
        </w:rPr>
        <w:t>57 663 000 (Пятьдесят семь миллионов шестьсот шестьдесят три тысячи) рублей 00 копеек (с учетом НДС)</w:t>
      </w:r>
      <w:r w:rsid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82656FE" w14:textId="1DE82FB2" w:rsidR="00743102" w:rsidRPr="00B22DDE" w:rsidRDefault="00743102" w:rsidP="002C077E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 w:eastAsia="ru-RU"/>
        </w:rPr>
      </w:pPr>
    </w:p>
    <w:p w14:paraId="15CA5C2D" w14:textId="7FC0B71E" w:rsidR="00743102" w:rsidRPr="00B22DDE" w:rsidRDefault="00743102" w:rsidP="00E61F55">
      <w:pPr>
        <w:adjustRightInd w:val="0"/>
        <w:ind w:right="-1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снижения Цены первоначального предложения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 w:rsidR="00E61F55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410BF6" w:rsidRPr="00E61F55">
        <w:rPr>
          <w:rFonts w:ascii="Times New Roman" w:hAnsi="Times New Roman" w:cs="Times New Roman"/>
          <w:spacing w:val="-6"/>
          <w:sz w:val="24"/>
          <w:szCs w:val="24"/>
          <w:lang w:val="ru-RU"/>
        </w:rPr>
        <w:t>5 766 300 (Пять миллионов семьсот шестьдесят шесть тысяч триста)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рублей </w:t>
      </w:r>
      <w:r w:rsidR="00E61F5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0</w:t>
      </w:r>
      <w:r w:rsidR="002C07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0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копеек.</w:t>
      </w:r>
    </w:p>
    <w:p w14:paraId="0F3EF727" w14:textId="77777777" w:rsidR="00743102" w:rsidRPr="00B22DDE" w:rsidRDefault="00743102" w:rsidP="00743102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</w:p>
    <w:p w14:paraId="20768106" w14:textId="77777777" w:rsidR="00E61F55" w:rsidRPr="00885891" w:rsidRDefault="00743102" w:rsidP="00E61F55">
      <w:pPr>
        <w:adjustRightInd w:val="0"/>
        <w:ind w:firstLine="709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продажи»):</w:t>
      </w:r>
      <w:r w:rsidRPr="00B22DD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E61F55" w:rsidRPr="00E61F55">
        <w:rPr>
          <w:rFonts w:ascii="Times New Roman" w:eastAsia="Times New Roman" w:hAnsi="Times New Roman" w:cs="Times New Roman"/>
          <w:spacing w:val="-6"/>
          <w:sz w:val="24"/>
          <w:szCs w:val="24"/>
          <w:lang w:val="ru-RU" w:eastAsia="ru-RU"/>
        </w:rPr>
        <w:t>1 153 260 (Один</w:t>
      </w:r>
      <w:r w:rsidR="00E61F55" w:rsidRPr="00885891">
        <w:rPr>
          <w:rFonts w:ascii="Times New Roman" w:eastAsia="Times New Roman" w:hAnsi="Times New Roman" w:cs="Times New Roman"/>
          <w:spacing w:val="-6"/>
          <w:sz w:val="24"/>
          <w:szCs w:val="24"/>
          <w:lang w:val="ru-RU" w:eastAsia="ru-RU"/>
        </w:rPr>
        <w:t xml:space="preserve"> миллион сто пятьдесят три тысячи двести шестьдесят) рублей 00 копеек.</w:t>
      </w:r>
    </w:p>
    <w:p w14:paraId="65C666D5" w14:textId="79111C45" w:rsidR="008D7572" w:rsidRDefault="008D7572" w:rsidP="00E61F55">
      <w:pPr>
        <w:adjustRightInd w:val="0"/>
        <w:ind w:right="-142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1F598A0" w14:textId="25CA6E0B" w:rsidR="008D7572" w:rsidRPr="008D7572" w:rsidRDefault="008D7572" w:rsidP="00743102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D757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Цена отсечения:</w:t>
      </w:r>
      <w:r w:rsidRPr="008D757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410BF6">
        <w:rPr>
          <w:rFonts w:ascii="Times New Roman" w:hAnsi="Times New Roman" w:cs="Times New Roman"/>
          <w:sz w:val="24"/>
          <w:szCs w:val="24"/>
          <w:lang w:val="ru-RU"/>
        </w:rPr>
        <w:t>28 831 500</w:t>
      </w:r>
      <w:r w:rsidR="00E61F5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</w:t>
      </w:r>
      <w:r w:rsidR="00410BF6" w:rsidRPr="00410BF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Двадцать восемь миллионов восемьсот тридцать одна тысяча пятьсот</w:t>
      </w:r>
      <w:r w:rsidR="00E61F55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)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рублей 00 копеек (</w:t>
      </w:r>
      <w:r w:rsidR="00E61F55" w:rsidRPr="00885891">
        <w:rPr>
          <w:rFonts w:ascii="Times New Roman" w:hAnsi="Times New Roman" w:cs="Times New Roman"/>
          <w:spacing w:val="-6"/>
          <w:sz w:val="24"/>
          <w:szCs w:val="24"/>
          <w:lang w:val="ru-RU"/>
        </w:rPr>
        <w:t>с учетом НДС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) </w:t>
      </w:r>
    </w:p>
    <w:p w14:paraId="0A2687A1" w14:textId="77777777" w:rsidR="00743102" w:rsidRPr="0027486B" w:rsidRDefault="00743102" w:rsidP="00743102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FF0000"/>
          <w:spacing w:val="-6"/>
          <w:sz w:val="24"/>
          <w:szCs w:val="24"/>
          <w:lang w:val="ru-RU"/>
        </w:rPr>
      </w:pPr>
    </w:p>
    <w:p w14:paraId="7070ED8B" w14:textId="6B832477" w:rsidR="001E7E34" w:rsidRDefault="00743102" w:rsidP="002C077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4D7335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Сумма задатка по Лоту № </w:t>
      </w:r>
      <w:r w:rsidR="008F449B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1</w:t>
      </w:r>
      <w:r w:rsidRPr="004D7335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 xml:space="preserve"> составляет:</w:t>
      </w:r>
      <w:r w:rsidRPr="004D733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E61F55" w:rsidRPr="00E61F55">
        <w:rPr>
          <w:rFonts w:ascii="Times New Roman" w:hAnsi="Times New Roman" w:cs="Times New Roman"/>
          <w:spacing w:val="-6"/>
          <w:sz w:val="24"/>
          <w:szCs w:val="24"/>
          <w:lang w:val="ru-RU"/>
        </w:rPr>
        <w:t>5 766 300 (Пять миллионов семьсот шестьдесят шесть тысяч триста) рублей 00 копеек (НДС не облагается)</w:t>
      </w:r>
      <w:r w:rsidR="002C077E" w:rsidRPr="002C077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C20CC11" w14:textId="77777777" w:rsidR="00666882" w:rsidRDefault="00666882" w:rsidP="002C077E">
      <w:pPr>
        <w:shd w:val="clear" w:color="auto" w:fill="FFFFFF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3EC17FA6" w14:textId="77777777" w:rsidR="0051673C" w:rsidRPr="00B22DDE" w:rsidRDefault="0051673C" w:rsidP="005550F4">
      <w:pPr>
        <w:pStyle w:val="TextBoldCenter"/>
        <w:numPr>
          <w:ilvl w:val="1"/>
          <w:numId w:val="8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99F86F3" w14:textId="4170C9FD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76786" w:rsidRPr="00976786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40702810700000127208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14:paraId="3808F21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6BAAB03E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51393F03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="0001514E"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01514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01514E"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01514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25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Претендентами, не допускается. Внесение суммы задатка лицами, не являющимися Претендентами,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5550F4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7CC2098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D9793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0AE0AD73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01514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9767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3AD25502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84631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01514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9767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145E6BCB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84631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01514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97678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66688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6B2BD01" w14:textId="611BF6E3" w:rsidR="0051673C" w:rsidRPr="00B22DDE" w:rsidRDefault="0051673C" w:rsidP="005550F4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666882" w:rsidRPr="00666882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</w:t>
      </w:r>
      <w:r w:rsidR="00666882"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="00666882" w:rsidRPr="00666882">
        <w:rPr>
          <w:rFonts w:ascii="Times New Roman" w:hAnsi="Times New Roman" w:cs="Times New Roman"/>
          <w:spacing w:val="-6"/>
          <w:sz w:val="24"/>
          <w:szCs w:val="24"/>
        </w:rPr>
        <w:t xml:space="preserve">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Федерации".</w:t>
      </w:r>
    </w:p>
    <w:p w14:paraId="62098815" w14:textId="53CB5B8E" w:rsidR="0051673C" w:rsidRPr="00C92F07" w:rsidRDefault="0051673C" w:rsidP="005550F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7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2CE318E1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CE6950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CE6950">
        <w:rPr>
          <w:rFonts w:ascii="Times New Roman" w:hAnsi="Times New Roman" w:cs="Times New Roman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26584387" w14:textId="77777777" w:rsidR="002C077E" w:rsidRDefault="00AE1F95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Победитель/Единственный участник обязан в течение </w:t>
      </w:r>
      <w:r w:rsidR="002537D6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2C077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537D6" w:rsidRPr="002C077E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окончания проведения Продажи подписать Договор купли-продажи в 2</w:t>
      </w:r>
      <w:r w:rsidRPr="002C077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Pr="002C077E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 w:rsidR="002C077E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bookmarkStart w:id="14" w:name="_Hlk99702828"/>
      <w:r w:rsid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</w:t>
      </w:r>
    </w:p>
    <w:p w14:paraId="05DDE6AA" w14:textId="146CCB15" w:rsidR="00AE1F95" w:rsidRPr="002C077E" w:rsidRDefault="002C077E" w:rsidP="002C077E">
      <w:pPr>
        <w:overflowPunct w:val="0"/>
        <w:adjustRightInd w:val="0"/>
        <w:spacing w:before="12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            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случаях предусмотренных п.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2.6., п.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2.7.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</w:t>
      </w:r>
      <w:bookmarkEnd w:id="14"/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Собственник имеет право заключить Договор купли-продажи с Участником, который сделал предпоследнее предложение о цене Имущества 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путем направления ему уведомления об отказе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(уклонении) Победителя от подписания Договора купли-продажи, при этом Участник, который сделал предпоследнее предложение о цене Имущества обязан подписать Договор купли-продажи в 2</w:t>
      </w:r>
      <w:r w:rsidR="00AE1F95" w:rsidRPr="002C077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AE1F95" w:rsidRPr="002C077E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 и направить его Собственнику в течение 3</w:t>
      </w:r>
      <w:r w:rsidR="00AE1F95" w:rsidRPr="002C077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AE1F95" w:rsidRPr="002C077E">
        <w:rPr>
          <w:rFonts w:ascii="Times New Roman" w:hAnsi="Times New Roman" w:cs="Times New Roman"/>
          <w:spacing w:val="-6"/>
          <w:sz w:val="24"/>
          <w:szCs w:val="24"/>
          <w:lang w:val="ru-RU"/>
        </w:rPr>
        <w:t>трех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="00AE1F95" w:rsidRP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2CE6B371" w14:textId="4B2009A3" w:rsidR="00AE1F95" w:rsidRPr="0051673C" w:rsidRDefault="00AE1F95" w:rsidP="00AE1F95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</w:t>
      </w:r>
      <w:r w:rsidR="002C07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0E80400" w14:textId="37AF59CF" w:rsidR="00C04952" w:rsidRPr="00C92F07" w:rsidRDefault="00C04952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5550F4">
      <w:pPr>
        <w:pStyle w:val="a6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5550F4">
      <w:pPr>
        <w:pStyle w:val="a6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5550F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5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5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5550F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6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045B9A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045B9A">
        <w:rPr>
          <w:rFonts w:ascii="Times New Roman" w:hAnsi="Times New Roman" w:cs="Times New Roman"/>
          <w:spacing w:val="-6"/>
          <w:sz w:val="24"/>
          <w:szCs w:val="24"/>
        </w:rPr>
        <w:t>.: +7(495)580-71-15;</w:t>
      </w:r>
    </w:p>
    <w:p w14:paraId="51608701" w14:textId="77777777" w:rsidR="0051673C" w:rsidRPr="00045B9A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045B9A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045B9A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  <w:hyperlink r:id="rId13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045B9A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045B9A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045B9A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045B9A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045B9A">
        <w:rPr>
          <w:rStyle w:val="ab"/>
          <w:rFonts w:ascii="Times New Roman" w:hAnsi="Times New Roman" w:cs="Times New Roman"/>
          <w:spacing w:val="-6"/>
          <w:sz w:val="24"/>
          <w:szCs w:val="24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045B9A">
        <w:rPr>
          <w:rStyle w:val="ab"/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045B9A">
        <w:rPr>
          <w:rStyle w:val="ab"/>
          <w:rFonts w:ascii="Times New Roman" w:hAnsi="Times New Roman" w:cs="Times New Roman"/>
          <w:spacing w:val="-6"/>
          <w:sz w:val="24"/>
          <w:szCs w:val="24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045B9A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7F28014F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A8FFB9C" w14:textId="77777777" w:rsidR="00392D2D" w:rsidRPr="00D93EF3" w:rsidRDefault="00392D2D" w:rsidP="005550F4">
      <w:pPr>
        <w:widowControl/>
        <w:numPr>
          <w:ilvl w:val="1"/>
          <w:numId w:val="8"/>
        </w:numPr>
        <w:autoSpaceDE/>
        <w:autoSpaceDN/>
        <w:spacing w:before="120"/>
        <w:ind w:left="0"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bookmarkStart w:id="17" w:name="_Toc230144036"/>
      <w:r w:rsidRPr="00D93EF3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Собственником является публичное акционерное общество «Объединенная авиастроительная корпорация» (ПАО «ОАК»).</w:t>
      </w:r>
    </w:p>
    <w:p w14:paraId="00B48A7C" w14:textId="77777777" w:rsidR="00392D2D" w:rsidRPr="00D93EF3" w:rsidRDefault="00392D2D" w:rsidP="00392D2D">
      <w:pPr>
        <w:ind w:firstLine="709"/>
        <w:jc w:val="both"/>
        <w:rPr>
          <w:rFonts w:ascii="Times New Roman" w:hAnsi="Times New Roman" w:cs="Times New Roman"/>
          <w:color w:val="292929"/>
          <w:spacing w:val="-6"/>
          <w:sz w:val="24"/>
          <w:szCs w:val="24"/>
          <w:shd w:val="clear" w:color="auto" w:fill="FFFFFF"/>
        </w:rPr>
      </w:pPr>
      <w:r w:rsidRPr="00D93EF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Собственника: 115054, г. Москва, ул. Большая Пионерская, д. 1</w:t>
      </w:r>
      <w:r w:rsidRPr="00D93EF3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133E7898" w14:textId="77777777" w:rsidR="0051673C" w:rsidRPr="00C92F07" w:rsidRDefault="0051673C" w:rsidP="005550F4">
      <w:pPr>
        <w:pStyle w:val="a6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7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5550F4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8" w:name="_Toc229476270"/>
      <w:bookmarkStart w:id="19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8"/>
      <w:bookmarkEnd w:id="19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6"/>
    <w:p w14:paraId="00DEA4E8" w14:textId="77777777" w:rsidR="0051673C" w:rsidRPr="00B24683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20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77777777" w:rsidR="0051673C" w:rsidRPr="00B24683" w:rsidRDefault="0051673C" w:rsidP="005550F4">
      <w:pPr>
        <w:pStyle w:val="a6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20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5550F4">
      <w:pPr>
        <w:pStyle w:val="a6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1" w:name="КД_пор_сроки_предостав"/>
      <w:bookmarkEnd w:id="21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77777777" w:rsidR="0051673C" w:rsidRPr="00B24683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2A35620E" w14:textId="77777777" w:rsidR="0051673C" w:rsidRPr="00C92F07" w:rsidRDefault="0051673C" w:rsidP="005550F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5550F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5550F4">
      <w:pPr>
        <w:pStyle w:val="a6"/>
        <w:numPr>
          <w:ilvl w:val="1"/>
          <w:numId w:val="5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2" w:name="_Toc229476266"/>
      <w:bookmarkStart w:id="23" w:name="_Toc230144040"/>
      <w:bookmarkStart w:id="24" w:name="_Toc229476271"/>
      <w:bookmarkStart w:id="25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22"/>
      <w:bookmarkEnd w:id="23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5550F4">
      <w:pPr>
        <w:pStyle w:val="a6"/>
        <w:numPr>
          <w:ilvl w:val="0"/>
          <w:numId w:val="5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6" w:name="_Toc229476267"/>
      <w:bookmarkStart w:id="27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6"/>
      <w:bookmarkEnd w:id="27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6AA7F701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4867F42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5550F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5550F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5550F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5550F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6CF74B6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3FBD55CA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8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8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5550F4">
      <w:pPr>
        <w:pStyle w:val="a6"/>
        <w:numPr>
          <w:ilvl w:val="0"/>
          <w:numId w:val="11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9" w:name="_Toc229476272"/>
      <w:bookmarkStart w:id="30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9"/>
      <w:bookmarkEnd w:id="30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5550F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5550F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5550F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5550F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31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5550F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5550F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3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5550F4">
      <w:pPr>
        <w:pStyle w:val="a6"/>
        <w:numPr>
          <w:ilvl w:val="1"/>
          <w:numId w:val="11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32" w:name="_Toc230144045"/>
      <w:bookmarkStart w:id="33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32"/>
    <w:p w14:paraId="3B8B737A" w14:textId="77777777" w:rsidR="0051673C" w:rsidRPr="00A235FE" w:rsidRDefault="0051673C" w:rsidP="005550F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FD9EF9A" w14:textId="77777777" w:rsidR="0051673C" w:rsidRPr="00C92F07" w:rsidRDefault="0051673C" w:rsidP="005550F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574E75A9" w14:textId="169C9E03" w:rsidR="0051673C" w:rsidRPr="00D0080E" w:rsidRDefault="006F176B" w:rsidP="00693EF7">
      <w:pPr>
        <w:pStyle w:val="a6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9.1. </w:t>
      </w:r>
      <w:r w:rsidR="0051673C" w:rsidRPr="00D0080E">
        <w:rPr>
          <w:rFonts w:ascii="Times New Roman" w:hAnsi="Times New Roman" w:cs="Times New Roman"/>
          <w:spacing w:val="-6"/>
          <w:sz w:val="24"/>
          <w:szCs w:val="24"/>
        </w:rPr>
        <w:t>Претендент</w:t>
      </w:r>
      <w:r w:rsidRPr="006F176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0080E">
        <w:rPr>
          <w:rFonts w:ascii="Times New Roman" w:hAnsi="Times New Roman" w:cs="Times New Roman"/>
          <w:spacing w:val="-6"/>
          <w:sz w:val="24"/>
          <w:szCs w:val="24"/>
        </w:rPr>
        <w:t>имеет право отозвать Заявку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0080E">
        <w:rPr>
          <w:rFonts w:ascii="Times New Roman" w:hAnsi="Times New Roman" w:cs="Times New Roman"/>
          <w:spacing w:val="-6"/>
          <w:sz w:val="24"/>
          <w:szCs w:val="24"/>
        </w:rPr>
        <w:t xml:space="preserve">в период до окончания срока </w:t>
      </w:r>
      <w:r>
        <w:rPr>
          <w:rFonts w:ascii="Times New Roman" w:hAnsi="Times New Roman" w:cs="Times New Roman"/>
          <w:spacing w:val="-6"/>
          <w:sz w:val="24"/>
          <w:szCs w:val="24"/>
        </w:rPr>
        <w:t>подачи</w:t>
      </w:r>
      <w:r w:rsidRPr="00D0080E">
        <w:rPr>
          <w:rFonts w:ascii="Times New Roman" w:hAnsi="Times New Roman" w:cs="Times New Roman"/>
          <w:spacing w:val="-6"/>
          <w:sz w:val="24"/>
          <w:szCs w:val="24"/>
        </w:rPr>
        <w:t xml:space="preserve"> Заявок</w:t>
      </w:r>
      <w:r w:rsidR="0051673C" w:rsidRPr="00D0080E">
        <w:rPr>
          <w:rFonts w:ascii="Times New Roman" w:hAnsi="Times New Roman" w:cs="Times New Roman"/>
          <w:spacing w:val="-6"/>
          <w:sz w:val="24"/>
          <w:szCs w:val="24"/>
        </w:rPr>
        <w:t xml:space="preserve"> путем направления письменного уведомления об отзыве Заявки на Электронную площадку</w:t>
      </w:r>
      <w:r w:rsidR="00D0080E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69B381E7" w14:textId="1166A838" w:rsidR="0051673C" w:rsidRPr="00844E97" w:rsidRDefault="0051673C" w:rsidP="00693EF7">
      <w:pPr>
        <w:pStyle w:val="31"/>
        <w:widowControl/>
        <w:numPr>
          <w:ilvl w:val="1"/>
          <w:numId w:val="38"/>
        </w:numPr>
        <w:autoSpaceDE/>
        <w:autoSpaceDN/>
        <w:spacing w:before="120" w:after="0"/>
        <w:ind w:left="0" w:firstLine="710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В случае отзыва Претендентом Заявки </w:t>
      </w:r>
      <w:r w:rsidR="006F176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в период 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 окончания </w:t>
      </w:r>
      <w:r w:rsidR="006F176B">
        <w:rPr>
          <w:rFonts w:ascii="Times New Roman" w:hAnsi="Times New Roman" w:cs="Times New Roman"/>
          <w:spacing w:val="-6"/>
          <w:sz w:val="24"/>
          <w:szCs w:val="24"/>
          <w:lang w:val="ru-RU"/>
        </w:rPr>
        <w:t>срока подачи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(пяти) рабочих дней со дня поступления уведомления об отзыве Заявки на Электронную площадку. </w:t>
      </w:r>
    </w:p>
    <w:p w14:paraId="268B65FE" w14:textId="5DCD9960" w:rsidR="0051673C" w:rsidRPr="00844E97" w:rsidRDefault="0051673C" w:rsidP="00693EF7">
      <w:pPr>
        <w:pStyle w:val="31"/>
        <w:widowControl/>
        <w:numPr>
          <w:ilvl w:val="1"/>
          <w:numId w:val="38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В случае отзыва Претендентом Заявки в установленном порядке до окончания срока п</w:t>
      </w:r>
      <w:r w:rsidR="006F176B">
        <w:rPr>
          <w:rFonts w:ascii="Times New Roman" w:hAnsi="Times New Roman" w:cs="Times New Roman"/>
          <w:spacing w:val="-6"/>
          <w:sz w:val="24"/>
          <w:szCs w:val="24"/>
          <w:lang w:val="ru-RU"/>
        </w:rPr>
        <w:t>одачи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4CD48A67" w14:textId="77777777" w:rsidR="0051673C" w:rsidRPr="00844E97" w:rsidRDefault="0051673C" w:rsidP="00693EF7">
      <w:pPr>
        <w:pStyle w:val="31"/>
        <w:widowControl/>
        <w:numPr>
          <w:ilvl w:val="1"/>
          <w:numId w:val="38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10CE760D" w14:textId="77777777" w:rsidR="0051673C" w:rsidRPr="00C92F07" w:rsidRDefault="0051673C" w:rsidP="00693EF7">
      <w:pPr>
        <w:pStyle w:val="a6"/>
        <w:numPr>
          <w:ilvl w:val="0"/>
          <w:numId w:val="3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5B938206" w14:textId="77777777" w:rsidR="0051673C" w:rsidRPr="00ED3176" w:rsidRDefault="0051673C" w:rsidP="00693EF7">
      <w:pPr>
        <w:pStyle w:val="a6"/>
        <w:numPr>
          <w:ilvl w:val="1"/>
          <w:numId w:val="39"/>
        </w:numPr>
        <w:spacing w:before="120" w:after="0" w:line="240" w:lineRule="auto"/>
        <w:ind w:left="0" w:firstLine="710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693EF7">
      <w:pPr>
        <w:pStyle w:val="a6"/>
        <w:numPr>
          <w:ilvl w:val="0"/>
          <w:numId w:val="3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693EF7">
      <w:pPr>
        <w:pStyle w:val="a6"/>
        <w:numPr>
          <w:ilvl w:val="1"/>
          <w:numId w:val="3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693EF7">
      <w:pPr>
        <w:pStyle w:val="a6"/>
        <w:numPr>
          <w:ilvl w:val="2"/>
          <w:numId w:val="3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II, Раздел VII Документации).</w:t>
      </w:r>
    </w:p>
    <w:p w14:paraId="659B5BA2" w14:textId="77777777" w:rsidR="0051673C" w:rsidRPr="00844E97" w:rsidRDefault="0051673C" w:rsidP="00693EF7">
      <w:pPr>
        <w:pStyle w:val="a6"/>
        <w:numPr>
          <w:ilvl w:val="2"/>
          <w:numId w:val="3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5550F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5550F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5550F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689E824E" w:rsidR="0051673C" w:rsidRPr="00844E97" w:rsidRDefault="0051673C" w:rsidP="005550F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 w:rsidR="00695902"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о его соответствии требованиям п. 1.4. Документации.</w:t>
      </w:r>
    </w:p>
    <w:p w14:paraId="19CB038B" w14:textId="77777777" w:rsidR="0051673C" w:rsidRPr="00844E97" w:rsidRDefault="0051673C" w:rsidP="005550F4">
      <w:pPr>
        <w:pStyle w:val="a6"/>
        <w:numPr>
          <w:ilvl w:val="1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5550F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52D4FC49" w14:textId="77777777" w:rsidR="0051673C" w:rsidRPr="00844E97" w:rsidRDefault="0051673C" w:rsidP="005550F4">
      <w:pPr>
        <w:pStyle w:val="a6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4FDF6C50" w14:textId="77777777" w:rsidR="0051673C" w:rsidRPr="00844E97" w:rsidRDefault="0051673C" w:rsidP="005550F4">
      <w:pPr>
        <w:pStyle w:val="a6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494B1333" w14:textId="77777777" w:rsidR="0051673C" w:rsidRPr="00844E97" w:rsidRDefault="0051673C" w:rsidP="005550F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 – индивидуальных предпринимателей:</w:t>
      </w:r>
    </w:p>
    <w:p w14:paraId="602C7912" w14:textId="77777777" w:rsidR="0051673C" w:rsidRPr="00844E97" w:rsidRDefault="0051673C" w:rsidP="005550F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5550F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77777777" w:rsidR="0051673C" w:rsidRPr="00844E97" w:rsidRDefault="0051673C" w:rsidP="005550F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3E1D0BC4" w14:textId="77777777" w:rsidR="0051673C" w:rsidRPr="00844E97" w:rsidRDefault="0051673C" w:rsidP="005550F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B59247C" w14:textId="77777777" w:rsidR="0051673C" w:rsidRPr="00844E97" w:rsidRDefault="0051673C" w:rsidP="005550F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25D9916D" w14:textId="77777777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5550F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23F9DFD3" w:rsidR="0051673C" w:rsidRPr="00844E97" w:rsidRDefault="0051673C" w:rsidP="005550F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5550F4">
      <w:pPr>
        <w:pStyle w:val="a6"/>
        <w:numPr>
          <w:ilvl w:val="2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5550F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5550F4">
      <w:pPr>
        <w:pStyle w:val="a6"/>
        <w:numPr>
          <w:ilvl w:val="0"/>
          <w:numId w:val="18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5550F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5550F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5550F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5550F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340DF030" w14:textId="77777777" w:rsidR="0051673C" w:rsidRPr="00844E97" w:rsidRDefault="0051673C" w:rsidP="005550F4">
      <w:pPr>
        <w:pStyle w:val="a6"/>
        <w:numPr>
          <w:ilvl w:val="0"/>
          <w:numId w:val="25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5550F4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17D77114" w14:textId="77777777" w:rsidR="0051673C" w:rsidRPr="00844E97" w:rsidRDefault="0051673C" w:rsidP="005550F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Ответственность за достоверность представленной информации и документов несет Претендент.</w:t>
      </w:r>
    </w:p>
    <w:p w14:paraId="3F19C30A" w14:textId="77777777" w:rsidR="0051673C" w:rsidRPr="00C92F07" w:rsidRDefault="0051673C" w:rsidP="005550F4">
      <w:pPr>
        <w:pStyle w:val="a6"/>
        <w:numPr>
          <w:ilvl w:val="0"/>
          <w:numId w:val="2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12.1.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5550F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5550F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5550F4">
      <w:pPr>
        <w:pStyle w:val="a6"/>
        <w:numPr>
          <w:ilvl w:val="0"/>
          <w:numId w:val="2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5550F4">
      <w:pPr>
        <w:pStyle w:val="a6"/>
        <w:numPr>
          <w:ilvl w:val="0"/>
          <w:numId w:val="2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5550F4">
      <w:pPr>
        <w:pStyle w:val="a6"/>
        <w:numPr>
          <w:ilvl w:val="0"/>
          <w:numId w:val="2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5550F4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5550F4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5550F4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5550F4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5550F4">
      <w:pPr>
        <w:pStyle w:val="a6"/>
        <w:numPr>
          <w:ilvl w:val="2"/>
          <w:numId w:val="30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5550F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5550F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5550F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5550F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5550F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5550F4">
      <w:pPr>
        <w:pStyle w:val="TextBasTxt"/>
        <w:numPr>
          <w:ilvl w:val="2"/>
          <w:numId w:val="30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5550F4">
      <w:pPr>
        <w:pStyle w:val="TextBasTxt"/>
        <w:numPr>
          <w:ilvl w:val="2"/>
          <w:numId w:val="30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5550F4">
      <w:pPr>
        <w:pStyle w:val="TextBasTxt"/>
        <w:numPr>
          <w:ilvl w:val="0"/>
          <w:numId w:val="20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5550F4">
      <w:pPr>
        <w:pStyle w:val="TextBasTxt"/>
        <w:numPr>
          <w:ilvl w:val="0"/>
          <w:numId w:val="20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5550F4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5550F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5550F4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5550F4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5550F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5550F4">
      <w:pPr>
        <w:pStyle w:val="a6"/>
        <w:numPr>
          <w:ilvl w:val="0"/>
          <w:numId w:val="3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77777777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84975B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5550F4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33"/>
    <w:p w14:paraId="143CD8BC" w14:textId="77777777" w:rsidR="0051673C" w:rsidRPr="00A235FE" w:rsidRDefault="0051673C" w:rsidP="005550F4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5550F4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24"/>
    <w:bookmarkEnd w:id="25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headerReference w:type="default" r:id="rId17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4" w:name="Содерж_свед_на_конвер"/>
      <w:bookmarkStart w:id="35" w:name="Коверт_ЗУК"/>
      <w:bookmarkStart w:id="36" w:name="Форма_заявки_на_уч_в_конкурсе"/>
      <w:bookmarkStart w:id="37" w:name="_Toc230144066"/>
      <w:bookmarkEnd w:id="34"/>
      <w:bookmarkEnd w:id="35"/>
      <w:bookmarkEnd w:id="36"/>
    </w:p>
    <w:p w14:paraId="7D68E0A8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7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(наименование Собственника имущества)</w:t>
      </w:r>
    </w:p>
    <w:p w14:paraId="7D2F1840" w14:textId="77777777" w:rsidR="0051673C" w:rsidRPr="00964E32" w:rsidRDefault="0051673C" w:rsidP="005550F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5550F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33104B1A" w:rsidR="0051673C" w:rsidRPr="00964E32" w:rsidRDefault="0051673C" w:rsidP="005550F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392D2D">
        <w:rPr>
          <w:rFonts w:ascii="Times New Roman" w:hAnsi="Times New Roman" w:cs="Times New Roman"/>
          <w:sz w:val="24"/>
          <w:szCs w:val="24"/>
        </w:rPr>
        <w:t>14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392D2D">
        <w:rPr>
          <w:rFonts w:ascii="Times New Roman" w:hAnsi="Times New Roman" w:cs="Times New Roman"/>
          <w:sz w:val="24"/>
          <w:szCs w:val="24"/>
        </w:rPr>
        <w:t>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5550F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2B7CA793" w:rsidR="0051673C" w:rsidRDefault="0051673C" w:rsidP="005550F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58406B0E" w14:textId="77777777" w:rsidR="00CF212A" w:rsidRPr="00CF212A" w:rsidRDefault="00AB4975" w:rsidP="00CF212A">
      <w:pPr>
        <w:pStyle w:val="a6"/>
        <w:numPr>
          <w:ilvl w:val="0"/>
          <w:numId w:val="34"/>
        </w:numPr>
        <w:spacing w:after="0" w:line="240" w:lineRule="auto"/>
        <w:ind w:left="0"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ознакомлен с информацией о техническом состоянии здания с кадастровым номером </w:t>
      </w:r>
      <w:r w:rsidRPr="00DE6B21">
        <w:rPr>
          <w:rFonts w:ascii="Times New Roman" w:hAnsi="Times New Roman" w:cs="Times New Roman"/>
          <w:sz w:val="24"/>
          <w:szCs w:val="24"/>
        </w:rPr>
        <w:t>52:18:0020125:222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6B21">
        <w:rPr>
          <w:rFonts w:ascii="Times New Roman" w:hAnsi="Times New Roman" w:cs="Times New Roman"/>
          <w:sz w:val="24"/>
          <w:szCs w:val="24"/>
        </w:rPr>
        <w:t xml:space="preserve"> указан</w:t>
      </w:r>
      <w:r>
        <w:rPr>
          <w:rFonts w:ascii="Times New Roman" w:hAnsi="Times New Roman" w:cs="Times New Roman"/>
          <w:sz w:val="24"/>
          <w:szCs w:val="24"/>
        </w:rPr>
        <w:t>ной</w:t>
      </w:r>
      <w:r w:rsidRPr="00DE6B21">
        <w:rPr>
          <w:rFonts w:ascii="Times New Roman" w:hAnsi="Times New Roman" w:cs="Times New Roman"/>
          <w:sz w:val="24"/>
          <w:szCs w:val="24"/>
        </w:rPr>
        <w:t xml:space="preserve"> в справке о техническом состоянии, прилагаемой к Документации (Раздел </w:t>
      </w:r>
      <w:r w:rsidRPr="007C4EB9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DE6B21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DE6B21">
        <w:rPr>
          <w:rFonts w:ascii="Times New Roman" w:hAnsi="Times New Roman" w:cs="Times New Roman"/>
          <w:sz w:val="24"/>
          <w:szCs w:val="24"/>
        </w:rPr>
        <w:t>нформаци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DE6B21">
        <w:rPr>
          <w:rFonts w:ascii="Times New Roman" w:hAnsi="Times New Roman" w:cs="Times New Roman"/>
          <w:sz w:val="24"/>
          <w:szCs w:val="24"/>
        </w:rPr>
        <w:t xml:space="preserve"> о техническом состоянии здания с кадастровым номером 52:18:0020125:222</w:t>
      </w:r>
      <w:r>
        <w:rPr>
          <w:rFonts w:ascii="Times New Roman" w:hAnsi="Times New Roman" w:cs="Times New Roman"/>
          <w:sz w:val="24"/>
          <w:szCs w:val="24"/>
        </w:rPr>
        <w:t xml:space="preserve"> не повлияла на мое решение об участии </w:t>
      </w:r>
      <w:r w:rsidR="008B70DF">
        <w:rPr>
          <w:rFonts w:ascii="Times New Roman" w:hAnsi="Times New Roman" w:cs="Times New Roman"/>
          <w:bCs/>
          <w:sz w:val="24"/>
          <w:szCs w:val="24"/>
        </w:rPr>
        <w:t xml:space="preserve">в Продаже. </w:t>
      </w:r>
    </w:p>
    <w:p w14:paraId="6835711D" w14:textId="46EC552F" w:rsidR="008B70DF" w:rsidRPr="00CF212A" w:rsidRDefault="00CF212A" w:rsidP="00CF212A">
      <w:pPr>
        <w:pStyle w:val="a6"/>
        <w:numPr>
          <w:ilvl w:val="0"/>
          <w:numId w:val="34"/>
        </w:numPr>
        <w:spacing w:after="0" w:line="240" w:lineRule="auto"/>
        <w:ind w:left="0" w:firstLine="709"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ознакомлен с </w:t>
      </w:r>
      <w:r w:rsidRPr="00DE6B21">
        <w:rPr>
          <w:rFonts w:ascii="Times New Roman" w:hAnsi="Times New Roman" w:cs="Times New Roman"/>
          <w:sz w:val="24"/>
          <w:szCs w:val="24"/>
        </w:rPr>
        <w:t>Информаци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DE6B21">
        <w:rPr>
          <w:rFonts w:ascii="Times New Roman" w:hAnsi="Times New Roman" w:cs="Times New Roman"/>
          <w:sz w:val="24"/>
          <w:szCs w:val="24"/>
        </w:rPr>
        <w:t xml:space="preserve"> об аренде помещений в здании с кадастровым номером 52:18:0020125:222</w:t>
      </w:r>
      <w:r>
        <w:rPr>
          <w:rFonts w:ascii="Times New Roman" w:hAnsi="Times New Roman" w:cs="Times New Roman"/>
          <w:sz w:val="24"/>
          <w:szCs w:val="24"/>
        </w:rPr>
        <w:t xml:space="preserve"> (п.1.1. Документации). Указанная информация </w:t>
      </w:r>
      <w:r w:rsidRPr="00DE6B21">
        <w:rPr>
          <w:rFonts w:ascii="Times New Roman" w:hAnsi="Times New Roman" w:cs="Times New Roman"/>
          <w:sz w:val="24"/>
          <w:szCs w:val="24"/>
        </w:rPr>
        <w:t xml:space="preserve">не повлияла на мое решение об участии </w:t>
      </w:r>
      <w:r w:rsidR="008B70DF" w:rsidRPr="00CF212A">
        <w:rPr>
          <w:rFonts w:ascii="Times New Roman" w:hAnsi="Times New Roman" w:cs="Times New Roman"/>
          <w:bCs/>
          <w:sz w:val="24"/>
          <w:szCs w:val="24"/>
        </w:rPr>
        <w:t xml:space="preserve">в Продаже; </w:t>
      </w:r>
    </w:p>
    <w:p w14:paraId="4CA766E5" w14:textId="77777777" w:rsidR="0051673C" w:rsidRPr="00964E32" w:rsidRDefault="0051673C" w:rsidP="005550F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5550F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5E5D9666" w14:textId="456414BE" w:rsidR="00CE7F1C" w:rsidRDefault="00C46F89" w:rsidP="005550F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 xml:space="preserve">получено согласие на обработку </w:t>
      </w:r>
      <w:r w:rsidR="00FC72A8">
        <w:rPr>
          <w:rFonts w:ascii="Times New Roman" w:hAnsi="Times New Roman" w:cs="Times New Roman"/>
          <w:sz w:val="24"/>
          <w:szCs w:val="24"/>
        </w:rPr>
        <w:t xml:space="preserve">Организатором </w:t>
      </w:r>
      <w:r w:rsidRPr="006B4D4B">
        <w:rPr>
          <w:rFonts w:ascii="Times New Roman" w:hAnsi="Times New Roman" w:cs="Times New Roman"/>
          <w:sz w:val="24"/>
          <w:szCs w:val="24"/>
        </w:rPr>
        <w:t>персональных данных работников Претендента</w:t>
      </w:r>
      <w:r w:rsidR="008B70DF">
        <w:rPr>
          <w:rFonts w:ascii="Times New Roman" w:hAnsi="Times New Roman" w:cs="Times New Roman"/>
          <w:sz w:val="24"/>
          <w:szCs w:val="24"/>
        </w:rPr>
        <w:t>.</w:t>
      </w:r>
    </w:p>
    <w:p w14:paraId="3F18CFE9" w14:textId="6DA2C08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согласен на обработку своих персональных данных (разрешение на их распространение, предоставление, доступ к ним) на условиях, указанных в Согласии на 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5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номер)   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6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фамилия, имя, отчество;</w:t>
      </w:r>
    </w:p>
    <w:p w14:paraId="69EDA4D3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дата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рождения;</w:t>
      </w:r>
    </w:p>
    <w:p w14:paraId="5CD914E2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занимаемая должность;</w:t>
      </w:r>
    </w:p>
    <w:p w14:paraId="0F0317F8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место работы;</w:t>
      </w:r>
    </w:p>
    <w:p w14:paraId="04BB2DDC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контактный номер телефона;</w:t>
      </w:r>
    </w:p>
    <w:p w14:paraId="1BDAFD35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адрес электронной почты;</w:t>
      </w:r>
    </w:p>
    <w:p w14:paraId="3B309B24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адрес регистрации;</w:t>
      </w:r>
    </w:p>
    <w:p w14:paraId="52BC9975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подпись;</w:t>
      </w:r>
    </w:p>
    <w:p w14:paraId="2857EE21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налогоплательщика;</w:t>
      </w:r>
    </w:p>
    <w:p w14:paraId="50572C8C" w14:textId="77777777" w:rsidR="005E48BD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паспортные данные;</w:t>
      </w:r>
    </w:p>
    <w:p w14:paraId="3B54D86B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331D0A">
        <w:rPr>
          <w:rFonts w:ascii="Times New Roman" w:hAnsi="Times New Roman" w:cs="Times New Roman"/>
          <w:sz w:val="24"/>
          <w:szCs w:val="24"/>
        </w:rPr>
        <w:t>образование;</w:t>
      </w:r>
    </w:p>
    <w:p w14:paraId="40FF4761" w14:textId="77777777" w:rsidR="005E48BD" w:rsidRPr="005530AD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331D0A">
        <w:rPr>
          <w:rFonts w:ascii="Times New Roman" w:hAnsi="Times New Roman" w:cs="Times New Roman"/>
          <w:sz w:val="24"/>
          <w:szCs w:val="24"/>
        </w:rPr>
        <w:t>специальность;</w:t>
      </w:r>
    </w:p>
    <w:p w14:paraId="7D1E6BFA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5550F4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7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номер)   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8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фамилия, имя, отчество;</w:t>
      </w:r>
    </w:p>
    <w:p w14:paraId="6AE18569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дата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рождения;</w:t>
      </w:r>
    </w:p>
    <w:p w14:paraId="68C7F0F2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занимаемая должность;</w:t>
      </w:r>
    </w:p>
    <w:p w14:paraId="59737204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место работы;</w:t>
      </w:r>
    </w:p>
    <w:p w14:paraId="3CE9F831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контактный номер телефона;</w:t>
      </w:r>
    </w:p>
    <w:p w14:paraId="76E3497D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адрес электронной почты;</w:t>
      </w:r>
    </w:p>
    <w:p w14:paraId="08872A83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адрес регистрации;</w:t>
      </w:r>
    </w:p>
    <w:p w14:paraId="44769EDC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подпись;</w:t>
      </w:r>
    </w:p>
    <w:p w14:paraId="15B92B67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налогоплательщика;</w:t>
      </w:r>
    </w:p>
    <w:p w14:paraId="7BC2BAD9" w14:textId="77777777" w:rsidR="005E48BD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>- паспортные данные;</w:t>
      </w:r>
    </w:p>
    <w:p w14:paraId="78870C04" w14:textId="77777777" w:rsidR="005E48BD" w:rsidRPr="00331D0A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331D0A">
        <w:rPr>
          <w:rFonts w:ascii="Times New Roman" w:hAnsi="Times New Roman" w:cs="Times New Roman"/>
          <w:sz w:val="24"/>
          <w:szCs w:val="24"/>
        </w:rPr>
        <w:t>образование;</w:t>
      </w:r>
    </w:p>
    <w:p w14:paraId="6FE4F8F3" w14:textId="77777777" w:rsidR="005E48BD" w:rsidRPr="005530AD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5550F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5550F4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5550F4">
      <w:pPr>
        <w:pStyle w:val="a6"/>
        <w:numPr>
          <w:ilvl w:val="0"/>
          <w:numId w:val="7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6C3FD2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19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5550F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8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8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001CD7" w14:textId="131DFD03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765F2A76" w14:textId="77777777" w:rsidR="0051673C" w:rsidRPr="006B4D4B" w:rsidRDefault="0051673C" w:rsidP="005550F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представитель по доверенности)   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номер)   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5550F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5550F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77777777" w:rsidR="0051673C" w:rsidRPr="006B4D4B" w:rsidRDefault="0051673C" w:rsidP="005550F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114E326B" w14:textId="77777777" w:rsidR="0051673C" w:rsidRPr="006B4D4B" w:rsidRDefault="0051673C" w:rsidP="005550F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FF0F122" w14:textId="00802A65" w:rsidR="0051673C" w:rsidRPr="006B4D4B" w:rsidRDefault="0051673C" w:rsidP="005550F4">
      <w:pPr>
        <w:pStyle w:val="a6"/>
        <w:numPr>
          <w:ilvl w:val="0"/>
          <w:numId w:val="32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595FA361" w14:textId="77777777" w:rsidR="0051673C" w:rsidRPr="006B4D4B" w:rsidRDefault="0051673C" w:rsidP="005550F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(подпись, расшифровка подписи)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9" w:name="Адрес_помещ"/>
      <w:bookmarkStart w:id="40" w:name="Адрес_орг_конкурса"/>
      <w:bookmarkStart w:id="41" w:name="Информационная_карта"/>
      <w:bookmarkEnd w:id="39"/>
      <w:bookmarkEnd w:id="40"/>
      <w:bookmarkEnd w:id="41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42" w:name="_Toc229476288"/>
      <w:bookmarkStart w:id="43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5550F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2502C7B1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392D2D">
        <w:rPr>
          <w:rFonts w:ascii="Times New Roman" w:hAnsi="Times New Roman" w:cs="Times New Roman"/>
          <w:spacing w:val="-6"/>
          <w:sz w:val="24"/>
          <w:szCs w:val="24"/>
        </w:rPr>
        <w:t>ПАО «ОАК»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6D97F60" w14:textId="5990D329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7622B8" w:rsidRPr="007622B8">
        <w:rPr>
          <w:rFonts w:ascii="Times New Roman" w:hAnsi="Times New Roman" w:cs="Times New Roman"/>
          <w:spacing w:val="-6"/>
          <w:sz w:val="24"/>
          <w:szCs w:val="24"/>
        </w:rPr>
        <w:t>5 766 300 (пять миллионов семьсот шестьдесят шесть тысяч триста) рублей 00 копеек (НДС не облагается).</w:t>
      </w:r>
    </w:p>
    <w:p w14:paraId="40F86FAD" w14:textId="77777777" w:rsidR="0051673C" w:rsidRPr="00111EFD" w:rsidRDefault="0051673C" w:rsidP="005550F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02CD32C2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7622B8" w:rsidRPr="007622B8">
        <w:rPr>
          <w:rFonts w:ascii="Times New Roman" w:hAnsi="Times New Roman" w:cs="Times New Roman"/>
          <w:spacing w:val="-6"/>
          <w:sz w:val="24"/>
          <w:szCs w:val="24"/>
        </w:rPr>
        <w:t xml:space="preserve">5 766 300 (пять миллионов семьсот шестьдесят шесть тысяч триста) рублей 00 копеек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</w:rPr>
        <w:t>18</w:t>
      </w:r>
      <w:r w:rsidR="00644DCE" w:rsidRPr="00B22DDE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</w:rPr>
        <w:t>12</w:t>
      </w:r>
      <w:r w:rsidR="00644DCE" w:rsidRPr="00B22DDE">
        <w:rPr>
          <w:rFonts w:ascii="Times New Roman" w:hAnsi="Times New Roman" w:cs="Times New Roman"/>
          <w:b/>
          <w:spacing w:val="-6"/>
          <w:sz w:val="24"/>
          <w:szCs w:val="24"/>
        </w:rPr>
        <w:t>.20</w:t>
      </w:r>
      <w:r w:rsidR="00644DCE">
        <w:rPr>
          <w:rFonts w:ascii="Times New Roman" w:hAnsi="Times New Roman" w:cs="Times New Roman"/>
          <w:b/>
          <w:spacing w:val="-6"/>
          <w:sz w:val="24"/>
          <w:szCs w:val="24"/>
        </w:rPr>
        <w:t>25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5550F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5550F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61F5B9F" w14:textId="27ADCE2B" w:rsidR="0051673C" w:rsidRPr="00365B9B" w:rsidRDefault="004121FF" w:rsidP="00693EF7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3.3. </w:t>
      </w:r>
      <w:r w:rsidR="0051673C" w:rsidRP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Претендент </w:t>
      </w:r>
      <w:r w:rsidRP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имеет право отозвать Заявку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подачи</w:t>
      </w:r>
      <w:r w:rsidRP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Заявок  </w:t>
      </w:r>
      <w:r w:rsidR="0051673C" w:rsidRP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>путем направления письменного уведомления об отзыве Заявки на Электронную площадку</w:t>
      </w:r>
      <w:r w:rsidR="00365B9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A0ADFF5" w14:textId="6D37CA36" w:rsidR="0051673C" w:rsidRPr="0051673C" w:rsidRDefault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</w:t>
      </w:r>
      <w:r w:rsidR="00E119F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на Электронную площадку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4E3E9E8F" w14:textId="77777777" w:rsidR="0051673C" w:rsidRPr="00111EFD" w:rsidRDefault="0051673C" w:rsidP="00693EF7">
      <w:pPr>
        <w:pStyle w:val="a6"/>
        <w:numPr>
          <w:ilvl w:val="1"/>
          <w:numId w:val="4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693EF7">
      <w:pPr>
        <w:pStyle w:val="a6"/>
        <w:numPr>
          <w:ilvl w:val="1"/>
          <w:numId w:val="4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693EF7">
      <w:pPr>
        <w:pStyle w:val="a6"/>
        <w:numPr>
          <w:ilvl w:val="1"/>
          <w:numId w:val="4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693EF7">
      <w:pPr>
        <w:pStyle w:val="a6"/>
        <w:numPr>
          <w:ilvl w:val="1"/>
          <w:numId w:val="4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693EF7">
      <w:pPr>
        <w:pStyle w:val="a6"/>
        <w:numPr>
          <w:ilvl w:val="0"/>
          <w:numId w:val="4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693EF7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693EF7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29DE87F3" w:rsidR="0051673C" w:rsidRPr="00111EFD" w:rsidRDefault="0051673C" w:rsidP="00693EF7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683FD20" w14:textId="77777777" w:rsidR="0051673C" w:rsidRPr="00111EFD" w:rsidRDefault="0051673C" w:rsidP="00693EF7">
      <w:pPr>
        <w:pStyle w:val="a6"/>
        <w:numPr>
          <w:ilvl w:val="0"/>
          <w:numId w:val="4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7092AE4E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693EF7">
      <w:pPr>
        <w:pStyle w:val="a6"/>
        <w:numPr>
          <w:ilvl w:val="0"/>
          <w:numId w:val="4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693EF7">
      <w:pPr>
        <w:pStyle w:val="a6"/>
        <w:numPr>
          <w:ilvl w:val="1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693EF7">
      <w:pPr>
        <w:pStyle w:val="a6"/>
        <w:numPr>
          <w:ilvl w:val="0"/>
          <w:numId w:val="4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EE1130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0261B057" w:rsidR="0051673C" w:rsidRPr="006B4D4B" w:rsidRDefault="00976786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786">
              <w:rPr>
                <w:rFonts w:ascii="Times New Roman" w:hAnsi="Times New Roman" w:cs="Times New Roman"/>
                <w:sz w:val="24"/>
                <w:szCs w:val="24"/>
              </w:rPr>
              <w:t>40702810700000127208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 </w:t>
            </w: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 </w:t>
            </w: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EE1130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EE1130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EE1130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EE1130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0BB4F1D" w14:textId="01B43180" w:rsidR="0051673C" w:rsidRPr="000D2F56" w:rsidRDefault="0051673C" w:rsidP="005550F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 w:rsidR="008B70DF"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</w:t>
      </w:r>
      <w:r w:rsidR="008B70DF"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КУПЛИ-ПРОДАЖИ</w:t>
      </w:r>
      <w:bookmarkStart w:id="44" w:name="_Toc229476289"/>
      <w:bookmarkStart w:id="45" w:name="_Toc230144070"/>
      <w:bookmarkEnd w:id="42"/>
      <w:bookmarkEnd w:id="43"/>
      <w:bookmarkEnd w:id="44"/>
      <w:bookmarkEnd w:id="45"/>
    </w:p>
    <w:p w14:paraId="74E33B43" w14:textId="77777777" w:rsidR="00227587" w:rsidRPr="00BC5A0A" w:rsidRDefault="00227587" w:rsidP="00227587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BC5A0A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Договор купли-продажи имущества </w:t>
      </w:r>
    </w:p>
    <w:p w14:paraId="4C656C81" w14:textId="77777777" w:rsidR="00227587" w:rsidRPr="00BC5A0A" w:rsidRDefault="00227587" w:rsidP="00227587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6A0071BE" w14:textId="77777777" w:rsidR="00227587" w:rsidRPr="00BC5A0A" w:rsidRDefault="00227587" w:rsidP="00227587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227587" w:rsidRPr="00BC5A0A" w:rsidSect="00A165AD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2E1880E8" w14:textId="77777777" w:rsidR="00227587" w:rsidRPr="00BC5A0A" w:rsidRDefault="00227587" w:rsidP="00227587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5A0A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 Москва</w:t>
      </w:r>
    </w:p>
    <w:p w14:paraId="7D1619EC" w14:textId="77777777" w:rsidR="00227587" w:rsidRPr="00BC5A0A" w:rsidRDefault="00227587" w:rsidP="00227587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5A0A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53ED642D" w14:textId="77777777" w:rsidR="00227587" w:rsidRPr="00BC5A0A" w:rsidRDefault="00227587" w:rsidP="00227587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227587" w:rsidRPr="00BC5A0A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5528EC7C" w14:textId="77777777" w:rsidR="00227587" w:rsidRPr="00BC5A0A" w:rsidRDefault="00227587" w:rsidP="00227587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1E053E98" w14:textId="77777777" w:rsidR="00227587" w:rsidRPr="00BC5A0A" w:rsidRDefault="00227587" w:rsidP="00227587">
      <w:pPr>
        <w:spacing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Публичное акционерное общество «</w:t>
      </w:r>
      <w:r w:rsidRPr="00BC5A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Объединенная авиастроительная корпорация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br/>
        <w:t xml:space="preserve">(ПАО «ОАК») в лице  _________________________, действующего на основании доверенности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br/>
        <w:t>от ____________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удостоверенной ____________________________, зарегистрировано в реестре: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br/>
        <w:t>№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softHyphen/>
        <w:t>____________, именуемое в дальнейшем «Продавец», и</w:t>
      </w:r>
    </w:p>
    <w:p w14:paraId="4A3F1620" w14:textId="77777777" w:rsidR="00227587" w:rsidRPr="00BC5A0A" w:rsidRDefault="00227587" w:rsidP="00227587">
      <w:pPr>
        <w:spacing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BC5A0A">
        <w:rPr>
          <w:rFonts w:ascii="Times New Roman" w:hAnsi="Times New Roman" w:cs="Times New Roman"/>
          <w:b/>
          <w:bCs/>
          <w:sz w:val="24"/>
          <w:szCs w:val="24"/>
          <w:lang w:val="ru-RU"/>
        </w:rPr>
        <w:t>__________</w:t>
      </w:r>
      <w:r w:rsidRPr="00BC5A0A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BC5A0A">
        <w:rPr>
          <w:rFonts w:ascii="Times New Roman" w:hAnsi="Times New Roman" w:cs="Times New Roman"/>
          <w:b/>
          <w:bCs/>
          <w:sz w:val="24"/>
          <w:szCs w:val="24"/>
          <w:lang w:val="ru-RU"/>
        </w:rPr>
        <w:t>(__________)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BC5A0A">
        <w:rPr>
          <w:rFonts w:ascii="Times New Roman" w:hAnsi="Times New Roman" w:cs="Times New Roman"/>
          <w:bCs/>
          <w:i/>
          <w:sz w:val="20"/>
          <w:szCs w:val="20"/>
          <w:lang w:val="ru-RU"/>
        </w:rPr>
        <w:t xml:space="preserve">(указать полное и краткое наименование организации и организационно-правовой формы),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именуемое в дальнейшем «Покупатель», вместе именуемые «Стороны», в соответствии с принятым решением Совета директоров ПАО «ОАК» (выписка из протокола от ______________), решением Правления Государственной корпорации «Ростех» (выписка из протокола от _______________)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заключили настоящий Договор (далее – Договор) о нижеследующем:</w:t>
      </w:r>
    </w:p>
    <w:p w14:paraId="71409959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Предмет Договора</w:t>
      </w:r>
    </w:p>
    <w:p w14:paraId="5647CF5C" w14:textId="77777777" w:rsidR="00227587" w:rsidRPr="00BC5A0A" w:rsidRDefault="00227587" w:rsidP="00227587">
      <w:pPr>
        <w:tabs>
          <w:tab w:val="left" w:pos="0"/>
        </w:tabs>
        <w:spacing w:line="276" w:lineRule="auto"/>
        <w:ind w:left="927" w:right="-8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BEAE925" w14:textId="77777777" w:rsidR="00227587" w:rsidRPr="00BC5A0A" w:rsidRDefault="00227587" w:rsidP="00227587">
      <w:pPr>
        <w:numPr>
          <w:ilvl w:val="1"/>
          <w:numId w:val="44"/>
        </w:numPr>
        <w:spacing w:line="276" w:lineRule="auto"/>
        <w:ind w:left="0" w:right="-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На основании Протокола об итогах продажи посредством публичного предложения в электронной форме недвижимого имущества, находящегося в собственности публичного акционерного общества «Объединенная авиастроительная корпорация» (ПАО «ОАК») от _____________ (далее – Протокол от _____________) Продавец продает, а Покупатель покупает в свою собственность за цену и на условиях, установленных Договором, ________________ общей площадью </w:t>
      </w:r>
      <w:r w:rsidRPr="00BC5A0A">
        <w:rPr>
          <w:rFonts w:ascii="Times New Roman" w:hAnsi="Times New Roman" w:cs="Times New Roman"/>
          <w:bCs/>
          <w:sz w:val="24"/>
          <w:szCs w:val="24"/>
        </w:rPr>
        <w:t xml:space="preserve">_________ с кадастровым номером _______________, расположенное по адресу: </w:t>
      </w:r>
      <w:r w:rsidRPr="00BC5A0A">
        <w:rPr>
          <w:rFonts w:ascii="Times New Roman" w:eastAsia="Times New Roman" w:hAnsi="Times New Roman"/>
          <w:bCs/>
          <w:sz w:val="24"/>
          <w:szCs w:val="24"/>
          <w:lang w:eastAsia="ru-RU"/>
        </w:rPr>
        <w:t>__________________</w:t>
      </w:r>
      <w:r w:rsidRPr="00BC5A0A">
        <w:rPr>
          <w:rFonts w:ascii="Times New Roman" w:hAnsi="Times New Roman" w:cs="Times New Roman"/>
          <w:bCs/>
          <w:sz w:val="24"/>
          <w:szCs w:val="24"/>
        </w:rPr>
        <w:t xml:space="preserve"> (далее – Имущество).</w:t>
      </w:r>
    </w:p>
    <w:p w14:paraId="1DFEF96D" w14:textId="77777777" w:rsidR="00227587" w:rsidRPr="00BC5A0A" w:rsidRDefault="00227587" w:rsidP="00227587">
      <w:pPr>
        <w:tabs>
          <w:tab w:val="left" w:pos="0"/>
        </w:tabs>
        <w:spacing w:line="276" w:lineRule="auto"/>
        <w:ind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Имущество принадлежит Продавцу на праве собственности, что подтверждается записью в Едином государственном реестре недвижимости от ___________________________</w:t>
      </w:r>
    </w:p>
    <w:p w14:paraId="59B37AED" w14:textId="77777777" w:rsidR="00227587" w:rsidRPr="00BC5A0A" w:rsidRDefault="00227587" w:rsidP="00227587">
      <w:pPr>
        <w:tabs>
          <w:tab w:val="left" w:pos="0"/>
        </w:tabs>
        <w:spacing w:line="276" w:lineRule="auto"/>
        <w:ind w:left="-142" w:right="-8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557FB601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Цена Имущества. Порядок расчетов. Финансовые обязательства Сторон.</w:t>
      </w:r>
    </w:p>
    <w:p w14:paraId="1F763163" w14:textId="77777777" w:rsidR="00227587" w:rsidRPr="00BC5A0A" w:rsidRDefault="00227587" w:rsidP="00227587">
      <w:pPr>
        <w:spacing w:line="276" w:lineRule="auto"/>
        <w:ind w:left="-142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4516175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Установленная по итогам Продажи (Протокол __________) цена Имущества (далее – Цена Имущества) ____________________ рубля _______копеек </w:t>
      </w: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>(с НДС)</w:t>
      </w:r>
      <w:r w:rsidRPr="00BC5A0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 w:eastAsia="ru-RU"/>
        </w:rPr>
        <w:t>.</w:t>
      </w:r>
    </w:p>
    <w:p w14:paraId="11148BB7" w14:textId="77777777" w:rsidR="00227587" w:rsidRPr="00BC5A0A" w:rsidRDefault="00227587" w:rsidP="00227587">
      <w:pPr>
        <w:numPr>
          <w:ilvl w:val="1"/>
          <w:numId w:val="45"/>
        </w:numPr>
        <w:snapToGrid w:val="0"/>
        <w:spacing w:line="276" w:lineRule="auto"/>
        <w:ind w:left="0" w:firstLine="709"/>
        <w:jc w:val="both"/>
        <w:outlineLvl w:val="0"/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 xml:space="preserve">Порядок оплаты Цены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Имущества</w:t>
      </w: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>: 100% предоплата в течение 10 (десяти) рабочих дней с даты подписания Договора путем перечисления денежных средств на расчетный счет Продавца, указанный в разделе 14 Договора (далее – Расчетный счет).</w:t>
      </w:r>
    </w:p>
    <w:p w14:paraId="5C40A686" w14:textId="77777777" w:rsidR="00227587" w:rsidRPr="00BC5A0A" w:rsidRDefault="00227587" w:rsidP="00227587">
      <w:pPr>
        <w:numPr>
          <w:ilvl w:val="1"/>
          <w:numId w:val="45"/>
        </w:numPr>
        <w:ind w:left="0" w:firstLine="709"/>
        <w:jc w:val="both"/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>Задаток в размере ______________________ (НДС не облагается), внесенный Покупателем на счет ООО «РТ-Капитал», засчитывается в счет оплаты Цены Имущества.</w:t>
      </w:r>
    </w:p>
    <w:p w14:paraId="3741419D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Покупатель обязан на следующий рабочий день после совершения платежа предоставить Продавцу в порядке, предусмотренном пунктом 13.4 Договора, копии платежных поручений с отметкой банка о принятии их к расчетам.</w:t>
      </w:r>
    </w:p>
    <w:p w14:paraId="5D7F0331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Надлежащим выполнением обязательств Покупателя по оплате </w:t>
      </w: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Имущества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является поступление на Расчетный счет денежных средств в полном объеме и порядке, установленном пунктами 2.1 - 2.2 Договора.</w:t>
      </w:r>
    </w:p>
    <w:p w14:paraId="6CAA62DD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Передача Имущества</w:t>
      </w:r>
    </w:p>
    <w:p w14:paraId="5F9F9FFC" w14:textId="77777777" w:rsidR="00227587" w:rsidRPr="00BC5A0A" w:rsidRDefault="00227587" w:rsidP="00227587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9C96F60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Продавец обязан передать Покупателю, а Покупатель обязан принять у Продавца Имущество, в течение 10 (десяти) рабочих дней с даты исполнения Покупателем обязательств по 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оплате в соответствии с пунктом 2.2 Договора.</w:t>
      </w:r>
    </w:p>
    <w:p w14:paraId="0FC26DC6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Имущество должно быть передано Продавцом в фактическое владение Покупателя в день подписания Акта приема-передачи Имущества по форме, приведенной в Приложении № 1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>к Договору (далее – Акт приема-передачи).</w:t>
      </w:r>
    </w:p>
    <w:p w14:paraId="30FA0BBD" w14:textId="77777777" w:rsidR="00227587" w:rsidRPr="00BC5A0A" w:rsidRDefault="00227587" w:rsidP="00227587">
      <w:pPr>
        <w:adjustRightInd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Факт передачи Имущества Сторонами удостоверяется Актом приема-передачи.</w:t>
      </w:r>
    </w:p>
    <w:p w14:paraId="03A11E17" w14:textId="77777777" w:rsidR="00227587" w:rsidRPr="00BC5A0A" w:rsidRDefault="00227587" w:rsidP="00227587">
      <w:pPr>
        <w:adjustRightInd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При передаче Имущества Продавец передает Покупателю всю имеющуюся документацию на Имущество, а также документацию и предметы, связанные с владением, эксплуатацией и использованием Имущества (ключи). </w:t>
      </w:r>
    </w:p>
    <w:p w14:paraId="570C1652" w14:textId="77777777" w:rsidR="00227587" w:rsidRPr="00BC5A0A" w:rsidRDefault="00227587" w:rsidP="00227587">
      <w:pPr>
        <w:numPr>
          <w:ilvl w:val="1"/>
          <w:numId w:val="45"/>
        </w:numPr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Ответственность за сохранность, риск случайной порчи или гибели Имущества, а также бремя расходов, связанных с содержанием Имущества, Покупатель принимает на себя с даты подписания Акта приема-передачи Имущества.</w:t>
      </w:r>
    </w:p>
    <w:p w14:paraId="05C129F3" w14:textId="77777777" w:rsidR="00227587" w:rsidRPr="00BC5A0A" w:rsidRDefault="00227587" w:rsidP="00227587">
      <w:pPr>
        <w:ind w:left="-142"/>
        <w:rPr>
          <w:rFonts w:ascii="Times New Roman" w:hAnsi="Times New Roman" w:cs="Times New Roman"/>
          <w:lang w:val="ru-RU"/>
        </w:rPr>
      </w:pPr>
    </w:p>
    <w:p w14:paraId="5E7300CE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Заверения Сторон</w:t>
      </w:r>
    </w:p>
    <w:p w14:paraId="7CF2BB25" w14:textId="77777777" w:rsidR="00227587" w:rsidRPr="00BC5A0A" w:rsidRDefault="00227587" w:rsidP="00227587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07027241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Продавец гарантирует и заверяет, что:</w:t>
      </w:r>
    </w:p>
    <w:p w14:paraId="03E5EC2D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Имущество принадлежит Продавцу на праве собственности.</w:t>
      </w:r>
    </w:p>
    <w:p w14:paraId="26A2358B" w14:textId="7F24A8DF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Имущество не обременено правами других лиц, в залоге, в споре, под арестом или под запретом не находится, не продано и не обещано быть проданным третьим лицам, не имеет каких-либо иных обременений за исключением, указанных в выписке/выписках из Единого государственного реестра недвижимости №№№№________, являющуюся/являющиеся приложением </w:t>
      </w:r>
      <w:r w:rsidR="00EE11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№ ____ к Договору (при наличии), а также </w:t>
      </w:r>
      <w:r w:rsidR="00EE1130" w:rsidRPr="00EE11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краткосрочной аренды</w:t>
      </w:r>
      <w:r w:rsidR="00EE11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14:paraId="37ECDC01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Никаких притязаний на право собственности на Имущество или ее часть (долю) со стороны третьих лиц не имеется. Каких-либо лиц, имеющих обоснованную возможность претендовать на такое право, не имеется.</w:t>
      </w:r>
    </w:p>
    <w:p w14:paraId="14C0E948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Всю существенную и значимую информацию в отношении Имущества, а также ее эксплуатации и использования Продавец сообщил Покупателю, а также представил соответствующие документы.</w:t>
      </w:r>
    </w:p>
    <w:p w14:paraId="47C23D9B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Имущество не имеет существенных недостатков или скрытых дефектов, которые могут в значительной степени повлиять на возможность пользования Имуществом и на ее эксплуатационные характеристики.</w:t>
      </w:r>
    </w:p>
    <w:p w14:paraId="01C243F8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момент заключения Договора отсутствуют какие-либо просроченные задолженности за коммунальные услуги или иные просроченные задолженности, связанные с использованием и эксплуатацией Имущества.</w:t>
      </w:r>
    </w:p>
    <w:p w14:paraId="14B640B6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Покупатель гарантирует и заверяет, что:</w:t>
      </w:r>
    </w:p>
    <w:p w14:paraId="2EDD41C4" w14:textId="77777777" w:rsidR="00227587" w:rsidRPr="00BC5A0A" w:rsidRDefault="00227587" w:rsidP="00227587">
      <w:pPr>
        <w:widowControl/>
        <w:numPr>
          <w:ilvl w:val="2"/>
          <w:numId w:val="45"/>
        </w:numPr>
        <w:spacing w:line="276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До заключения Договора Покупатель визуально осмотрел Имущество, ознакомился с ее основными конструктивными и техническими элементами и особенностями, с ее эксплуатационным и техническим состоянием, а также с содержанием ограничения в использовании или ограничения права на объект недвижимости или обременения объекта недвижимости, указанных в выписке/выписках из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>Единого государственного реестра недвижимости №№№______ являющуюся/являющиеся приложением № ____ к Договору (при наличии).</w:t>
      </w:r>
    </w:p>
    <w:p w14:paraId="7930B6CB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Покупатель удовлетворен состоянием Имущества, каких-либо дефектов и недостатков, о которых Покупателю не было сообщено, Покупателем не обнаружено.</w:t>
      </w:r>
    </w:p>
    <w:p w14:paraId="5CE18B98" w14:textId="77777777" w:rsidR="00227587" w:rsidRPr="00BC5A0A" w:rsidRDefault="00227587" w:rsidP="00227587">
      <w:pPr>
        <w:numPr>
          <w:ilvl w:val="2"/>
          <w:numId w:val="47"/>
        </w:numPr>
        <w:tabs>
          <w:tab w:val="left" w:pos="0"/>
          <w:tab w:val="left" w:pos="1418"/>
        </w:tabs>
        <w:spacing w:line="276" w:lineRule="auto"/>
        <w:ind w:left="0"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На момент совершения сделки Покупатель в дееспособности не ограничен, по состоянию здоровья может самостоятельно осуществлять и защищать свои права и исполнять свои обязанности, не страдает заболеваниями, препятствующими осознавать суть подписываемого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Договора и обстоятельств его заключения, у него отсутствуют обстоятельства, вынуждающие совершить данную сделку на крайне невыгодных для него условиях</w:t>
      </w:r>
      <w:r w:rsidRPr="00BC5A0A">
        <w:rPr>
          <w:rFonts w:ascii="Times New Roman" w:hAnsi="Times New Roman" w:cs="Times New Roman"/>
          <w:bCs/>
          <w:sz w:val="24"/>
          <w:szCs w:val="24"/>
          <w:vertAlign w:val="superscript"/>
          <w:lang w:val="ru-RU"/>
        </w:rPr>
        <w:footnoteReference w:id="9"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</w:t>
      </w:r>
    </w:p>
    <w:p w14:paraId="53B53E2E" w14:textId="77777777" w:rsidR="00227587" w:rsidRPr="00BC5A0A" w:rsidRDefault="00227587" w:rsidP="00227587">
      <w:pPr>
        <w:numPr>
          <w:ilvl w:val="2"/>
          <w:numId w:val="47"/>
        </w:numPr>
        <w:tabs>
          <w:tab w:val="left" w:pos="0"/>
          <w:tab w:val="left" w:pos="1418"/>
        </w:tabs>
        <w:spacing w:line="276" w:lineRule="auto"/>
        <w:ind w:left="0"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Покупатель получил и представил нотариально удостоверенное согласие второго супруга на заключение Договора на установленных в нем условиях</w:t>
      </w:r>
      <w:r w:rsidRPr="00BC5A0A">
        <w:rPr>
          <w:rFonts w:ascii="Times New Roman" w:hAnsi="Times New Roman" w:cs="Times New Roman"/>
          <w:bCs/>
          <w:sz w:val="24"/>
          <w:szCs w:val="24"/>
          <w:vertAlign w:val="superscript"/>
          <w:lang w:val="ru-RU"/>
        </w:rPr>
        <w:footnoteReference w:id="10"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14:paraId="6B1F3D21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4.3.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Настоящим Стороны Договора заверяют и гарантируют, что они не имеют каких-либо ограничений (в том числе полных запретов) в соответствии с законодательством Российской Федерации на совершение Договора, в том числе не имеют ограничений, установленных Федеральным законом от 26.07.2006 № 135-ФЗ «О защите конкуренции», Федеральным законом от 09.07.1999 № 160-ФЗ «Об иностранных инвестициях в Российской Федерации», Федеральным законом от 29.04.2008 № 57-ФЗ «О 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государства» и Указом Президента Российской Федерации от 01.03.2022 № 81 «О дополнительных временных мерах экономического характера по обеспечению финансовой стабильности Российской Федерации».</w:t>
      </w:r>
    </w:p>
    <w:p w14:paraId="287913B3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F5857B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Возникновение права собственности</w:t>
      </w:r>
    </w:p>
    <w:p w14:paraId="310E9627" w14:textId="77777777" w:rsidR="00227587" w:rsidRPr="00BC5A0A" w:rsidRDefault="00227587" w:rsidP="00227587">
      <w:pPr>
        <w:tabs>
          <w:tab w:val="left" w:pos="1418"/>
        </w:tabs>
        <w:ind w:firstLine="709"/>
        <w:rPr>
          <w:rFonts w:ascii="Times New Roman" w:hAnsi="Times New Roman" w:cs="Times New Roman"/>
        </w:rPr>
      </w:pPr>
    </w:p>
    <w:p w14:paraId="17A3212D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порядке, установленном законодательством Российской Федерации.</w:t>
      </w:r>
    </w:p>
    <w:p w14:paraId="683C6801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Стороны договорились,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приема-передачи. Покупатель обязуется совместно с Продавцом представить в орган, осуществляющий функции по государственной регистрации прав на недвижимое имущество, документы, необходимые для государственной регистрации перехода права собственности на Имущество, в течение 10 (десяти) рабочих дней с даты подписания Сторонами Акта приема-передачи Имущества.</w:t>
      </w:r>
    </w:p>
    <w:p w14:paraId="706ED217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Право собственности на Имущество возникает у Покупателя с даты государственной регистрации прав в органе, осуществляющем функции по государственной регистрации прав на недвижимое имущество.</w:t>
      </w:r>
    </w:p>
    <w:p w14:paraId="667EB37D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расходы по государственной регистрации перехода права собственности на Имущество несет Покупатель.</w:t>
      </w:r>
    </w:p>
    <w:p w14:paraId="25B8BB6C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3AFADF1F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Обязанности Сторон</w:t>
      </w:r>
    </w:p>
    <w:p w14:paraId="454E8DA4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</w:p>
    <w:p w14:paraId="719C9D33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Продавец обязан:</w:t>
      </w:r>
    </w:p>
    <w:p w14:paraId="20479874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течение 10 (десяти) рабочих дней после исполнения Покупателем обязательств по оплате в соответствии с пунктом 2.2 Договора</w:t>
      </w:r>
      <w:r w:rsidRPr="00BC5A0A" w:rsidDel="00E22B9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передать по Акту приема-передачи Покупателю Имущество, а также всю имеющуюся документацию на Имущество, а также документацию и предметы, связанные с владением, эксплуатацией и использованием Имущества (ключи).</w:t>
      </w:r>
    </w:p>
    <w:p w14:paraId="75B05568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течение 10 (десяти) рабочих дней после исполнения пункта 6.1.1 Договора представить в уполномоченный орган по регистрации прав на недвижимое имущество все документы, необходимые для государственной регистрации перехода права собственности на 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Имущество от Продавца к Покупателю, а также совершить все иные необходимые для этого действия.</w:t>
      </w:r>
    </w:p>
    <w:p w14:paraId="08C96AA0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Оплатить стоимость всех коммунальных услуг, а также оплатить все иные платежи, связанные с использованием и эксплуатацией Имущества, до момента приема-передачи Имущества по Акту приема-передачи.</w:t>
      </w:r>
    </w:p>
    <w:p w14:paraId="320C28B5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Сообщить Покупателю полную информацию о конструктивных, технических, эксплуатационных и иных особенностях и недостатках Имущества.</w:t>
      </w:r>
    </w:p>
    <w:p w14:paraId="17828485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Выполнять иные обязанности, вытекающие из Договора, при этом действовать разумно и добросовестно в целях обеспечения достижения результатов, ожидаемых Сторонами при заключении Договора.</w:t>
      </w:r>
    </w:p>
    <w:p w14:paraId="052290DA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Передать Имущество в том качественном состоянии, каком она есть на день подписания Договора.</w:t>
      </w:r>
    </w:p>
    <w:p w14:paraId="1A1BA6F5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Покупатель обязан:</w:t>
      </w:r>
    </w:p>
    <w:p w14:paraId="31E0BB7A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10 (десяти) рабочих дней с момента заключения Договора уплатить Продавцу Цену за Имущество в порядке, предусмотренном пунктом 2.2 Договора.</w:t>
      </w:r>
    </w:p>
    <w:p w14:paraId="1585132F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10 (десяти) рабочих дней после поступления оплаты стоимости Имущества на расчетный счет Продавца принять по Акту приема-передачи от Продавца Имущество, а также всю имеющуюся документацию на Имущество, а также документацию и предметы, связанные с владением, эксплуатацией и использованием Имущества (ключи).</w:t>
      </w:r>
    </w:p>
    <w:p w14:paraId="2D3DC013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10 (десяти) рабочих дней после получения по Акту приема-передачи Имущества представить в уполномоченный орган по регистрации прав на недвижимое имущество все документы, необходимые для государственной регистрации перехода права собственности на Имущество от Продавца к Покупателю, а также совершить все иные необходимые для этого действия.</w:t>
      </w:r>
    </w:p>
    <w:p w14:paraId="34FE761D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Возместить расходы Продавца по оплате потребленных в </w:t>
      </w: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Имуществе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коммунальных услуг с даты подписания Акта приема-передачи до даты государственной регистрации права собственности Покупателя на Имущество (перехода права собственности на Имущество к Покупателю).</w:t>
      </w:r>
    </w:p>
    <w:p w14:paraId="21060EE1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Своевременно осуществлять все платежи, предусмотренные Договором.</w:t>
      </w:r>
    </w:p>
    <w:p w14:paraId="00758723" w14:textId="77777777" w:rsidR="00227587" w:rsidRPr="00BC5A0A" w:rsidRDefault="00227587" w:rsidP="00227587">
      <w:pPr>
        <w:numPr>
          <w:ilvl w:val="2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Выполнять иные обязанности, вытекающие из Договора и законодательства Российской Федерации, при этом действовать разумно и добросовестно в целях обеспечения достижения результатов, ожидаемых Сторонами при заключении Договора.</w:t>
      </w:r>
    </w:p>
    <w:p w14:paraId="37CE0270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540496B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Ответственность Сторон</w:t>
      </w:r>
    </w:p>
    <w:p w14:paraId="3E4D8528" w14:textId="77777777" w:rsidR="00227587" w:rsidRPr="00BC5A0A" w:rsidRDefault="00227587" w:rsidP="00227587">
      <w:pPr>
        <w:tabs>
          <w:tab w:val="left" w:pos="1418"/>
        </w:tabs>
        <w:adjustRightInd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EFA2FF7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неисполнения и (или) ненадлежащего исполнения в срок Покупателем обязательства, предусмотренного Договором, Продавец вправе потребовать уплату неустойки (пени). Неустойка (пени) начисляется за каждый день неисполнения и (или) ненадлежащего исполнения в срок Покупателем обязательства, предусмотренного Договором, в размере 0,01 % от стоимости неисполненного и (или) ненадлежащим образом исполненного в срок обязательства.</w:t>
      </w:r>
    </w:p>
    <w:p w14:paraId="1F0EE7CE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неисполнения и (или) ненадлежащего исполнения в срок Продавцом обязательства, предусмотренного Договором, Покупатель вправе потребовать уплату неустойки (пени). Неустойка (пени) начисляется за каждый день неисполнения и (или) ненадлежащего исполнения в срок Продавцом обязательства, предусмотренного Договором, в размере 0,01 % от стоимости неисполненного и (или) ненадлежащим образом исполненного в срок обязательства.</w:t>
      </w:r>
    </w:p>
    <w:p w14:paraId="19DF91D8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За неисполнение и (или)ненадлежащее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Федерации.</w:t>
      </w:r>
    </w:p>
    <w:p w14:paraId="30EAD44D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 xml:space="preserve">Сторона освобождается от уплаты неустойки (пени), если докажет, что просрочка исполнения и (или) неисполнение обязательств произошли по вине другой Стороны или вследствие действия обстоятельств непреодолимой силы. </w:t>
      </w:r>
    </w:p>
    <w:p w14:paraId="3BDF56BB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kern w:val="32"/>
          <w:sz w:val="24"/>
          <w:szCs w:val="24"/>
          <w:lang w:val="ru-RU"/>
        </w:rPr>
        <w:t>Уплата неустойки не освобождает Стороны от исполнения обязательств по Договору.</w:t>
      </w:r>
    </w:p>
    <w:p w14:paraId="020F05BA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случаях, не предусмотренных Договором, имущественная ответственность Сторон определяется в соответствии с действующим законодательством Российской Федерации.</w:t>
      </w:r>
    </w:p>
    <w:p w14:paraId="155B501E" w14:textId="77777777" w:rsidR="00227587" w:rsidRPr="00BC5A0A" w:rsidRDefault="00227587" w:rsidP="00227587">
      <w:pPr>
        <w:tabs>
          <w:tab w:val="left" w:pos="0"/>
          <w:tab w:val="left" w:pos="1418"/>
        </w:tabs>
        <w:spacing w:line="276" w:lineRule="auto"/>
        <w:ind w:right="-8"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6B1D546F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Обстоятельства непреодолимой силы</w:t>
      </w:r>
    </w:p>
    <w:p w14:paraId="5F3D0661" w14:textId="77777777" w:rsidR="00227587" w:rsidRPr="00BC5A0A" w:rsidRDefault="00227587" w:rsidP="00227587">
      <w:pPr>
        <w:tabs>
          <w:tab w:val="left" w:pos="1418"/>
        </w:tabs>
        <w:adjustRightInd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32AB258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бедствиями, пожаром, забастовками, эпидемиями, военными действиями, эмбарго, запретами государственных органов на осуществление импортно-экспортных операций или иными чрезвычайными событиями, создающими невозможность выполнения своих обязательств в срок по Договору, то срок исполнения обязательств продлевается на время, в течение которого действовали такие события или обстоятельства.</w:t>
      </w:r>
    </w:p>
    <w:p w14:paraId="5808C484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Сторона, для которой создалась невозможность исполнения обязательств в связи с наступлением вышеуказанных обстоятельств, обязана в срок не позднее 5 (пяти) рабочих дней с даты их наступления в письменной форме уведомить другую Сторону о наступлении, предполагаемом сроке действия вышеуказанных обстоятельств. Неуведомление (несвоевременное уведомление) о наступлении обстоятельств непреодолимой силы лишает Стороны права ссылаться на них в дальнейшем. Факты, изложенные в уведомлении, должны быть подтверждены справкой уполномоченного органа.</w:t>
      </w:r>
    </w:p>
    <w:p w14:paraId="6367E108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right="-8" w:firstLine="709"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если обстоятельства непреодолимой силы длятся более 30-ти (тридцати) календарных дней, любая Сторона вправе отказаться от дальнейшего выполнения своих обязательств по Договору (расторгнуть Договор в одностороннем внесудебном порядке) путем направления другой Стороне уведомления о расторжении Договора, с осуществлением Сторонами взаиморасчетов в течение 7 (семи) рабочих дней с даты получения другой Стороной уведомления о расторжении Договора.</w:t>
      </w:r>
    </w:p>
    <w:p w14:paraId="2330CB05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Разрешение споров</w:t>
      </w:r>
    </w:p>
    <w:p w14:paraId="21E953DD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F42FEFC" w14:textId="77777777" w:rsidR="00227587" w:rsidRPr="00BC5A0A" w:rsidRDefault="00227587" w:rsidP="00227587">
      <w:pPr>
        <w:widowControl/>
        <w:numPr>
          <w:ilvl w:val="1"/>
          <w:numId w:val="45"/>
        </w:numPr>
        <w:tabs>
          <w:tab w:val="left" w:pos="1134"/>
        </w:tabs>
        <w:autoSpaceDE/>
        <w:autoSpaceDN/>
        <w:spacing w:line="276" w:lineRule="auto"/>
        <w:ind w:left="0" w:firstLine="709"/>
        <w:contextualSpacing/>
        <w:jc w:val="both"/>
        <w:rPr>
          <w:rFonts w:ascii="Times New Roman" w:eastAsiaTheme="minorHAnsi" w:hAnsi="Times New Roman" w:cstheme="minorBidi"/>
          <w:sz w:val="24"/>
          <w:szCs w:val="24"/>
          <w:lang w:val="ru-RU"/>
        </w:rPr>
      </w:pPr>
      <w:r w:rsidRPr="00BC5A0A">
        <w:rPr>
          <w:rFonts w:ascii="Times New Roman" w:eastAsiaTheme="minorHAnsi" w:hAnsi="Times New Roman" w:cstheme="minorBidi"/>
          <w:sz w:val="24"/>
          <w:szCs w:val="24"/>
          <w:lang w:val="ru-RU"/>
        </w:rPr>
        <w:t xml:space="preserve">Все споры между Сторонами разрешаются путем предъявления письменных требований (претензий). Срок рассмотрения претензии составляет 30 (тридцать) календарных дней с даты вручения претензии соответствующей Стороне, направленной Почтой России заказным письмом с уведомлением о вручении. </w:t>
      </w:r>
    </w:p>
    <w:p w14:paraId="183CB7C8" w14:textId="77777777" w:rsidR="00227587" w:rsidRPr="00BC5A0A" w:rsidRDefault="00227587" w:rsidP="00227587">
      <w:pPr>
        <w:tabs>
          <w:tab w:val="left" w:pos="1134"/>
        </w:tabs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5A0A">
        <w:rPr>
          <w:rFonts w:ascii="Times New Roman" w:hAnsi="Times New Roman"/>
          <w:sz w:val="24"/>
          <w:szCs w:val="24"/>
          <w:lang w:val="ru-RU"/>
        </w:rPr>
        <w:t>9.2. В случае неурегулирования Сторонами разногласий в претензионном порядке и (или) в случае неполучения письменного ответа на претензию в установленный в настоящем разделе Договора срок, спор передается на рассмотрение Арбитражного суда г. Москвы</w:t>
      </w:r>
      <w:r w:rsidRPr="00BC5A0A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6C6329E7" w14:textId="77777777" w:rsidR="00227587" w:rsidRPr="00BC5A0A" w:rsidRDefault="00227587" w:rsidP="00227587">
      <w:pPr>
        <w:tabs>
          <w:tab w:val="left" w:pos="1418"/>
        </w:tabs>
        <w:adjustRightInd w:val="0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4B703D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Антикоррупционная оговорка</w:t>
      </w:r>
    </w:p>
    <w:p w14:paraId="701DAE99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DC006A3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 исполнении своих обязательств по Договору Стороны, их аффилированные лица, работники или посредники не выплачивают, не предлагают выплатить и не разрешают выплату 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каких-либо денежных средств или ценностей, прямо или косвенно, любым лицам для оказания влияния на действия или решения этих лиц с целью получить какие-либо неправомерные преимущества или для достижения иных неправомерных целей.</w:t>
      </w:r>
    </w:p>
    <w:p w14:paraId="0ACB7A27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При исполнении своих обязательств по Договору Стороны, их аффилированные лица, работники или посредники не осуществляют действия, квалифицируемые законодательством Российской Федерации как дача/получение взятки, коммерческий подкуп, а также действия, нарушающие требования законодательства Российской Федерации о противодействии легализации (отмыванию) доходов, полученных преступным путем. </w:t>
      </w:r>
    </w:p>
    <w:p w14:paraId="3B19E2F7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возникновения у одной из Сторон подозрений, что произошло или может произойти нарушение каких-либо положений раздела Договора, соответствующая Сторона обязуется уведомить об этом другую Сторону в письменной форме. После письменного уведомления соответствующая Сторона имеет право приостановить исполнение обязательств по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6B24EB6E" w14:textId="77777777" w:rsidR="00227587" w:rsidRPr="00BC5A0A" w:rsidRDefault="00227587" w:rsidP="00227587">
      <w:pPr>
        <w:numPr>
          <w:ilvl w:val="1"/>
          <w:numId w:val="45"/>
        </w:numPr>
        <w:tabs>
          <w:tab w:val="left" w:pos="709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основания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посредниками, выражающееся в действиях, квалифицируемых законодательством Российской Федерации как дача/получение взятки, коммерческий подкуп, а также действиях, нарушающих требования  законодательства Российской Федерации о противодействии легализации (отмыванию) доходов, полученных преступным путем. </w:t>
      </w:r>
    </w:p>
    <w:p w14:paraId="0268C2AA" w14:textId="77777777" w:rsidR="00227587" w:rsidRPr="00BC5A0A" w:rsidRDefault="00227587" w:rsidP="00227587">
      <w:pPr>
        <w:numPr>
          <w:ilvl w:val="1"/>
          <w:numId w:val="45"/>
        </w:numPr>
        <w:tabs>
          <w:tab w:val="left" w:pos="709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случае совершения одной Стороной действий, указанных в настоящем разделе и/или неполучения другой Стороной в указанный в пункте 10.3. Договора срок подтверждения, что нарушение не произошло или не произойдет, другая Сторона имеет право расторгнуть Договор в одностороннем порядке, направив письменное уведомление о расторжении Договора. Сторона, по чьей инициативе был расторгнут Договор в соответствии с положениями настоящего раздела, вправе требовать возмещения понесенного, в связи с этим ущерба, возникшего в результате такого расторжения.</w:t>
      </w:r>
    </w:p>
    <w:p w14:paraId="0800B639" w14:textId="77777777" w:rsidR="00227587" w:rsidRPr="00BC5A0A" w:rsidRDefault="00227587" w:rsidP="00227587">
      <w:pPr>
        <w:numPr>
          <w:ilvl w:val="0"/>
          <w:numId w:val="45"/>
        </w:numPr>
        <w:tabs>
          <w:tab w:val="left" w:pos="284"/>
        </w:tabs>
        <w:spacing w:line="276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Срок действия Договора</w:t>
      </w:r>
    </w:p>
    <w:p w14:paraId="1E5B609C" w14:textId="77777777" w:rsidR="00227587" w:rsidRPr="00BC5A0A" w:rsidRDefault="00227587" w:rsidP="00227587">
      <w:pPr>
        <w:tabs>
          <w:tab w:val="left" w:pos="1418"/>
        </w:tabs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3295F81C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11.1.    Договор вступает в силу с даты его подписания обеими Сторонами и действует до полного выполнения каждой Стороной своих обязательств по Договору.</w:t>
      </w:r>
    </w:p>
    <w:p w14:paraId="3E5C24A6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11.2.      Договор может быть расторгнут:</w:t>
      </w:r>
    </w:p>
    <w:p w14:paraId="6FF6C7A9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11.2.1.   По взаимному соглашению Сторон.</w:t>
      </w:r>
    </w:p>
    <w:p w14:paraId="69568E56" w14:textId="77777777" w:rsidR="00227587" w:rsidRPr="00BC5A0A" w:rsidRDefault="00227587" w:rsidP="00227587">
      <w:pPr>
        <w:shd w:val="clear" w:color="auto" w:fill="FFFFFF"/>
        <w:tabs>
          <w:tab w:val="left" w:pos="709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11.2.2.   В одностороннем внесудебном порядке по инициативе любой из Сторон в случае отказа регистрирующего органа в регистрации права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собственности Покупателя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 на Имущество (перехода права собственности на Имущество к Покупателю).</w:t>
      </w:r>
    </w:p>
    <w:p w14:paraId="389F6178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11.2.3.    В одностороннем внесудебном порядке по инициативе Продавца в случае:</w:t>
      </w:r>
    </w:p>
    <w:p w14:paraId="556B0578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pacing w:val="10"/>
          <w:sz w:val="24"/>
          <w:szCs w:val="24"/>
          <w:lang w:val="ru-RU"/>
        </w:rPr>
        <w:t xml:space="preserve">а)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>просрочки исполнения Покупателем обязательств по оплате в соответствии с пунктом 2.2 Договора на срок более 15 (пятнадцати) рабочих дней;</w:t>
      </w:r>
    </w:p>
    <w:p w14:paraId="05BDB460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б) уклонения Покупателя от приемки Имущества в соответствии с положениями раздела 3 Договора на срок более 15 (пятнадцати) рабочих дней;</w:t>
      </w:r>
    </w:p>
    <w:p w14:paraId="59BD69F1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в) уклонения Покупателя от государственной регистрации перехода к Покупателю прав на Имущество в связи с заключением Договора на срок более 10 (десяти) рабочих дней.</w:t>
      </w:r>
    </w:p>
    <w:p w14:paraId="52961CB0" w14:textId="77777777" w:rsidR="00227587" w:rsidRPr="00BC5A0A" w:rsidRDefault="00227587" w:rsidP="00227587">
      <w:pPr>
        <w:shd w:val="clear" w:color="auto" w:fill="FFFFFF"/>
        <w:tabs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11.2.4.    В одностороннем внесудебном порядке по инициативе Покупателя в случае:</w:t>
      </w:r>
    </w:p>
    <w:p w14:paraId="63D7797B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lastRenderedPageBreak/>
        <w:t>а) уклонения Продавца от передачи Имущества в соответствии с положениями раздела 3 Договора на срок более 15 (пятнадцати) рабочих дней;</w:t>
      </w:r>
    </w:p>
    <w:p w14:paraId="5C5C52F3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б) уклонения Продавца от государственной регистрации перехода к Покупателю прав на Имущество в связи с заключением Договора на срок более 10 (десяти) рабочих дней.</w:t>
      </w:r>
    </w:p>
    <w:p w14:paraId="5CE72A5D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11.2.5. В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иных случаях, предусмотренных действующим законодательством Российской Федерации и Договором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B5115D1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BEB935" w14:textId="77777777" w:rsidR="00227587" w:rsidRPr="00BC5A0A" w:rsidRDefault="00227587" w:rsidP="00227587">
      <w:pPr>
        <w:numPr>
          <w:ilvl w:val="0"/>
          <w:numId w:val="45"/>
        </w:numPr>
        <w:tabs>
          <w:tab w:val="left" w:pos="1418"/>
        </w:tabs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A0A">
        <w:rPr>
          <w:rFonts w:ascii="Times New Roman" w:hAnsi="Times New Roman" w:cs="Times New Roman"/>
          <w:b/>
          <w:sz w:val="24"/>
          <w:szCs w:val="24"/>
        </w:rPr>
        <w:t>Конфиденциальность</w:t>
      </w:r>
    </w:p>
    <w:p w14:paraId="0FD40EA2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bCs/>
          <w:spacing w:val="10"/>
          <w:sz w:val="24"/>
          <w:szCs w:val="24"/>
        </w:rPr>
      </w:pPr>
    </w:p>
    <w:p w14:paraId="5542114D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12.1. 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При взаимодействии Сторон обмен информацией ограниченного доступа (при наличии на материальном носителе такой информации грифа «Коммерческая тайна», ограничительной пометки «Для служебного пользования» или прямого указания на конфиденциальность в составе такой информации) осуществляется после заключения Сторонами Соглашения о конфиденциальности, предусматривающего порядок обмена, условия защиты и ответственность за несанкционированное разглашение такой информации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29E9681" w14:textId="77777777" w:rsidR="00227587" w:rsidRPr="00BC5A0A" w:rsidRDefault="00227587" w:rsidP="00227587">
      <w:pPr>
        <w:shd w:val="clear" w:color="auto" w:fill="FFFFFF"/>
        <w:tabs>
          <w:tab w:val="left" w:pos="1008"/>
          <w:tab w:val="left" w:pos="1418"/>
        </w:tabs>
        <w:spacing w:line="276" w:lineRule="auto"/>
        <w:ind w:firstLine="709"/>
        <w:jc w:val="both"/>
        <w:rPr>
          <w:rFonts w:ascii="Times New Roman" w:hAnsi="Times New Roman" w:cs="Times New Roman"/>
          <w:bCs/>
          <w:spacing w:val="10"/>
          <w:sz w:val="24"/>
          <w:szCs w:val="24"/>
          <w:lang w:val="ru-RU"/>
        </w:rPr>
      </w:pPr>
    </w:p>
    <w:p w14:paraId="7900C367" w14:textId="77777777" w:rsidR="00227587" w:rsidRPr="00BC5A0A" w:rsidRDefault="00227587" w:rsidP="00227587">
      <w:pPr>
        <w:numPr>
          <w:ilvl w:val="0"/>
          <w:numId w:val="45"/>
        </w:numPr>
        <w:tabs>
          <w:tab w:val="left" w:pos="1418"/>
        </w:tabs>
        <w:spacing w:line="276" w:lineRule="auto"/>
        <w:ind w:left="0" w:firstLine="709"/>
        <w:jc w:val="center"/>
        <w:outlineLvl w:val="0"/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  <w:lang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Заключительные</w:t>
      </w:r>
      <w:r w:rsidRPr="00BC5A0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  <w:lang w:eastAsia="ru-RU"/>
        </w:rPr>
        <w:t xml:space="preserve"> положения</w:t>
      </w:r>
    </w:p>
    <w:p w14:paraId="2D553FE1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A805F26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pacing w:val="10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>Договор считается исполненным при условии наступления совокупности следующих правовых последствий его исполнения:</w:t>
      </w:r>
    </w:p>
    <w:p w14:paraId="69CF086C" w14:textId="77777777" w:rsidR="00227587" w:rsidRPr="00BC5A0A" w:rsidRDefault="00227587" w:rsidP="00227587">
      <w:pPr>
        <w:numPr>
          <w:ilvl w:val="2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Получения Продавцом Цены Имущества в полном объеме.</w:t>
      </w:r>
    </w:p>
    <w:p w14:paraId="46830C59" w14:textId="77777777" w:rsidR="00227587" w:rsidRPr="00BC5A0A" w:rsidRDefault="00227587" w:rsidP="00227587">
      <w:pPr>
        <w:numPr>
          <w:ilvl w:val="2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Государственной регистрации права собственности Покупателя на Имущество, указанного в пункте 1.1 Договора.</w:t>
      </w:r>
    </w:p>
    <w:p w14:paraId="2C7D8880" w14:textId="77777777" w:rsidR="00227587" w:rsidRPr="00BC5A0A" w:rsidRDefault="00227587" w:rsidP="00227587">
      <w:pPr>
        <w:numPr>
          <w:ilvl w:val="2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Поступления</w:t>
      </w:r>
      <w:r w:rsidRPr="00BC5A0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во владение Покупателя Имущества, указанного в пункте 1.1 Договора.</w:t>
      </w:r>
    </w:p>
    <w:p w14:paraId="66EA6BFE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Договор регулируется гражданским законодательством Российской Федерации и толкуется в соответствии с ним.</w:t>
      </w:r>
    </w:p>
    <w:p w14:paraId="4A3DD2C7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изменения и дополнения к Договору должны быть составлены в той же форме, в которой составлен Договор.</w:t>
      </w:r>
    </w:p>
    <w:p w14:paraId="40CBFE86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Любое</w:t>
      </w:r>
      <w:r w:rsidRPr="00BC5A0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уведомление или иное сообщение, направляемое Сторонами друг другу (в случае такой необходимости), должно быть совершено в письменной форме и направлено адресату заказным письмом по адресу, указанному в Договоре, либо вручено под роспись соответствующей Стороне Договора.</w:t>
      </w:r>
    </w:p>
    <w:p w14:paraId="6CF03989" w14:textId="77777777" w:rsidR="00227587" w:rsidRPr="00BC5A0A" w:rsidRDefault="00227587" w:rsidP="00227587">
      <w:pPr>
        <w:tabs>
          <w:tab w:val="left" w:pos="1418"/>
        </w:tabs>
        <w:adjustRightInd w:val="0"/>
        <w:spacing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корреспонденции, направляемой по адресу, указанному в Договоре.</w:t>
      </w:r>
    </w:p>
    <w:p w14:paraId="56DC3B53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Никакие уведомления, направленные одной Стороной в адрес другой Стороны, не влекут изменения условий Договора и не освобождают Стороны от обязанности исполнять свои обязательства, а также от ответственности за нарушение Договора.</w:t>
      </w:r>
    </w:p>
    <w:p w14:paraId="59DCB10C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налоговые обязательства, которые могут возникнуть у Сторон в результате заключения и исполнения Договора, подлежат выполнению каждой Стороной самостоятельно.</w:t>
      </w:r>
    </w:p>
    <w:p w14:paraId="028107A8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Ни одна из Сторон не является налоговым агентом другой Стороны.</w:t>
      </w:r>
    </w:p>
    <w:p w14:paraId="2B0F79E5" w14:textId="77777777" w:rsidR="00227587" w:rsidRPr="00BC5A0A" w:rsidRDefault="00227587" w:rsidP="00227587">
      <w:pPr>
        <w:numPr>
          <w:ilvl w:val="1"/>
          <w:numId w:val="45"/>
        </w:numPr>
        <w:tabs>
          <w:tab w:val="left" w:pos="851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Каждая Сторона подтверждает, что понимает все условия Договора, понимает и осознает последствия заключения и исполнения Договора.</w:t>
      </w:r>
    </w:p>
    <w:p w14:paraId="0BC41313" w14:textId="77777777" w:rsidR="00227587" w:rsidRPr="00BC5A0A" w:rsidRDefault="00227587" w:rsidP="00227587">
      <w:pPr>
        <w:numPr>
          <w:ilvl w:val="1"/>
          <w:numId w:val="45"/>
        </w:numPr>
        <w:tabs>
          <w:tab w:val="left" w:pos="709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Признание недействительным какого-либо условия Договора не влечет недействительность других его условий, а также Договора в целом.</w:t>
      </w:r>
    </w:p>
    <w:p w14:paraId="7C1C71F3" w14:textId="77777777" w:rsidR="00227587" w:rsidRPr="00BC5A0A" w:rsidRDefault="00227587" w:rsidP="00227587">
      <w:pPr>
        <w:numPr>
          <w:ilvl w:val="1"/>
          <w:numId w:val="45"/>
        </w:numPr>
        <w:tabs>
          <w:tab w:val="left" w:pos="709"/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Договор составлен и подписан в 2 (двух) экземплярах, имеющих равную </w:t>
      </w: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юридическую силу: по одному экземпляру для каждой из Сторон.</w:t>
      </w:r>
    </w:p>
    <w:p w14:paraId="6A4C845D" w14:textId="77777777" w:rsidR="00227587" w:rsidRPr="00BC5A0A" w:rsidRDefault="00227587" w:rsidP="00227587">
      <w:pPr>
        <w:numPr>
          <w:ilvl w:val="1"/>
          <w:numId w:val="45"/>
        </w:numPr>
        <w:tabs>
          <w:tab w:val="left" w:pos="1418"/>
        </w:tabs>
        <w:spacing w:line="276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Приложения к Договору: </w:t>
      </w:r>
    </w:p>
    <w:p w14:paraId="147EE530" w14:textId="77777777" w:rsidR="00227587" w:rsidRPr="00BC5A0A" w:rsidRDefault="00227587" w:rsidP="00227587">
      <w:pPr>
        <w:spacing w:line="276" w:lineRule="auto"/>
        <w:ind w:left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 Акта приема-передачи Имущества (Приложение № 1).</w:t>
      </w:r>
    </w:p>
    <w:p w14:paraId="632B3083" w14:textId="77777777" w:rsidR="00227587" w:rsidRPr="00BC5A0A" w:rsidRDefault="00227587" w:rsidP="00227587">
      <w:pPr>
        <w:tabs>
          <w:tab w:val="left" w:pos="1418"/>
        </w:tabs>
        <w:spacing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Выписка из Единого государственного реестра недвижимости на объект недвижимого имущества (Приложение № 2).</w:t>
      </w:r>
    </w:p>
    <w:p w14:paraId="0AF0F5C6" w14:textId="77777777" w:rsidR="00227587" w:rsidRPr="00BC5A0A" w:rsidRDefault="00227587" w:rsidP="00227587">
      <w:pPr>
        <w:spacing w:line="276" w:lineRule="auto"/>
        <w:ind w:left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9115AC9" w14:textId="77777777" w:rsidR="00227587" w:rsidRPr="00BC5A0A" w:rsidRDefault="00227587" w:rsidP="00227587">
      <w:pPr>
        <w:numPr>
          <w:ilvl w:val="0"/>
          <w:numId w:val="45"/>
        </w:numPr>
        <w:spacing w:line="276" w:lineRule="auto"/>
        <w:ind w:left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5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Реквизиты и подписи Сторон</w:t>
      </w:r>
    </w:p>
    <w:p w14:paraId="09D4B128" w14:textId="77777777" w:rsidR="00227587" w:rsidRPr="00BC5A0A" w:rsidRDefault="00227587" w:rsidP="00227587">
      <w:pPr>
        <w:spacing w:line="276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6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26"/>
        <w:gridCol w:w="4557"/>
      </w:tblGrid>
      <w:tr w:rsidR="00227587" w:rsidRPr="00BC5A0A" w14:paraId="24DE1619" w14:textId="77777777" w:rsidTr="00D60E09">
        <w:trPr>
          <w:trHeight w:val="4019"/>
        </w:trPr>
        <w:tc>
          <w:tcPr>
            <w:tcW w:w="5126" w:type="dxa"/>
          </w:tcPr>
          <w:p w14:paraId="3F9D00BB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Продавец:</w:t>
            </w:r>
          </w:p>
          <w:p w14:paraId="0531DE6E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ПАО «ОАК»</w:t>
            </w:r>
          </w:p>
          <w:p w14:paraId="652EC2ED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4DF8FB4D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Адрес: 115054, г. Москва, ул. Б. Пионерская, </w:t>
            </w: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д. 1</w:t>
            </w:r>
          </w:p>
          <w:p w14:paraId="63CDA6D1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ОГРН: 1067759884598</w:t>
            </w:r>
          </w:p>
          <w:p w14:paraId="638584B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ИНН: 7708619320</w:t>
            </w:r>
          </w:p>
          <w:p w14:paraId="1440D2F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КПП: 997450001 </w:t>
            </w:r>
          </w:p>
          <w:p w14:paraId="15EB3FCE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Р/с № 40502810000250007942 </w:t>
            </w:r>
          </w:p>
          <w:p w14:paraId="7CFB7A07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АО АКБ «НОВИКОМБАНК»</w:t>
            </w:r>
          </w:p>
          <w:p w14:paraId="56856796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БИК 044525162</w:t>
            </w:r>
          </w:p>
          <w:p w14:paraId="56E3C7D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Кор/счет 30101810245250000162</w:t>
            </w:r>
          </w:p>
          <w:p w14:paraId="7B77A2CE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Тел. +7 (495) 926-14-20</w:t>
            </w:r>
          </w:p>
          <w:p w14:paraId="37ADAF26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1D251774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Продавец:</w:t>
            </w:r>
          </w:p>
          <w:p w14:paraId="33017E08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ПАО «ОАК»</w:t>
            </w:r>
          </w:p>
          <w:p w14:paraId="5B4CB7EB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_______________/_____________</w:t>
            </w:r>
          </w:p>
        </w:tc>
        <w:tc>
          <w:tcPr>
            <w:tcW w:w="4557" w:type="dxa"/>
          </w:tcPr>
          <w:p w14:paraId="2938A95C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Покупатель:</w:t>
            </w:r>
          </w:p>
          <w:p w14:paraId="7DC5F2FA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______________</w:t>
            </w:r>
          </w:p>
          <w:p w14:paraId="2E0768BE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4A07AE" w14:textId="77777777" w:rsidR="00227587" w:rsidRPr="00BC5A0A" w:rsidRDefault="00227587" w:rsidP="00D60E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 w:rsidRPr="00BC5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C158310" w14:textId="77777777" w:rsidR="00227587" w:rsidRPr="00BC5A0A" w:rsidRDefault="00227587" w:rsidP="00D60E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</w:t>
            </w:r>
          </w:p>
          <w:p w14:paraId="7051E988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</w:t>
            </w:r>
          </w:p>
          <w:p w14:paraId="1178F5C1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</w:t>
            </w:r>
          </w:p>
          <w:p w14:paraId="68789D97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64297B3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292CE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6CE8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D6429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85A4D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D1AE8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E1570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Покупатель:</w:t>
            </w:r>
          </w:p>
          <w:p w14:paraId="07695DC1" w14:textId="77777777" w:rsidR="00227587" w:rsidRPr="00BC5A0A" w:rsidRDefault="00227587" w:rsidP="00D60E09">
            <w:pPr>
              <w:widowControl/>
              <w:autoSpaceDE/>
              <w:autoSpaceDN/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  <w:p w14:paraId="703E7686" w14:textId="77777777" w:rsidR="00227587" w:rsidRPr="00BC5A0A" w:rsidRDefault="00227587" w:rsidP="00D60E09">
            <w:pPr>
              <w:widowControl/>
              <w:autoSpaceDE/>
              <w:autoSpaceDN/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________________/_____________</w:t>
            </w:r>
          </w:p>
          <w:p w14:paraId="2755E279" w14:textId="77777777" w:rsidR="00227587" w:rsidRPr="00BC5A0A" w:rsidRDefault="00227587" w:rsidP="00D60E09">
            <w:pPr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028443" w14:textId="77777777" w:rsidR="00227587" w:rsidRPr="00BC5A0A" w:rsidRDefault="00227587" w:rsidP="00227587">
      <w:pPr>
        <w:adjustRightInd w:val="0"/>
        <w:rPr>
          <w:rFonts w:ascii="Times New Roman" w:hAnsi="Times New Roman" w:cs="Times New Roman"/>
          <w:bCs/>
          <w:sz w:val="20"/>
          <w:szCs w:val="24"/>
        </w:rPr>
      </w:pPr>
    </w:p>
    <w:p w14:paraId="3698ED9C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3E04979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E6F6B97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37F6861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9D43A11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C45613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26DDB5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E145B8B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E08C7D2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1E6CBCF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E259C3D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3E7BA6A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BE7177F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B7D5CAC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358FDF0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12B6A7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0F6160A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BB82A5D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3E1C7B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D7993C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A1E8AFB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0C6A683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FEEB593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3B894E7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B354D38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6E01505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9312B8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E41F5A1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3792B0F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0"/>
          <w:szCs w:val="24"/>
          <w:lang w:val="ru-RU"/>
        </w:rPr>
        <w:lastRenderedPageBreak/>
        <w:t>Приложение</w:t>
      </w:r>
      <w:r w:rsidRPr="00BC5A0A">
        <w:rPr>
          <w:rFonts w:ascii="Times New Roman" w:hAnsi="Times New Roman" w:cs="Times New Roman"/>
          <w:bCs/>
          <w:sz w:val="20"/>
          <w:szCs w:val="24"/>
        </w:rPr>
        <w:t> </w:t>
      </w:r>
      <w:r w:rsidRPr="00BC5A0A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 w:rsidRPr="00BC5A0A">
        <w:rPr>
          <w:rFonts w:ascii="Times New Roman" w:hAnsi="Times New Roman" w:cs="Times New Roman"/>
          <w:bCs/>
          <w:sz w:val="20"/>
          <w:szCs w:val="24"/>
        </w:rPr>
        <w:t> </w:t>
      </w:r>
      <w:r w:rsidRPr="00BC5A0A">
        <w:rPr>
          <w:rFonts w:ascii="Times New Roman" w:hAnsi="Times New Roman" w:cs="Times New Roman"/>
          <w:bCs/>
          <w:sz w:val="20"/>
          <w:szCs w:val="24"/>
          <w:lang w:val="ru-RU"/>
        </w:rPr>
        <w:t>1</w:t>
      </w:r>
    </w:p>
    <w:p w14:paraId="1A75A4CF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14:paraId="2E40622E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BC5A0A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 20___ г.</w:t>
      </w:r>
    </w:p>
    <w:p w14:paraId="77035566" w14:textId="77777777" w:rsidR="00227587" w:rsidRPr="00BC5A0A" w:rsidRDefault="00227587" w:rsidP="00227587">
      <w:pPr>
        <w:adjustRightInd w:val="0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55F03053" w14:textId="77777777" w:rsidR="00227587" w:rsidRPr="00BC5A0A" w:rsidRDefault="00227587" w:rsidP="0022758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7A7ACD2B" w14:textId="77777777" w:rsidR="00227587" w:rsidRPr="00BC5A0A" w:rsidRDefault="00227587" w:rsidP="0022758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ФОРМА </w:t>
      </w:r>
    </w:p>
    <w:p w14:paraId="541DF5D6" w14:textId="77777777" w:rsidR="00227587" w:rsidRPr="00BC5A0A" w:rsidRDefault="00227587" w:rsidP="0022758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АКТА ПРИЕМА-ПЕРЕДАЧИ </w:t>
      </w:r>
    </w:p>
    <w:p w14:paraId="1C6CFF77" w14:textId="77777777" w:rsidR="00227587" w:rsidRPr="00BC5A0A" w:rsidRDefault="00227587" w:rsidP="0022758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Имущества</w:t>
      </w:r>
    </w:p>
    <w:p w14:paraId="1C914137" w14:textId="77777777" w:rsidR="00227587" w:rsidRPr="00BC5A0A" w:rsidRDefault="00227587" w:rsidP="00227587">
      <w:pPr>
        <w:spacing w:line="276" w:lineRule="auto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p w14:paraId="0B7F8B50" w14:textId="77777777" w:rsidR="00227587" w:rsidRPr="00BC5A0A" w:rsidRDefault="00227587" w:rsidP="00227587">
      <w:pPr>
        <w:adjustRightInd w:val="0"/>
        <w:spacing w:line="276" w:lineRule="auto"/>
        <w:jc w:val="both"/>
        <w:rPr>
          <w:rFonts w:ascii="Times New Roman" w:eastAsia="Times New Roman" w:hAnsi="Times New Roman" w:cs="Times New Roman"/>
          <w:bCs/>
          <w:snapToGrid w:val="0"/>
          <w:sz w:val="24"/>
          <w:szCs w:val="24"/>
          <w:lang w:val="ru-RU" w:eastAsia="ru-RU"/>
        </w:rPr>
      </w:pPr>
      <w:r w:rsidRPr="00BC5A0A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val="ru-RU" w:eastAsia="ru-RU"/>
        </w:rPr>
        <w:t>г. __________                                                                                        «__» ___________ 20__ г.</w:t>
      </w:r>
    </w:p>
    <w:p w14:paraId="3710359C" w14:textId="77777777" w:rsidR="00227587" w:rsidRPr="00BC5A0A" w:rsidRDefault="00227587" w:rsidP="00227587">
      <w:pPr>
        <w:tabs>
          <w:tab w:val="left" w:pos="709"/>
        </w:tabs>
        <w:spacing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03E56855" w14:textId="77777777" w:rsidR="00227587" w:rsidRPr="00BC5A0A" w:rsidRDefault="00227587" w:rsidP="00227587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sz w:val="24"/>
          <w:szCs w:val="24"/>
          <w:lang w:val="ru-RU"/>
        </w:rPr>
        <w:t>Публичное акционерное общество «</w:t>
      </w:r>
      <w:r w:rsidRPr="00BC5A0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Объединенная авиастроительная корпорация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BC5A0A">
        <w:rPr>
          <w:rFonts w:ascii="Times New Roman" w:hAnsi="Times New Roman" w:cs="Times New Roman"/>
          <w:sz w:val="24"/>
          <w:szCs w:val="24"/>
          <w:lang w:val="ru-RU"/>
        </w:rPr>
        <w:br/>
        <w:t>(ПАО «ОАК») в лице в лице ___________________, действующего на основании доверенности ___________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, удостоверенной __________________________, зарегистрировано в реестре: № ___________________, именуемое в дальнейшем «Продавец», и Общество с ограниченной ответственностью  ____________________ в лице Директора _________________________в дальнейшем именуемый «Покупатель», вместе именуемые «Стороны», составили настоящий Акт приема-передачи Имущества (далее – Акт приема-передачи) о нижеследующем:</w:t>
      </w:r>
    </w:p>
    <w:p w14:paraId="12E0435F" w14:textId="77777777" w:rsidR="00227587" w:rsidRPr="00BC5A0A" w:rsidRDefault="00227587" w:rsidP="00227587">
      <w:pPr>
        <w:numPr>
          <w:ilvl w:val="0"/>
          <w:numId w:val="46"/>
        </w:numPr>
        <w:tabs>
          <w:tab w:val="left" w:pos="709"/>
        </w:tabs>
        <w:ind w:left="0" w:firstLine="709"/>
        <w:contextualSpacing/>
        <w:jc w:val="both"/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  <w:t>Во исполнение Договора купли-продажи Имущества от</w:t>
      </w:r>
      <w:r w:rsidRPr="00BC5A0A">
        <w:rPr>
          <w:rFonts w:ascii="Times New Roman" w:hAnsi="Times New Roman" w:cs="Times New Roman"/>
          <w:bCs/>
          <w:snapToGrid w:val="0"/>
          <w:sz w:val="24"/>
          <w:szCs w:val="24"/>
        </w:rPr>
        <w:t> </w:t>
      </w:r>
      <w:r w:rsidRPr="00BC5A0A"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  <w:t>«___» ________ 20__ г. №</w:t>
      </w:r>
      <w:r w:rsidRPr="00BC5A0A">
        <w:rPr>
          <w:rFonts w:ascii="Times New Roman" w:hAnsi="Times New Roman" w:cs="Times New Roman"/>
          <w:bCs/>
          <w:snapToGrid w:val="0"/>
          <w:sz w:val="24"/>
          <w:szCs w:val="24"/>
        </w:rPr>
        <w:t> </w:t>
      </w:r>
      <w:r w:rsidRPr="00BC5A0A"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  <w:t>___________ (далее – Договор) Продавец передает, а Покупатель ______________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общей площадью ____ кв. м с кадастровым номером ______________, расположенное по адресу: </w:t>
      </w:r>
      <w:r w:rsidRPr="00BC5A0A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_______________________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(далее – Имущество).</w:t>
      </w:r>
    </w:p>
    <w:p w14:paraId="408559B8" w14:textId="77777777" w:rsidR="00227587" w:rsidRPr="00BC5A0A" w:rsidRDefault="00227587" w:rsidP="00227587">
      <w:pPr>
        <w:numPr>
          <w:ilvl w:val="0"/>
          <w:numId w:val="46"/>
        </w:numPr>
        <w:tabs>
          <w:tab w:val="left" w:pos="709"/>
        </w:tabs>
        <w:ind w:left="0" w:firstLine="709"/>
        <w:contextualSpacing/>
        <w:jc w:val="both"/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  <w:t>Покупатель полностью выполнил свои обязанности по оплате цены Имущества в соответствии с условиями Договора</w:t>
      </w:r>
      <w:r w:rsidRPr="00BC5A0A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14:paraId="56CFC940" w14:textId="77777777" w:rsidR="00227587" w:rsidRPr="00BC5A0A" w:rsidRDefault="00227587" w:rsidP="00227587">
      <w:pPr>
        <w:numPr>
          <w:ilvl w:val="0"/>
          <w:numId w:val="46"/>
        </w:numPr>
        <w:tabs>
          <w:tab w:val="left" w:pos="709"/>
        </w:tabs>
        <w:ind w:left="0" w:firstLine="709"/>
        <w:contextualSpacing/>
        <w:jc w:val="both"/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Cs/>
          <w:snapToGrid w:val="0"/>
          <w:sz w:val="24"/>
          <w:szCs w:val="24"/>
          <w:lang w:val="ru-RU"/>
        </w:rPr>
        <w:t>Имущество соответствует условиям Договора. Покупатель не имеет претензий к Продавцу по количественным и качественным характеристикам Имущества.</w:t>
      </w:r>
    </w:p>
    <w:p w14:paraId="7C687B2E" w14:textId="77777777" w:rsidR="00227587" w:rsidRPr="00BC5A0A" w:rsidRDefault="00227587" w:rsidP="00227587">
      <w:pPr>
        <w:numPr>
          <w:ilvl w:val="0"/>
          <w:numId w:val="46"/>
        </w:numPr>
        <w:tabs>
          <w:tab w:val="left" w:pos="709"/>
        </w:tabs>
        <w:adjustRightInd w:val="0"/>
        <w:spacing w:after="240"/>
        <w:ind w:left="0" w:firstLine="709"/>
        <w:rPr>
          <w:rFonts w:ascii="Times New Roman" w:eastAsia="Calibri" w:hAnsi="Times New Roman" w:cs="Times New Roman"/>
          <w:bCs/>
          <w:snapToGrid w:val="0"/>
          <w:sz w:val="24"/>
          <w:szCs w:val="24"/>
          <w:lang w:val="ru-RU"/>
        </w:rPr>
      </w:pPr>
      <w:r w:rsidRPr="00BC5A0A">
        <w:rPr>
          <w:rFonts w:ascii="Times New Roman" w:eastAsia="Calibri" w:hAnsi="Times New Roman" w:cs="Times New Roman"/>
          <w:bCs/>
          <w:snapToGrid w:val="0"/>
          <w:sz w:val="24"/>
          <w:szCs w:val="24"/>
          <w:lang w:val="ru-RU"/>
        </w:rPr>
        <w:t xml:space="preserve">Показания приборов учета на дату подписания Акта: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3"/>
        <w:gridCol w:w="3723"/>
        <w:gridCol w:w="2294"/>
        <w:gridCol w:w="2838"/>
      </w:tblGrid>
      <w:tr w:rsidR="00227587" w:rsidRPr="00BC5A0A" w14:paraId="1D345216" w14:textId="77777777" w:rsidTr="00D60E09">
        <w:tc>
          <w:tcPr>
            <w:tcW w:w="851" w:type="dxa"/>
            <w:shd w:val="clear" w:color="auto" w:fill="auto"/>
          </w:tcPr>
          <w:p w14:paraId="4F4A993C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jc w:val="center"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  <w:r w:rsidRPr="00BC5A0A">
              <w:rPr>
                <w:rFonts w:ascii="Times New Roman" w:hAnsi="Times New Roman" w:cs="Times New Roman"/>
                <w:bCs/>
                <w:snapToGrid w:val="0"/>
                <w:szCs w:val="24"/>
              </w:rPr>
              <w:t>№ п/п</w:t>
            </w:r>
          </w:p>
        </w:tc>
        <w:tc>
          <w:tcPr>
            <w:tcW w:w="3965" w:type="dxa"/>
            <w:shd w:val="clear" w:color="auto" w:fill="auto"/>
          </w:tcPr>
          <w:p w14:paraId="7BE560A5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jc w:val="center"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  <w:r w:rsidRPr="00BC5A0A">
              <w:rPr>
                <w:rFonts w:ascii="Times New Roman" w:hAnsi="Times New Roman" w:cs="Times New Roman"/>
                <w:bCs/>
                <w:snapToGrid w:val="0"/>
                <w:szCs w:val="24"/>
              </w:rPr>
              <w:t>Коммунальная услуга</w:t>
            </w:r>
          </w:p>
        </w:tc>
        <w:tc>
          <w:tcPr>
            <w:tcW w:w="2395" w:type="dxa"/>
            <w:shd w:val="clear" w:color="auto" w:fill="auto"/>
          </w:tcPr>
          <w:p w14:paraId="29B98F95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jc w:val="center"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  <w:r w:rsidRPr="00BC5A0A">
              <w:rPr>
                <w:rFonts w:ascii="Times New Roman" w:hAnsi="Times New Roman" w:cs="Times New Roman"/>
                <w:bCs/>
                <w:snapToGrid w:val="0"/>
                <w:szCs w:val="24"/>
              </w:rPr>
              <w:t>№ прибора учета</w:t>
            </w:r>
          </w:p>
        </w:tc>
        <w:tc>
          <w:tcPr>
            <w:tcW w:w="2995" w:type="dxa"/>
            <w:shd w:val="clear" w:color="auto" w:fill="auto"/>
          </w:tcPr>
          <w:p w14:paraId="4EC6017F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jc w:val="center"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  <w:r w:rsidRPr="00BC5A0A">
              <w:rPr>
                <w:rFonts w:ascii="Times New Roman" w:hAnsi="Times New Roman" w:cs="Times New Roman"/>
                <w:bCs/>
                <w:snapToGrid w:val="0"/>
                <w:szCs w:val="24"/>
              </w:rPr>
              <w:t>Показания прибора учета</w:t>
            </w:r>
          </w:p>
        </w:tc>
      </w:tr>
      <w:tr w:rsidR="00227587" w:rsidRPr="00BC5A0A" w14:paraId="2AC27F98" w14:textId="77777777" w:rsidTr="00D60E09">
        <w:tc>
          <w:tcPr>
            <w:tcW w:w="851" w:type="dxa"/>
            <w:shd w:val="clear" w:color="auto" w:fill="auto"/>
          </w:tcPr>
          <w:p w14:paraId="7B3DCD83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3965" w:type="dxa"/>
            <w:shd w:val="clear" w:color="auto" w:fill="auto"/>
          </w:tcPr>
          <w:p w14:paraId="0D020B49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2395" w:type="dxa"/>
            <w:shd w:val="clear" w:color="auto" w:fill="auto"/>
          </w:tcPr>
          <w:p w14:paraId="2277AA31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2995" w:type="dxa"/>
            <w:shd w:val="clear" w:color="auto" w:fill="auto"/>
          </w:tcPr>
          <w:p w14:paraId="63C8D5E4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</w:tr>
      <w:tr w:rsidR="00227587" w:rsidRPr="00BC5A0A" w14:paraId="18E08E3E" w14:textId="77777777" w:rsidTr="00D60E09">
        <w:tc>
          <w:tcPr>
            <w:tcW w:w="851" w:type="dxa"/>
            <w:shd w:val="clear" w:color="auto" w:fill="auto"/>
          </w:tcPr>
          <w:p w14:paraId="02A5B60D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3965" w:type="dxa"/>
            <w:shd w:val="clear" w:color="auto" w:fill="auto"/>
          </w:tcPr>
          <w:p w14:paraId="2A45BD4F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2395" w:type="dxa"/>
            <w:shd w:val="clear" w:color="auto" w:fill="auto"/>
          </w:tcPr>
          <w:p w14:paraId="507C3619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  <w:tc>
          <w:tcPr>
            <w:tcW w:w="2995" w:type="dxa"/>
            <w:shd w:val="clear" w:color="auto" w:fill="auto"/>
          </w:tcPr>
          <w:p w14:paraId="483448FB" w14:textId="77777777" w:rsidR="00227587" w:rsidRPr="00BC5A0A" w:rsidRDefault="00227587" w:rsidP="00D60E09">
            <w:pPr>
              <w:tabs>
                <w:tab w:val="left" w:pos="1134"/>
              </w:tabs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bCs/>
                <w:snapToGrid w:val="0"/>
                <w:szCs w:val="24"/>
              </w:rPr>
            </w:pPr>
          </w:p>
        </w:tc>
      </w:tr>
    </w:tbl>
    <w:p w14:paraId="79BD97D1" w14:textId="77777777" w:rsidR="00227587" w:rsidRPr="00BC5A0A" w:rsidRDefault="00227587" w:rsidP="00227587">
      <w:pPr>
        <w:numPr>
          <w:ilvl w:val="0"/>
          <w:numId w:val="46"/>
        </w:numPr>
        <w:tabs>
          <w:tab w:val="left" w:pos="1134"/>
        </w:tabs>
        <w:adjustRightInd w:val="0"/>
        <w:spacing w:before="240" w:after="240"/>
        <w:ind w:firstLine="709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  <w:lang w:val="ru-RU"/>
        </w:rPr>
      </w:pPr>
      <w:r w:rsidRPr="00BC5A0A">
        <w:rPr>
          <w:rFonts w:ascii="Times New Roman" w:eastAsia="Calibri" w:hAnsi="Times New Roman" w:cs="Times New Roman"/>
          <w:bCs/>
          <w:snapToGrid w:val="0"/>
          <w:sz w:val="24"/>
          <w:szCs w:val="24"/>
          <w:lang w:val="ru-RU"/>
        </w:rPr>
        <w:t>Акт приема-передачи составлен и подписан в 2 (двух) экземплярах, имеющих равную юридическую силу: по одному экземпляру для каждой из Сторон.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4536"/>
      </w:tblGrid>
      <w:tr w:rsidR="00227587" w:rsidRPr="00BC5A0A" w14:paraId="3096E5D8" w14:textId="77777777" w:rsidTr="00D60E09">
        <w:tc>
          <w:tcPr>
            <w:tcW w:w="5103" w:type="dxa"/>
          </w:tcPr>
          <w:p w14:paraId="79762F13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Продавец:</w:t>
            </w:r>
          </w:p>
          <w:p w14:paraId="45F8D95F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ПАО «ОАК»</w:t>
            </w:r>
          </w:p>
          <w:p w14:paraId="76B7F9E2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Адрес: 115054, г. Москва, ул. Б. Пионерская, </w:t>
            </w: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д. 1</w:t>
            </w:r>
          </w:p>
          <w:p w14:paraId="0AFA5448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ОГРН: 1067759884598</w:t>
            </w:r>
          </w:p>
          <w:p w14:paraId="4080075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ИНН: 7708619320</w:t>
            </w:r>
          </w:p>
          <w:p w14:paraId="0AA5EBB3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КПП: 997450001 </w:t>
            </w:r>
          </w:p>
          <w:p w14:paraId="1A4FDEC3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Р/с № 40502810000250007942 </w:t>
            </w:r>
          </w:p>
          <w:p w14:paraId="0521A32E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АО АКБ «НОВИКОМБАНК»</w:t>
            </w:r>
          </w:p>
          <w:p w14:paraId="767DC1F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БИК 044525162</w:t>
            </w:r>
          </w:p>
          <w:p w14:paraId="51884CD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Кор/счет 30101810245250000162</w:t>
            </w:r>
          </w:p>
          <w:p w14:paraId="74F9DCF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Тел. +7 (495) 926-14-20</w:t>
            </w:r>
          </w:p>
          <w:p w14:paraId="309E6398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Продавец:</w:t>
            </w:r>
          </w:p>
          <w:p w14:paraId="475F87E0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ПАО «ОАК»</w:t>
            </w:r>
          </w:p>
          <w:p w14:paraId="36EC650E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_______________/______________</w:t>
            </w:r>
          </w:p>
          <w:p w14:paraId="25EDAB45" w14:textId="77777777" w:rsidR="00227587" w:rsidRPr="00BC5A0A" w:rsidRDefault="00227587" w:rsidP="00D60E09">
            <w:pPr>
              <w:spacing w:line="276" w:lineRule="auto"/>
              <w:ind w:right="3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</w:tcPr>
          <w:p w14:paraId="29D04019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Покупатель:</w:t>
            </w:r>
          </w:p>
          <w:p w14:paraId="3537C43E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______________</w:t>
            </w:r>
          </w:p>
          <w:p w14:paraId="37704B1A" w14:textId="77777777" w:rsidR="00227587" w:rsidRPr="00BC5A0A" w:rsidRDefault="00227587" w:rsidP="00D60E0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</w:t>
            </w:r>
          </w:p>
          <w:p w14:paraId="69FDF058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BC5A0A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4DFA603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C5A0A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Pr="00BC5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94B2988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384F54F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C3CCA9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F5E10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8708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15697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3A223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01D44" w14:textId="77777777" w:rsidR="00227587" w:rsidRPr="00BC5A0A" w:rsidRDefault="00227587" w:rsidP="00D6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F799D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Покупатель:</w:t>
            </w:r>
          </w:p>
          <w:p w14:paraId="320979EA" w14:textId="77777777" w:rsidR="00227587" w:rsidRPr="00BC5A0A" w:rsidRDefault="00227587" w:rsidP="00D60E09">
            <w:pPr>
              <w:spacing w:line="276" w:lineRule="auto"/>
              <w:ind w:right="3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C5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_____________</w:t>
            </w:r>
          </w:p>
        </w:tc>
      </w:tr>
    </w:tbl>
    <w:p w14:paraId="27FC4F29" w14:textId="77777777" w:rsidR="00227587" w:rsidRPr="00BC5A0A" w:rsidRDefault="00227587" w:rsidP="0022758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5759A82" w14:textId="77777777" w:rsidR="00227587" w:rsidRPr="00BC5A0A" w:rsidRDefault="00227587" w:rsidP="00227587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5BB5330F" w14:textId="77777777" w:rsidR="00227587" w:rsidRPr="00BC5A0A" w:rsidRDefault="00227587" w:rsidP="00227587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C5A0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C5A0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C5A0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C5A0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C5A0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ВЫПИСКИ ИЗ ЕДИНОГО ГОСУДАРСТВЕННОГО РЕЕСТРА НЕДВИЖИМОСТИ ОБ ОСНОВНЫХ ХАРАКТЕРИСТИКАХ И ЗАРЕГИСТРИРОВАННЫХ ПРАВАХ НА ОБЪЕКТ НЕДВИЖИМОСТИ (ПРИЛАГАЮТСЯ К ДОКУМЕНТАЦИИ ОТДЕЛЬНЫМИ ФАЙЛАМИ)</w:t>
      </w:r>
    </w:p>
    <w:p w14:paraId="4D4DFCF4" w14:textId="43EDFFEC" w:rsidR="00902C35" w:rsidRDefault="00902C35" w:rsidP="002837A0">
      <w:pPr>
        <w:adjustRightInd w:val="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B8800AD" w14:textId="77777777" w:rsidR="002837A0" w:rsidRDefault="00902C35" w:rsidP="002837A0">
      <w:pP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EC3F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РАЗДЕЛ XI. </w:t>
      </w:r>
      <w:r w:rsidRPr="00836AB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СПРАВКА О ТЕХНИЧЕСКОМ СОСТОЯНИИ</w:t>
      </w:r>
      <w:r w:rsidR="002837A0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</w:p>
    <w:p w14:paraId="2BD006C3" w14:textId="0B19E58D" w:rsidR="00902C35" w:rsidRPr="00EE5A86" w:rsidRDefault="00902C35" w:rsidP="002837A0">
      <w:pP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EC3FC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(ПРИЛАГАЕТСЯ К ДОКУМЕНТАЦИИ ОТДЕЛЬНЫМ ФАЙЛОМ</w:t>
      </w:r>
    </w:p>
    <w:p w14:paraId="1C7FCE10" w14:textId="77777777" w:rsidR="00902C35" w:rsidRDefault="00902C35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81808E" w14:textId="77777777" w:rsidR="002B1F17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Sect="00D412F3">
      <w:headerReference w:type="even" r:id="rId24"/>
      <w:footerReference w:type="first" r:id="rId25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22AF1" w14:textId="77777777" w:rsidR="00AB00C9" w:rsidRDefault="00AB00C9" w:rsidP="0051673C">
      <w:r>
        <w:separator/>
      </w:r>
    </w:p>
  </w:endnote>
  <w:endnote w:type="continuationSeparator" w:id="0">
    <w:p w14:paraId="4CF53731" w14:textId="77777777" w:rsidR="00AB00C9" w:rsidRDefault="00AB00C9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altName w:val="Candara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045B9A" w:rsidRDefault="00045B9A" w:rsidP="00A165AD">
    <w:pPr>
      <w:pStyle w:val="aff"/>
    </w:pPr>
  </w:p>
  <w:p w14:paraId="533815DE" w14:textId="77777777" w:rsidR="00045B9A" w:rsidRDefault="00045B9A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755FAB" w14:textId="77777777" w:rsidR="00227587" w:rsidRDefault="00227587" w:rsidP="00A165AD">
    <w:pPr>
      <w:pStyle w:val="aff"/>
    </w:pPr>
  </w:p>
  <w:p w14:paraId="48E3E655" w14:textId="77777777" w:rsidR="00227587" w:rsidRDefault="00227587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045B9A" w:rsidRDefault="00045B9A" w:rsidP="00A165AD">
    <w:pPr>
      <w:pStyle w:val="aff"/>
    </w:pPr>
  </w:p>
  <w:p w14:paraId="31134A1E" w14:textId="77777777" w:rsidR="00045B9A" w:rsidRDefault="00045B9A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3C225" w14:textId="77777777" w:rsidR="00AB00C9" w:rsidRDefault="00AB00C9" w:rsidP="0051673C">
      <w:r>
        <w:separator/>
      </w:r>
    </w:p>
  </w:footnote>
  <w:footnote w:type="continuationSeparator" w:id="0">
    <w:p w14:paraId="341F4CF4" w14:textId="77777777" w:rsidR="00AB00C9" w:rsidRDefault="00AB00C9" w:rsidP="0051673C">
      <w:r>
        <w:continuationSeparator/>
      </w:r>
    </w:p>
  </w:footnote>
  <w:footnote w:id="1">
    <w:p w14:paraId="38BFF547" w14:textId="77777777" w:rsidR="00045B9A" w:rsidRPr="003B773B" w:rsidRDefault="00045B9A" w:rsidP="00E61F55">
      <w:pPr>
        <w:pStyle w:val="a8"/>
        <w:jc w:val="both"/>
      </w:pPr>
      <w:r>
        <w:rPr>
          <w:rStyle w:val="aa"/>
        </w:rPr>
        <w:footnoteRef/>
      </w:r>
      <w:r>
        <w:t xml:space="preserve"> Примечание Организатора: </w:t>
      </w:r>
      <w:bookmarkStart w:id="13" w:name="_Hlk202799178"/>
      <w:r>
        <w:t>ПАО «ОАК»</w:t>
      </w:r>
      <w:bookmarkEnd w:id="13"/>
      <w:r>
        <w:t xml:space="preserve"> (</w:t>
      </w:r>
      <w:r w:rsidRPr="00DE6B21">
        <w:t>ИНН:</w:t>
      </w:r>
      <w:r w:rsidRPr="004C3850">
        <w:rPr>
          <w:lang w:val="en-US"/>
        </w:rPr>
        <w:t> </w:t>
      </w:r>
      <w:r w:rsidRPr="00DE6B21">
        <w:t>7708619320</w:t>
      </w:r>
      <w:r>
        <w:t xml:space="preserve">) является правопреемником </w:t>
      </w:r>
      <w:r w:rsidRPr="00DE6B21">
        <w:t>Акционерно</w:t>
      </w:r>
      <w:r>
        <w:t>го</w:t>
      </w:r>
      <w:r w:rsidRPr="00DE6B21">
        <w:t xml:space="preserve"> обществ</w:t>
      </w:r>
      <w:r>
        <w:t>а «</w:t>
      </w:r>
      <w:r w:rsidRPr="00DE6B21">
        <w:t>Российская самолетостроительная корпорация «МиГ»</w:t>
      </w:r>
      <w:r>
        <w:t xml:space="preserve"> (в соответствии с</w:t>
      </w:r>
      <w:r w:rsidRPr="00D511D1">
        <w:t xml:space="preserve"> п</w:t>
      </w:r>
      <w:r>
        <w:t>.</w:t>
      </w:r>
      <w:r w:rsidRPr="00D511D1">
        <w:t xml:space="preserve"> </w:t>
      </w:r>
      <w:r>
        <w:t>2</w:t>
      </w:r>
      <w:r w:rsidRPr="00D511D1">
        <w:t xml:space="preserve"> ст</w:t>
      </w:r>
      <w:r>
        <w:t>.</w:t>
      </w:r>
      <w:r w:rsidRPr="00D511D1">
        <w:t xml:space="preserve"> 58 Г</w:t>
      </w:r>
      <w:r>
        <w:t xml:space="preserve">ражданского кодекса </w:t>
      </w:r>
      <w:r w:rsidRPr="00D511D1">
        <w:t xml:space="preserve"> Р</w:t>
      </w:r>
      <w:r>
        <w:t xml:space="preserve">оссийской </w:t>
      </w:r>
      <w:r w:rsidRPr="00D511D1">
        <w:t>Ф</w:t>
      </w:r>
      <w:r>
        <w:t>едерации</w:t>
      </w:r>
      <w:r w:rsidRPr="00D511D1">
        <w:t xml:space="preserve"> все права и обязанности </w:t>
      </w:r>
      <w:r w:rsidRPr="00DE6B21">
        <w:t xml:space="preserve">Акционерного общества «Российская самолетостроительная корпорация «МиГ» </w:t>
      </w:r>
      <w:r>
        <w:t>перешли</w:t>
      </w:r>
      <w:r w:rsidRPr="00D511D1">
        <w:t xml:space="preserve"> к </w:t>
      </w:r>
      <w:r w:rsidRPr="00DE6B21">
        <w:t>ПАО «ОАК»</w:t>
      </w:r>
      <w:r>
        <w:t xml:space="preserve"> </w:t>
      </w:r>
      <w:r w:rsidRPr="00D511D1">
        <w:t>в порядке универсального правопреемства</w:t>
      </w:r>
      <w:r>
        <w:t xml:space="preserve">). </w:t>
      </w:r>
    </w:p>
  </w:footnote>
  <w:footnote w:id="2">
    <w:p w14:paraId="25A2D353" w14:textId="222C47C1" w:rsidR="00045B9A" w:rsidRDefault="00045B9A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3">
    <w:p w14:paraId="7291CF92" w14:textId="2A3AF8C8" w:rsidR="00045B9A" w:rsidRDefault="00045B9A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5ED50BA0" w14:textId="3F494593" w:rsidR="00045B9A" w:rsidRDefault="00045B9A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5">
    <w:p w14:paraId="1DB12C2A" w14:textId="2B71A72F" w:rsidR="00045B9A" w:rsidRPr="00974F61" w:rsidRDefault="00045B9A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6">
    <w:p w14:paraId="30F8108A" w14:textId="77777777" w:rsidR="00045B9A" w:rsidRDefault="00045B9A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7">
    <w:p w14:paraId="379F4A56" w14:textId="799C5385" w:rsidR="00045B9A" w:rsidRDefault="00045B9A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8">
    <w:p w14:paraId="74F394AA" w14:textId="77777777" w:rsidR="00045B9A" w:rsidRDefault="00045B9A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9">
    <w:p w14:paraId="5174AB60" w14:textId="77777777" w:rsidR="00227587" w:rsidRDefault="00227587" w:rsidP="00227587">
      <w:pPr>
        <w:pStyle w:val="a8"/>
      </w:pPr>
      <w:r>
        <w:rPr>
          <w:rStyle w:val="aa"/>
        </w:rPr>
        <w:footnoteRef/>
      </w:r>
      <w:r>
        <w:t xml:space="preserve"> </w:t>
      </w:r>
      <w:r>
        <w:rPr>
          <w:i/>
        </w:rPr>
        <w:t>Формулировка условия в случае если покупателем является физическое лицо или индивидуальный предприниматель</w:t>
      </w:r>
    </w:p>
  </w:footnote>
  <w:footnote w:id="10">
    <w:p w14:paraId="03DF756B" w14:textId="77777777" w:rsidR="00227587" w:rsidRDefault="00227587" w:rsidP="00227587">
      <w:pPr>
        <w:pStyle w:val="a8"/>
      </w:pPr>
      <w:r>
        <w:rPr>
          <w:rStyle w:val="aa"/>
        </w:rPr>
        <w:footnoteRef/>
      </w:r>
      <w:r>
        <w:t xml:space="preserve"> </w:t>
      </w:r>
      <w:r>
        <w:rPr>
          <w:i/>
        </w:rPr>
        <w:t>Формулировка условия в случае если покупателем является физическое лицо или индивидуальный предприниматель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5E53C706" w:rsidR="00045B9A" w:rsidRDefault="00045B9A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667A">
          <w:rPr>
            <w:noProof/>
          </w:rPr>
          <w:t>2</w:t>
        </w:r>
        <w:r>
          <w:fldChar w:fldCharType="end"/>
        </w:r>
      </w:p>
    </w:sdtContent>
  </w:sdt>
  <w:p w14:paraId="6E89EFA5" w14:textId="77777777" w:rsidR="00045B9A" w:rsidRDefault="00045B9A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045B9A" w:rsidRDefault="00045B9A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045B9A" w:rsidRDefault="00045B9A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A840CB" w14:textId="77777777" w:rsidR="00227587" w:rsidRDefault="00227587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07CA8B0F" w14:textId="77777777" w:rsidR="00227587" w:rsidRDefault="00227587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045B9A" w:rsidRDefault="00045B9A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045B9A" w:rsidRDefault="00045B9A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1B40294"/>
    <w:multiLevelType w:val="multilevel"/>
    <w:tmpl w:val="5AE8E84A"/>
    <w:lvl w:ilvl="0">
      <w:start w:val="10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5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1F63D99"/>
    <w:multiLevelType w:val="multilevel"/>
    <w:tmpl w:val="4A9CD8E4"/>
    <w:lvl w:ilvl="0">
      <w:start w:val="4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7" w15:restartNumberingAfterBreak="0">
    <w:nsid w:val="165E460C"/>
    <w:multiLevelType w:val="multilevel"/>
    <w:tmpl w:val="B784D662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13" w15:restartNumberingAfterBreak="0">
    <w:nsid w:val="26AA0E0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FF749E"/>
    <w:multiLevelType w:val="multilevel"/>
    <w:tmpl w:val="7D1613A0"/>
    <w:lvl w:ilvl="0">
      <w:start w:val="3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6C0A0F"/>
    <w:multiLevelType w:val="multilevel"/>
    <w:tmpl w:val="4A724B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1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CE0502"/>
    <w:multiLevelType w:val="multilevel"/>
    <w:tmpl w:val="86A02CE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463C3382"/>
    <w:multiLevelType w:val="multilevel"/>
    <w:tmpl w:val="9D3A4692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6" w15:restartNumberingAfterBreak="0">
    <w:nsid w:val="50CB3BE6"/>
    <w:multiLevelType w:val="hybridMultilevel"/>
    <w:tmpl w:val="18024450"/>
    <w:lvl w:ilvl="0" w:tplc="F4D07E4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8975F53"/>
    <w:multiLevelType w:val="multilevel"/>
    <w:tmpl w:val="824C16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C9443D"/>
    <w:multiLevelType w:val="multilevel"/>
    <w:tmpl w:val="B128DE7C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3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40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44" w15:restartNumberingAfterBreak="0">
    <w:nsid w:val="7E3C0E64"/>
    <w:multiLevelType w:val="multilevel"/>
    <w:tmpl w:val="796CAD8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30"/>
  </w:num>
  <w:num w:numId="2">
    <w:abstractNumId w:val="17"/>
  </w:num>
  <w:num w:numId="3">
    <w:abstractNumId w:val="36"/>
  </w:num>
  <w:num w:numId="4">
    <w:abstractNumId w:val="3"/>
  </w:num>
  <w:num w:numId="5">
    <w:abstractNumId w:val="7"/>
  </w:num>
  <w:num w:numId="6">
    <w:abstractNumId w:val="4"/>
  </w:num>
  <w:num w:numId="7">
    <w:abstractNumId w:val="35"/>
  </w:num>
  <w:num w:numId="8">
    <w:abstractNumId w:val="32"/>
  </w:num>
  <w:num w:numId="9">
    <w:abstractNumId w:val="8"/>
  </w:num>
  <w:num w:numId="10">
    <w:abstractNumId w:val="21"/>
  </w:num>
  <w:num w:numId="11">
    <w:abstractNumId w:val="23"/>
  </w:num>
  <w:num w:numId="12">
    <w:abstractNumId w:val="11"/>
  </w:num>
  <w:num w:numId="13">
    <w:abstractNumId w:val="34"/>
  </w:num>
  <w:num w:numId="14">
    <w:abstractNumId w:val="16"/>
  </w:num>
  <w:num w:numId="15">
    <w:abstractNumId w:val="37"/>
  </w:num>
  <w:num w:numId="16">
    <w:abstractNumId w:val="9"/>
  </w:num>
  <w:num w:numId="17">
    <w:abstractNumId w:val="18"/>
  </w:num>
  <w:num w:numId="18">
    <w:abstractNumId w:val="14"/>
  </w:num>
  <w:num w:numId="19">
    <w:abstractNumId w:val="33"/>
  </w:num>
  <w:num w:numId="20">
    <w:abstractNumId w:val="41"/>
  </w:num>
  <w:num w:numId="21">
    <w:abstractNumId w:val="22"/>
  </w:num>
  <w:num w:numId="22">
    <w:abstractNumId w:val="27"/>
  </w:num>
  <w:num w:numId="23">
    <w:abstractNumId w:val="38"/>
  </w:num>
  <w:num w:numId="24">
    <w:abstractNumId w:val="28"/>
  </w:num>
  <w:num w:numId="25">
    <w:abstractNumId w:val="5"/>
  </w:num>
  <w:num w:numId="26">
    <w:abstractNumId w:val="2"/>
  </w:num>
  <w:num w:numId="27">
    <w:abstractNumId w:val="42"/>
  </w:num>
  <w:num w:numId="28">
    <w:abstractNumId w:val="44"/>
  </w:num>
  <w:num w:numId="29">
    <w:abstractNumId w:val="24"/>
  </w:num>
  <w:num w:numId="30">
    <w:abstractNumId w:val="19"/>
  </w:num>
  <w:num w:numId="31">
    <w:abstractNumId w:val="10"/>
  </w:num>
  <w:num w:numId="32">
    <w:abstractNumId w:val="40"/>
  </w:num>
  <w:num w:numId="33">
    <w:abstractNumId w:val="12"/>
  </w:num>
  <w:num w:numId="34">
    <w:abstractNumId w:val="42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</w:num>
  <w:num w:numId="37">
    <w:abstractNumId w:val="3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</w:num>
  <w:num w:numId="39">
    <w:abstractNumId w:val="1"/>
  </w:num>
  <w:num w:numId="40">
    <w:abstractNumId w:val="15"/>
  </w:num>
  <w:num w:numId="41">
    <w:abstractNumId w:val="6"/>
  </w:num>
  <w:num w:numId="42">
    <w:abstractNumId w:val="25"/>
  </w:num>
  <w:num w:numId="43">
    <w:abstractNumId w:val="43"/>
  </w:num>
  <w:num w:numId="44">
    <w:abstractNumId w:val="13"/>
  </w:num>
  <w:num w:numId="45">
    <w:abstractNumId w:val="29"/>
  </w:num>
  <w:num w:numId="4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79B8"/>
    <w:rsid w:val="00012587"/>
    <w:rsid w:val="0001514E"/>
    <w:rsid w:val="000166AA"/>
    <w:rsid w:val="000231AA"/>
    <w:rsid w:val="000264FF"/>
    <w:rsid w:val="000312FA"/>
    <w:rsid w:val="00036105"/>
    <w:rsid w:val="00042829"/>
    <w:rsid w:val="00045B9A"/>
    <w:rsid w:val="00051AE5"/>
    <w:rsid w:val="0005401A"/>
    <w:rsid w:val="000553F7"/>
    <w:rsid w:val="000725C7"/>
    <w:rsid w:val="00075C41"/>
    <w:rsid w:val="000A5FA5"/>
    <w:rsid w:val="000B0209"/>
    <w:rsid w:val="000B26EA"/>
    <w:rsid w:val="000B4080"/>
    <w:rsid w:val="000B6408"/>
    <w:rsid w:val="000C7D59"/>
    <w:rsid w:val="000D1502"/>
    <w:rsid w:val="000D3877"/>
    <w:rsid w:val="000D5352"/>
    <w:rsid w:val="000D73E3"/>
    <w:rsid w:val="000F1642"/>
    <w:rsid w:val="000F4D43"/>
    <w:rsid w:val="0010426A"/>
    <w:rsid w:val="00123DE1"/>
    <w:rsid w:val="00124809"/>
    <w:rsid w:val="00132904"/>
    <w:rsid w:val="00133CDF"/>
    <w:rsid w:val="00134B14"/>
    <w:rsid w:val="00140013"/>
    <w:rsid w:val="001447CD"/>
    <w:rsid w:val="0014494F"/>
    <w:rsid w:val="00145DDF"/>
    <w:rsid w:val="00154989"/>
    <w:rsid w:val="001638DF"/>
    <w:rsid w:val="0017090F"/>
    <w:rsid w:val="00175D46"/>
    <w:rsid w:val="00195948"/>
    <w:rsid w:val="00195983"/>
    <w:rsid w:val="001959D4"/>
    <w:rsid w:val="001B4B6A"/>
    <w:rsid w:val="001C00AD"/>
    <w:rsid w:val="001C2531"/>
    <w:rsid w:val="001C278F"/>
    <w:rsid w:val="001D0226"/>
    <w:rsid w:val="001D153B"/>
    <w:rsid w:val="001D4139"/>
    <w:rsid w:val="001E7E34"/>
    <w:rsid w:val="001F0FAA"/>
    <w:rsid w:val="00201A01"/>
    <w:rsid w:val="00221CEA"/>
    <w:rsid w:val="0022299A"/>
    <w:rsid w:val="00227587"/>
    <w:rsid w:val="00232D2C"/>
    <w:rsid w:val="00233AED"/>
    <w:rsid w:val="0024021F"/>
    <w:rsid w:val="00240638"/>
    <w:rsid w:val="00247E40"/>
    <w:rsid w:val="00250939"/>
    <w:rsid w:val="002537D6"/>
    <w:rsid w:val="002576B6"/>
    <w:rsid w:val="00265EAD"/>
    <w:rsid w:val="0026689F"/>
    <w:rsid w:val="0027486B"/>
    <w:rsid w:val="00274902"/>
    <w:rsid w:val="0027766B"/>
    <w:rsid w:val="00283586"/>
    <w:rsid w:val="002837A0"/>
    <w:rsid w:val="002A067A"/>
    <w:rsid w:val="002A64E6"/>
    <w:rsid w:val="002B1F17"/>
    <w:rsid w:val="002B4C31"/>
    <w:rsid w:val="002B7FF0"/>
    <w:rsid w:val="002C077E"/>
    <w:rsid w:val="002C0DE4"/>
    <w:rsid w:val="002C46B7"/>
    <w:rsid w:val="002C5CEB"/>
    <w:rsid w:val="002D1B86"/>
    <w:rsid w:val="002D3A22"/>
    <w:rsid w:val="002D4054"/>
    <w:rsid w:val="002E6B80"/>
    <w:rsid w:val="00301DA1"/>
    <w:rsid w:val="00310DB3"/>
    <w:rsid w:val="0031292F"/>
    <w:rsid w:val="00312EC3"/>
    <w:rsid w:val="00322228"/>
    <w:rsid w:val="00322847"/>
    <w:rsid w:val="003271CF"/>
    <w:rsid w:val="00332BF4"/>
    <w:rsid w:val="003620F9"/>
    <w:rsid w:val="00365763"/>
    <w:rsid w:val="00365B9B"/>
    <w:rsid w:val="00376A9E"/>
    <w:rsid w:val="003824A4"/>
    <w:rsid w:val="00392D2D"/>
    <w:rsid w:val="003A127F"/>
    <w:rsid w:val="003A771C"/>
    <w:rsid w:val="003B6080"/>
    <w:rsid w:val="003C22B8"/>
    <w:rsid w:val="003C4016"/>
    <w:rsid w:val="003C43F2"/>
    <w:rsid w:val="003D48D5"/>
    <w:rsid w:val="003D4E86"/>
    <w:rsid w:val="003D7CCD"/>
    <w:rsid w:val="003E395F"/>
    <w:rsid w:val="00410BF6"/>
    <w:rsid w:val="004121FF"/>
    <w:rsid w:val="00427EA8"/>
    <w:rsid w:val="00433121"/>
    <w:rsid w:val="0045164F"/>
    <w:rsid w:val="004534FD"/>
    <w:rsid w:val="00453804"/>
    <w:rsid w:val="00463CC5"/>
    <w:rsid w:val="00474E36"/>
    <w:rsid w:val="00493682"/>
    <w:rsid w:val="004A06C5"/>
    <w:rsid w:val="004A585D"/>
    <w:rsid w:val="004B3431"/>
    <w:rsid w:val="004B4B20"/>
    <w:rsid w:val="004B667A"/>
    <w:rsid w:val="004C4CFD"/>
    <w:rsid w:val="004C50B4"/>
    <w:rsid w:val="004D1563"/>
    <w:rsid w:val="004D426D"/>
    <w:rsid w:val="004E161D"/>
    <w:rsid w:val="004E6CB3"/>
    <w:rsid w:val="004E75E3"/>
    <w:rsid w:val="004F1974"/>
    <w:rsid w:val="004F5BEB"/>
    <w:rsid w:val="0050381D"/>
    <w:rsid w:val="00511691"/>
    <w:rsid w:val="0051673C"/>
    <w:rsid w:val="005328D4"/>
    <w:rsid w:val="005358D9"/>
    <w:rsid w:val="00536B72"/>
    <w:rsid w:val="0054636A"/>
    <w:rsid w:val="00547DCD"/>
    <w:rsid w:val="0055188D"/>
    <w:rsid w:val="00553C80"/>
    <w:rsid w:val="00554B70"/>
    <w:rsid w:val="00554F00"/>
    <w:rsid w:val="005550F4"/>
    <w:rsid w:val="00556EA4"/>
    <w:rsid w:val="00590A4B"/>
    <w:rsid w:val="005A14CD"/>
    <w:rsid w:val="005C71CB"/>
    <w:rsid w:val="005D3312"/>
    <w:rsid w:val="005D359E"/>
    <w:rsid w:val="005D76A0"/>
    <w:rsid w:val="005E48BD"/>
    <w:rsid w:val="005E7710"/>
    <w:rsid w:val="00601EC4"/>
    <w:rsid w:val="00602446"/>
    <w:rsid w:val="00613CE0"/>
    <w:rsid w:val="0061585C"/>
    <w:rsid w:val="00624C7E"/>
    <w:rsid w:val="00630356"/>
    <w:rsid w:val="006325C6"/>
    <w:rsid w:val="00635D3C"/>
    <w:rsid w:val="0063657F"/>
    <w:rsid w:val="00637101"/>
    <w:rsid w:val="00644DCE"/>
    <w:rsid w:val="00646F52"/>
    <w:rsid w:val="00666882"/>
    <w:rsid w:val="00674B46"/>
    <w:rsid w:val="0067732E"/>
    <w:rsid w:val="0068312C"/>
    <w:rsid w:val="00683CD7"/>
    <w:rsid w:val="00687D84"/>
    <w:rsid w:val="006919FF"/>
    <w:rsid w:val="00693EF7"/>
    <w:rsid w:val="00694362"/>
    <w:rsid w:val="0069450E"/>
    <w:rsid w:val="006950AF"/>
    <w:rsid w:val="00695902"/>
    <w:rsid w:val="00696F05"/>
    <w:rsid w:val="006A2DE8"/>
    <w:rsid w:val="006B16E7"/>
    <w:rsid w:val="006B2486"/>
    <w:rsid w:val="006B4D4B"/>
    <w:rsid w:val="006C3FD2"/>
    <w:rsid w:val="006C53DC"/>
    <w:rsid w:val="006C6218"/>
    <w:rsid w:val="006C7BC5"/>
    <w:rsid w:val="006E0396"/>
    <w:rsid w:val="006F176B"/>
    <w:rsid w:val="00727325"/>
    <w:rsid w:val="00737C05"/>
    <w:rsid w:val="007418AD"/>
    <w:rsid w:val="00743102"/>
    <w:rsid w:val="00744D0C"/>
    <w:rsid w:val="00757736"/>
    <w:rsid w:val="007622B8"/>
    <w:rsid w:val="0077070D"/>
    <w:rsid w:val="00774FC4"/>
    <w:rsid w:val="00791BB8"/>
    <w:rsid w:val="00794B33"/>
    <w:rsid w:val="007B7AFD"/>
    <w:rsid w:val="007C0CAB"/>
    <w:rsid w:val="007C6235"/>
    <w:rsid w:val="007C625B"/>
    <w:rsid w:val="007D4065"/>
    <w:rsid w:val="007E0329"/>
    <w:rsid w:val="007E6F7A"/>
    <w:rsid w:val="007E7150"/>
    <w:rsid w:val="00800B7C"/>
    <w:rsid w:val="00803E3E"/>
    <w:rsid w:val="008135F9"/>
    <w:rsid w:val="00824C94"/>
    <w:rsid w:val="008407D1"/>
    <w:rsid w:val="00844E97"/>
    <w:rsid w:val="00846318"/>
    <w:rsid w:val="0085375F"/>
    <w:rsid w:val="0085546A"/>
    <w:rsid w:val="0085581D"/>
    <w:rsid w:val="00867622"/>
    <w:rsid w:val="0087683D"/>
    <w:rsid w:val="00882460"/>
    <w:rsid w:val="008905C7"/>
    <w:rsid w:val="008B0231"/>
    <w:rsid w:val="008B12E6"/>
    <w:rsid w:val="008B55BE"/>
    <w:rsid w:val="008B70DF"/>
    <w:rsid w:val="008C7E24"/>
    <w:rsid w:val="008D7572"/>
    <w:rsid w:val="008E0014"/>
    <w:rsid w:val="008F1187"/>
    <w:rsid w:val="008F449B"/>
    <w:rsid w:val="00902C35"/>
    <w:rsid w:val="009042AA"/>
    <w:rsid w:val="00912080"/>
    <w:rsid w:val="00913A20"/>
    <w:rsid w:val="00934D38"/>
    <w:rsid w:val="00934E8C"/>
    <w:rsid w:val="0093725F"/>
    <w:rsid w:val="00947D33"/>
    <w:rsid w:val="00957A86"/>
    <w:rsid w:val="00964E32"/>
    <w:rsid w:val="00973608"/>
    <w:rsid w:val="00974F61"/>
    <w:rsid w:val="00976786"/>
    <w:rsid w:val="0097795C"/>
    <w:rsid w:val="00980DEB"/>
    <w:rsid w:val="009A140A"/>
    <w:rsid w:val="009A2790"/>
    <w:rsid w:val="009B306D"/>
    <w:rsid w:val="009B3FD7"/>
    <w:rsid w:val="009B5FE5"/>
    <w:rsid w:val="009C196B"/>
    <w:rsid w:val="009D00DB"/>
    <w:rsid w:val="009D34CC"/>
    <w:rsid w:val="009F3450"/>
    <w:rsid w:val="009F3BA1"/>
    <w:rsid w:val="009F6C54"/>
    <w:rsid w:val="00A0010F"/>
    <w:rsid w:val="00A053DC"/>
    <w:rsid w:val="00A165AD"/>
    <w:rsid w:val="00A34DF8"/>
    <w:rsid w:val="00A57256"/>
    <w:rsid w:val="00A6178D"/>
    <w:rsid w:val="00A63BE6"/>
    <w:rsid w:val="00A662DC"/>
    <w:rsid w:val="00A71034"/>
    <w:rsid w:val="00A731A5"/>
    <w:rsid w:val="00A7467E"/>
    <w:rsid w:val="00A77062"/>
    <w:rsid w:val="00A80576"/>
    <w:rsid w:val="00AA091A"/>
    <w:rsid w:val="00AA0BA8"/>
    <w:rsid w:val="00AA7625"/>
    <w:rsid w:val="00AB00C9"/>
    <w:rsid w:val="00AB4975"/>
    <w:rsid w:val="00AB66EB"/>
    <w:rsid w:val="00AC6273"/>
    <w:rsid w:val="00AC6DE7"/>
    <w:rsid w:val="00AD5E4B"/>
    <w:rsid w:val="00AE1F95"/>
    <w:rsid w:val="00AF1927"/>
    <w:rsid w:val="00B04EA8"/>
    <w:rsid w:val="00B115F9"/>
    <w:rsid w:val="00B14B0C"/>
    <w:rsid w:val="00B15263"/>
    <w:rsid w:val="00B16D2C"/>
    <w:rsid w:val="00B17DE5"/>
    <w:rsid w:val="00B22DDE"/>
    <w:rsid w:val="00B24683"/>
    <w:rsid w:val="00B306C9"/>
    <w:rsid w:val="00B33C60"/>
    <w:rsid w:val="00B3677F"/>
    <w:rsid w:val="00B4476B"/>
    <w:rsid w:val="00B56B7A"/>
    <w:rsid w:val="00B721E9"/>
    <w:rsid w:val="00B75068"/>
    <w:rsid w:val="00B761E6"/>
    <w:rsid w:val="00B825EE"/>
    <w:rsid w:val="00BB349A"/>
    <w:rsid w:val="00BB38AB"/>
    <w:rsid w:val="00BB495C"/>
    <w:rsid w:val="00BC5AE9"/>
    <w:rsid w:val="00BD130D"/>
    <w:rsid w:val="00BD1965"/>
    <w:rsid w:val="00C0185C"/>
    <w:rsid w:val="00C04952"/>
    <w:rsid w:val="00C07A57"/>
    <w:rsid w:val="00C270BD"/>
    <w:rsid w:val="00C3124D"/>
    <w:rsid w:val="00C3604A"/>
    <w:rsid w:val="00C410E0"/>
    <w:rsid w:val="00C46F89"/>
    <w:rsid w:val="00C47880"/>
    <w:rsid w:val="00C52D2D"/>
    <w:rsid w:val="00C57AF0"/>
    <w:rsid w:val="00C72ABD"/>
    <w:rsid w:val="00C769CD"/>
    <w:rsid w:val="00C77617"/>
    <w:rsid w:val="00C83932"/>
    <w:rsid w:val="00C97A34"/>
    <w:rsid w:val="00CA23E2"/>
    <w:rsid w:val="00CA3DBF"/>
    <w:rsid w:val="00CA4849"/>
    <w:rsid w:val="00CB5264"/>
    <w:rsid w:val="00CB6138"/>
    <w:rsid w:val="00CC1F5D"/>
    <w:rsid w:val="00CE0BF7"/>
    <w:rsid w:val="00CE144B"/>
    <w:rsid w:val="00CE2049"/>
    <w:rsid w:val="00CE6950"/>
    <w:rsid w:val="00CE6D95"/>
    <w:rsid w:val="00CE7F1C"/>
    <w:rsid w:val="00CF068B"/>
    <w:rsid w:val="00CF07FC"/>
    <w:rsid w:val="00CF212A"/>
    <w:rsid w:val="00CF7833"/>
    <w:rsid w:val="00D0080E"/>
    <w:rsid w:val="00D01B40"/>
    <w:rsid w:val="00D16628"/>
    <w:rsid w:val="00D17884"/>
    <w:rsid w:val="00D412F3"/>
    <w:rsid w:val="00D4404D"/>
    <w:rsid w:val="00D510B9"/>
    <w:rsid w:val="00D53A48"/>
    <w:rsid w:val="00D66FB9"/>
    <w:rsid w:val="00D67176"/>
    <w:rsid w:val="00D804EA"/>
    <w:rsid w:val="00D84876"/>
    <w:rsid w:val="00D9195A"/>
    <w:rsid w:val="00D97935"/>
    <w:rsid w:val="00DC24AB"/>
    <w:rsid w:val="00DD21D3"/>
    <w:rsid w:val="00DD62BF"/>
    <w:rsid w:val="00DE51F6"/>
    <w:rsid w:val="00DE65E8"/>
    <w:rsid w:val="00DF5A83"/>
    <w:rsid w:val="00DF650E"/>
    <w:rsid w:val="00E05E72"/>
    <w:rsid w:val="00E06B6D"/>
    <w:rsid w:val="00E11215"/>
    <w:rsid w:val="00E119FF"/>
    <w:rsid w:val="00E12916"/>
    <w:rsid w:val="00E1586B"/>
    <w:rsid w:val="00E162CA"/>
    <w:rsid w:val="00E2153C"/>
    <w:rsid w:val="00E33D44"/>
    <w:rsid w:val="00E507E6"/>
    <w:rsid w:val="00E519A7"/>
    <w:rsid w:val="00E54864"/>
    <w:rsid w:val="00E550F6"/>
    <w:rsid w:val="00E61F55"/>
    <w:rsid w:val="00E6271A"/>
    <w:rsid w:val="00E62C18"/>
    <w:rsid w:val="00E632A6"/>
    <w:rsid w:val="00E633AE"/>
    <w:rsid w:val="00E6560A"/>
    <w:rsid w:val="00E77901"/>
    <w:rsid w:val="00E77E21"/>
    <w:rsid w:val="00E849BE"/>
    <w:rsid w:val="00E925D3"/>
    <w:rsid w:val="00E9638D"/>
    <w:rsid w:val="00E967C1"/>
    <w:rsid w:val="00EA2561"/>
    <w:rsid w:val="00EA73D3"/>
    <w:rsid w:val="00EA7FA7"/>
    <w:rsid w:val="00EC09A6"/>
    <w:rsid w:val="00ED2389"/>
    <w:rsid w:val="00ED3F80"/>
    <w:rsid w:val="00EE1130"/>
    <w:rsid w:val="00EE3BBC"/>
    <w:rsid w:val="00EE51A5"/>
    <w:rsid w:val="00EF601F"/>
    <w:rsid w:val="00F02D5C"/>
    <w:rsid w:val="00F03F3D"/>
    <w:rsid w:val="00F106A4"/>
    <w:rsid w:val="00F111E7"/>
    <w:rsid w:val="00F202CD"/>
    <w:rsid w:val="00F26190"/>
    <w:rsid w:val="00F27CAC"/>
    <w:rsid w:val="00F33EB7"/>
    <w:rsid w:val="00F3700B"/>
    <w:rsid w:val="00F50E05"/>
    <w:rsid w:val="00F51AA5"/>
    <w:rsid w:val="00F53782"/>
    <w:rsid w:val="00F87C72"/>
    <w:rsid w:val="00F87FD6"/>
    <w:rsid w:val="00F92D74"/>
    <w:rsid w:val="00F93A98"/>
    <w:rsid w:val="00FA3C7F"/>
    <w:rsid w:val="00FA442A"/>
    <w:rsid w:val="00FA4CF0"/>
    <w:rsid w:val="00FB0814"/>
    <w:rsid w:val="00FB0FAA"/>
    <w:rsid w:val="00FB2EDC"/>
    <w:rsid w:val="00FB5A39"/>
    <w:rsid w:val="00FC284A"/>
    <w:rsid w:val="00FC72A8"/>
    <w:rsid w:val="00FD2145"/>
    <w:rsid w:val="00FD7B95"/>
    <w:rsid w:val="00FE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  <w:style w:type="table" w:customStyle="1" w:styleId="111">
    <w:name w:val="Сетка таблицы11"/>
    <w:basedOn w:val="a1"/>
    <w:uiPriority w:val="39"/>
    <w:rsid w:val="008B70DF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hyperlink" Target="https://www.rt-capital.ru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1.xm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footer" Target="footer2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header" Target="header3.xm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8266F-EBE5-4B31-B0A9-C3F5B1CE8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1</TotalTime>
  <Pages>40</Pages>
  <Words>14570</Words>
  <Characters>83049</Characters>
  <Application>Microsoft Office Word</Application>
  <DocSecurity>4</DocSecurity>
  <Lines>692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Краснощёк Светлана Александровна</cp:lastModifiedBy>
  <cp:revision>2</cp:revision>
  <cp:lastPrinted>2023-08-17T13:07:00Z</cp:lastPrinted>
  <dcterms:created xsi:type="dcterms:W3CDTF">2025-11-17T11:03:00Z</dcterms:created>
  <dcterms:modified xsi:type="dcterms:W3CDTF">2025-11-17T11:03:00Z</dcterms:modified>
</cp:coreProperties>
</file>